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701" w:rsidRDefault="00D84701" w:rsidP="00323F8B">
      <w:pPr>
        <w:tabs>
          <w:tab w:val="left" w:pos="14175"/>
        </w:tabs>
        <w:spacing w:after="100" w:afterAutospacing="1"/>
      </w:pPr>
      <w:r>
        <w:t>Przetarg nieograniczony znak: IHiT/P/46/2015</w:t>
      </w:r>
      <w:r>
        <w:tab/>
      </w:r>
    </w:p>
    <w:p w:rsidR="00D84701" w:rsidRDefault="00D84701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01.jpg" o:spid="_x0000_i1025" type="#_x0000_t75" style="width:419.25pt;height:62.25pt;visibility:visible">
            <v:imagedata r:id="rId7" o:title=""/>
          </v:shape>
        </w:pict>
      </w:r>
    </w:p>
    <w:p w:rsidR="00D84701" w:rsidRDefault="00D84701">
      <w:r>
        <w:t>............................</w:t>
      </w:r>
    </w:p>
    <w:tbl>
      <w:tblPr>
        <w:tblpPr w:leftFromText="141" w:rightFromText="141" w:vertAnchor="text" w:tblpXSpec="center" w:tblpY="1"/>
        <w:tblOverlap w:val="never"/>
        <w:tblW w:w="0" w:type="auto"/>
        <w:tblCellMar>
          <w:left w:w="70" w:type="dxa"/>
          <w:right w:w="70" w:type="dxa"/>
        </w:tblCellMar>
        <w:tblLook w:val="0000"/>
      </w:tblPr>
      <w:tblGrid>
        <w:gridCol w:w="594"/>
        <w:gridCol w:w="3281"/>
        <w:gridCol w:w="2044"/>
        <w:gridCol w:w="1948"/>
        <w:gridCol w:w="1847"/>
        <w:gridCol w:w="1938"/>
        <w:gridCol w:w="1950"/>
        <w:gridCol w:w="1938"/>
      </w:tblGrid>
      <w:tr w:rsidR="00D84701" w:rsidTr="009D59EB">
        <w:trPr>
          <w:trHeight w:val="440"/>
        </w:trPr>
        <w:tc>
          <w:tcPr>
            <w:tcW w:w="22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>
              <w:t xml:space="preserve">  [pieczęć firmy]     </w:t>
            </w:r>
          </w:p>
          <w:p w:rsidR="00D84701" w:rsidRDefault="00D84701" w:rsidP="00F70F5F">
            <w:pPr>
              <w:spacing w:after="0" w:line="240" w:lineRule="auto"/>
            </w:pPr>
          </w:p>
        </w:tc>
      </w:tr>
      <w:tr w:rsidR="00D84701" w:rsidTr="009D59EB">
        <w:trPr>
          <w:trHeight w:val="360"/>
        </w:trPr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>
              <w:rPr>
                <w:b/>
                <w:sz w:val="24"/>
              </w:rPr>
              <w:t xml:space="preserve">Załącznik </w:t>
            </w:r>
            <w:r w:rsidRPr="00C925DC">
              <w:rPr>
                <w:b/>
                <w:sz w:val="24"/>
              </w:rPr>
              <w:t xml:space="preserve"> nr </w:t>
            </w:r>
            <w:smartTag w:uri="urn:schemas-microsoft-com:office:smarttags" w:element="metricconverter">
              <w:smartTagPr>
                <w:attr w:name="ProductID" w:val="1 A"/>
              </w:smartTagPr>
              <w:r w:rsidRPr="00C925DC">
                <w:rPr>
                  <w:b/>
                  <w:sz w:val="24"/>
                </w:rPr>
                <w:t>1</w:t>
              </w:r>
              <w:r>
                <w:rPr>
                  <w:b/>
                  <w:sz w:val="24"/>
                </w:rPr>
                <w:t xml:space="preserve"> A</w:t>
              </w:r>
            </w:smartTag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</w:tr>
      <w:tr w:rsidR="00D84701" w:rsidTr="009D59EB">
        <w:trPr>
          <w:trHeight w:val="320"/>
        </w:trPr>
        <w:tc>
          <w:tcPr>
            <w:tcW w:w="2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bottom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Załącznik nr 1</w:t>
            </w:r>
          </w:p>
        </w:tc>
      </w:tr>
      <w:tr w:rsidR="00D84701" w:rsidTr="009D59EB">
        <w:tc>
          <w:tcPr>
            <w:tcW w:w="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8</w:t>
            </w:r>
          </w:p>
        </w:tc>
      </w:tr>
      <w:tr w:rsidR="00D84701" w:rsidTr="009D59EB">
        <w:trPr>
          <w:trHeight w:val="790"/>
        </w:trPr>
        <w:tc>
          <w:tcPr>
            <w:tcW w:w="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L.p.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Przedmiot zamówienia</w:t>
            </w:r>
            <w:r>
              <w:rPr>
                <w:b/>
                <w:sz w:val="20"/>
              </w:rPr>
              <w:t>/NAZWA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Ilość [szt.]</w:t>
            </w:r>
            <w:r>
              <w:rPr>
                <w:b/>
                <w:sz w:val="20"/>
              </w:rPr>
              <w:t>/jednostka miary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Cena jednostkowa netto                         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6"/>
              </w:rPr>
              <w:t>Stawka podatku od towarów i usług [%]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netto                  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podatku od towarów i usług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brutto </w:t>
            </w:r>
            <w:r>
              <w:rPr>
                <w:b/>
                <w:sz w:val="18"/>
              </w:rPr>
              <w:t xml:space="preserve">              </w:t>
            </w:r>
            <w:r w:rsidRPr="00C925DC">
              <w:rPr>
                <w:b/>
                <w:sz w:val="18"/>
              </w:rPr>
              <w:t xml:space="preserve">                                    (poz. 6 + poz. 7)</w:t>
            </w:r>
          </w:p>
        </w:tc>
      </w:tr>
      <w:tr w:rsidR="00D84701" w:rsidRPr="00515154" w:rsidTr="009D59EB"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  <w:r w:rsidRPr="002A5A68">
              <w:rPr>
                <w:b/>
                <w:color w:val="0000FF"/>
                <w:sz w:val="20"/>
              </w:rPr>
              <w:t>**</w:t>
            </w:r>
          </w:p>
        </w:tc>
        <w:tc>
          <w:tcPr>
            <w:tcW w:w="381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</w:pPr>
            <w:r w:rsidRPr="008D0988">
              <w:rPr>
                <w:b/>
              </w:rPr>
              <w:t>W skład rozbudowy urządzeń aktywnych sieci komputerowej wchodzą następujące materiały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D84701" w:rsidRPr="00515154" w:rsidTr="009D59EB">
        <w:tc>
          <w:tcPr>
            <w:tcW w:w="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1.1.</w:t>
            </w:r>
            <w:r w:rsidRPr="008D0988">
              <w:rPr>
                <w:b/>
                <w:color w:val="0000FF"/>
                <w:sz w:val="20"/>
              </w:rPr>
              <w:t>*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/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</w:tr>
      <w:tr w:rsidR="00D84701" w:rsidRPr="00515154" w:rsidTr="009D59EB">
        <w:tc>
          <w:tcPr>
            <w:tcW w:w="6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Pr="002A5A68">
              <w:rPr>
                <w:b/>
                <w:color w:val="0000FF"/>
                <w:sz w:val="20"/>
              </w:rPr>
              <w:t>**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8D0988" w:rsidRDefault="00D84701" w:rsidP="00F70F5F">
            <w:pPr>
              <w:spacing w:after="0"/>
              <w:rPr>
                <w:b/>
              </w:rPr>
            </w:pPr>
            <w:r w:rsidRPr="008D0988">
              <w:rPr>
                <w:b/>
              </w:rPr>
              <w:t>W skład rozbudowy okablowania światłowodowego i</w:t>
            </w:r>
            <w:r>
              <w:rPr>
                <w:b/>
              </w:rPr>
              <w:t xml:space="preserve"> miedzianego wchodzą następując</w:t>
            </w:r>
            <w:r w:rsidRPr="008D0988">
              <w:rPr>
                <w:b/>
              </w:rPr>
              <w:t>e materiały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C925DC" w:rsidRDefault="00D84701" w:rsidP="00F70F5F">
            <w:pPr>
              <w:jc w:val="center"/>
              <w:rPr>
                <w:sz w:val="20"/>
              </w:rPr>
            </w:pPr>
          </w:p>
        </w:tc>
      </w:tr>
      <w:tr w:rsidR="00D84701" w:rsidTr="009D59EB"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  <w:jc w:val="center"/>
            </w:pPr>
            <w:r>
              <w:rPr>
                <w:b/>
                <w:sz w:val="20"/>
              </w:rPr>
              <w:t>2.1.</w:t>
            </w:r>
            <w:r w:rsidRPr="008D0988">
              <w:rPr>
                <w:b/>
                <w:color w:val="0000FF"/>
                <w:sz w:val="20"/>
              </w:rPr>
              <w:t>*</w:t>
            </w:r>
          </w:p>
        </w:tc>
        <w:tc>
          <w:tcPr>
            <w:tcW w:w="38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Pr="00515154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</w:p>
        </w:tc>
      </w:tr>
      <w:tr w:rsidR="00D84701" w:rsidTr="009D59EB">
        <w:trPr>
          <w:trHeight w:val="26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 w:rsidRPr="00C925DC">
              <w:rPr>
                <w:sz w:val="20"/>
              </w:rPr>
              <w:t>Wartość ogółem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D84701" w:rsidTr="009D59EB">
        <w:trPr>
          <w:trHeight w:val="14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84701" w:rsidRPr="00F70F5F" w:rsidRDefault="00D84701" w:rsidP="00F70F5F">
            <w:pPr>
              <w:tabs>
                <w:tab w:val="left" w:pos="-1418"/>
                <w:tab w:val="left" w:pos="-720"/>
                <w:tab w:val="left" w:pos="284"/>
              </w:tabs>
              <w:suppressAutoHyphens/>
              <w:spacing w:after="0"/>
              <w:jc w:val="both"/>
              <w:rPr>
                <w:b/>
                <w:noProof/>
                <w:color w:val="0000FF"/>
                <w:spacing w:val="-3"/>
                <w:sz w:val="24"/>
                <w:szCs w:val="24"/>
              </w:rPr>
            </w:pPr>
            <w:r w:rsidRPr="00F70F5F">
              <w:rPr>
                <w:b/>
                <w:color w:val="0000FF"/>
              </w:rPr>
              <w:t>*</w:t>
            </w:r>
            <w:r w:rsidRPr="00F70F5F">
              <w:rPr>
                <w:b/>
                <w:noProof/>
                <w:color w:val="0000FF"/>
                <w:spacing w:val="-3"/>
                <w:szCs w:val="24"/>
              </w:rPr>
              <w:t xml:space="preserve"> W przypadku większej ilości zadań prosimy o dodanie kolejnych wierszy  w tabeli.</w:t>
            </w:r>
          </w:p>
          <w:p w:rsidR="00D84701" w:rsidRPr="002A5A68" w:rsidRDefault="00D84701" w:rsidP="00F70F5F">
            <w:pPr>
              <w:rPr>
                <w:b/>
                <w:color w:val="0000FF"/>
              </w:rPr>
            </w:pPr>
            <w:r w:rsidRPr="002A5A68">
              <w:rPr>
                <w:b/>
                <w:color w:val="0000FF"/>
              </w:rPr>
              <w:t>**Prosimy wypełniać tylko pozycje 1.1 itd. oraz 2.1 itd.</w:t>
            </w:r>
            <w:bookmarkStart w:id="0" w:name="_GoBack"/>
            <w:bookmarkEnd w:id="0"/>
          </w:p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</w:tr>
      <w:tr w:rsidR="00D84701" w:rsidTr="009D59EB">
        <w:trPr>
          <w:trHeight w:val="12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>
              <w:rPr>
                <w:sz w:val="20"/>
              </w:rPr>
              <w:t xml:space="preserve">       </w:t>
            </w:r>
            <w:r w:rsidRPr="00C925DC">
              <w:rPr>
                <w:sz w:val="20"/>
              </w:rPr>
              <w:t>………..……………….....……………………………</w:t>
            </w:r>
          </w:p>
        </w:tc>
      </w:tr>
      <w:tr w:rsidR="00D84701" w:rsidTr="009D59EB">
        <w:trPr>
          <w:trHeight w:val="28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 w:rsidRPr="00C925DC">
              <w:rPr>
                <w:sz w:val="18"/>
              </w:rPr>
              <w:t xml:space="preserve">   podpis i pieczątka imienna osoby upoważnionej</w:t>
            </w:r>
          </w:p>
        </w:tc>
      </w:tr>
      <w:tr w:rsidR="00D84701" w:rsidTr="009D59EB">
        <w:trPr>
          <w:trHeight w:val="28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84701" w:rsidRDefault="00D84701" w:rsidP="00F70F5F">
            <w:pPr>
              <w:spacing w:after="0" w:line="240" w:lineRule="auto"/>
            </w:pPr>
            <w:r w:rsidRPr="00C925DC">
              <w:rPr>
                <w:sz w:val="18"/>
              </w:rPr>
              <w:t xml:space="preserve">                  do reprezentowania firmy</w:t>
            </w:r>
          </w:p>
        </w:tc>
      </w:tr>
    </w:tbl>
    <w:p w:rsidR="00D84701" w:rsidRDefault="00D84701" w:rsidP="00F70F5F"/>
    <w:sectPr w:rsidR="00D84701" w:rsidSect="00F70F5F">
      <w:footerReference w:type="default" r:id="rId8"/>
      <w:pgSz w:w="16840" w:h="11907" w:orient="landscape" w:code="9"/>
      <w:pgMar w:top="284" w:right="720" w:bottom="340" w:left="720" w:header="709" w:footer="709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701" w:rsidRDefault="00D84701" w:rsidP="008B01A2">
      <w:pPr>
        <w:spacing w:after="0" w:line="240" w:lineRule="auto"/>
      </w:pPr>
      <w:r>
        <w:separator/>
      </w:r>
    </w:p>
  </w:endnote>
  <w:endnote w:type="continuationSeparator" w:id="0">
    <w:p w:rsidR="00D84701" w:rsidRDefault="00D84701" w:rsidP="008B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701" w:rsidRDefault="00D84701" w:rsidP="008B01A2">
    <w:pPr>
      <w:pStyle w:val="Footer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</w:p>
  <w:p w:rsidR="00D84701" w:rsidRDefault="00D8470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701" w:rsidRDefault="00D84701" w:rsidP="008B01A2">
      <w:pPr>
        <w:spacing w:after="0" w:line="240" w:lineRule="auto"/>
      </w:pPr>
      <w:r>
        <w:separator/>
      </w:r>
    </w:p>
  </w:footnote>
  <w:footnote w:type="continuationSeparator" w:id="0">
    <w:p w:rsidR="00D84701" w:rsidRDefault="00D84701" w:rsidP="008B0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55C7"/>
    <w:multiLevelType w:val="multilevel"/>
    <w:tmpl w:val="07441348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Times New Roman" w:hAnsi="Arial"/>
        <w:strike w:val="0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Times New Roman" w:hAnsi="Arial"/>
        <w:strike w:val="0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Times New Roman" w:hAnsi="Arial"/>
        <w:strike w:val="0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Times New Roman" w:hAnsi="Arial"/>
        <w:strike w:val="0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Times New Roman" w:hAnsi="Arial"/>
        <w:strike w:val="0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Times New Roman" w:hAnsi="Arial"/>
        <w:strike w:val="0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Times New Roman" w:hAnsi="Arial"/>
        <w:strike w:val="0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Times New Roman" w:hAnsi="Arial"/>
        <w:strike w:val="0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Times New Roman" w:hAnsi="Arial"/>
        <w:strike w:val="0"/>
        <w:u w:val="none"/>
      </w:rPr>
    </w:lvl>
  </w:abstractNum>
  <w:abstractNum w:abstractNumId="1">
    <w:nsid w:val="0ED70BAD"/>
    <w:multiLevelType w:val="multilevel"/>
    <w:tmpl w:val="1CB6E42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B2A60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BAF4F12"/>
    <w:multiLevelType w:val="multilevel"/>
    <w:tmpl w:val="3EA21CB0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4">
    <w:nsid w:val="1DED5358"/>
    <w:multiLevelType w:val="multilevel"/>
    <w:tmpl w:val="620A90B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5">
    <w:nsid w:val="345A17D1"/>
    <w:multiLevelType w:val="multilevel"/>
    <w:tmpl w:val="AC6E9ED2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6">
    <w:nsid w:val="47775BCA"/>
    <w:multiLevelType w:val="multilevel"/>
    <w:tmpl w:val="1A187468"/>
    <w:lvl w:ilvl="0">
      <w:start w:val="1"/>
      <w:numFmt w:val="decimal"/>
      <w:lvlText w:val="%1."/>
      <w:lvlJc w:val="left"/>
      <w:pPr>
        <w:ind w:left="644" w:firstLine="284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7">
    <w:nsid w:val="47DE508A"/>
    <w:multiLevelType w:val="multilevel"/>
    <w:tmpl w:val="0AB6472C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8">
    <w:nsid w:val="49627893"/>
    <w:multiLevelType w:val="multilevel"/>
    <w:tmpl w:val="095A277A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9">
    <w:nsid w:val="51BE369B"/>
    <w:multiLevelType w:val="multilevel"/>
    <w:tmpl w:val="418AC6A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0">
    <w:nsid w:val="56606A01"/>
    <w:multiLevelType w:val="multilevel"/>
    <w:tmpl w:val="0BAE67A6"/>
    <w:lvl w:ilvl="0">
      <w:start w:val="1"/>
      <w:numFmt w:val="lowerLetter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Roman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decimal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lowerLetter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Roman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decimal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lowerLetter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Roman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decimal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1">
    <w:nsid w:val="57E93CD3"/>
    <w:multiLevelType w:val="multilevel"/>
    <w:tmpl w:val="39D02DCE"/>
    <w:lvl w:ilvl="0">
      <w:start w:val="1"/>
      <w:numFmt w:val="decimal"/>
      <w:lvlText w:val="%1."/>
      <w:lvlJc w:val="left"/>
      <w:pPr>
        <w:ind w:left="1080" w:firstLine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firstLine="234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firstLine="288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rFonts w:cs="Times New Roman"/>
      </w:rPr>
    </w:lvl>
  </w:abstractNum>
  <w:abstractNum w:abstractNumId="12">
    <w:nsid w:val="60A55D1A"/>
    <w:multiLevelType w:val="multilevel"/>
    <w:tmpl w:val="110A1F1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3">
    <w:nsid w:val="63FD2BE0"/>
    <w:multiLevelType w:val="multilevel"/>
    <w:tmpl w:val="D58A936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Times New Roman" w:hAnsi="Arial"/>
      </w:rPr>
    </w:lvl>
  </w:abstractNum>
  <w:abstractNum w:abstractNumId="14">
    <w:nsid w:val="6B2F2FAD"/>
    <w:multiLevelType w:val="multilevel"/>
    <w:tmpl w:val="93BE5C4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5">
    <w:nsid w:val="6E8B2A3B"/>
    <w:multiLevelType w:val="multilevel"/>
    <w:tmpl w:val="B29206A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16">
    <w:nsid w:val="76C2436B"/>
    <w:multiLevelType w:val="multilevel"/>
    <w:tmpl w:val="2208F8E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775D0B0C"/>
    <w:multiLevelType w:val="multilevel"/>
    <w:tmpl w:val="E554540E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18">
    <w:nsid w:val="79394CD7"/>
    <w:multiLevelType w:val="multilevel"/>
    <w:tmpl w:val="4322C100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6"/>
  </w:num>
  <w:num w:numId="11">
    <w:abstractNumId w:val="18"/>
  </w:num>
  <w:num w:numId="12">
    <w:abstractNumId w:val="13"/>
  </w:num>
  <w:num w:numId="13">
    <w:abstractNumId w:val="9"/>
  </w:num>
  <w:num w:numId="14">
    <w:abstractNumId w:val="8"/>
  </w:num>
  <w:num w:numId="15">
    <w:abstractNumId w:val="17"/>
  </w:num>
  <w:num w:numId="16">
    <w:abstractNumId w:val="1"/>
  </w:num>
  <w:num w:numId="17">
    <w:abstractNumId w:val="5"/>
  </w:num>
  <w:num w:numId="18">
    <w:abstractNumId w:val="12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55FC"/>
    <w:rsid w:val="000018E5"/>
    <w:rsid w:val="00002E3E"/>
    <w:rsid w:val="00070C0B"/>
    <w:rsid w:val="00076E79"/>
    <w:rsid w:val="000A1E8F"/>
    <w:rsid w:val="000C3E58"/>
    <w:rsid w:val="000D412E"/>
    <w:rsid w:val="000D4E14"/>
    <w:rsid w:val="000F1381"/>
    <w:rsid w:val="00103089"/>
    <w:rsid w:val="00113039"/>
    <w:rsid w:val="001142DA"/>
    <w:rsid w:val="00123664"/>
    <w:rsid w:val="001D2282"/>
    <w:rsid w:val="001D4C56"/>
    <w:rsid w:val="001E2D5C"/>
    <w:rsid w:val="001E5B0F"/>
    <w:rsid w:val="001F26AB"/>
    <w:rsid w:val="00230190"/>
    <w:rsid w:val="00234A61"/>
    <w:rsid w:val="00234DC3"/>
    <w:rsid w:val="00280542"/>
    <w:rsid w:val="002940DE"/>
    <w:rsid w:val="002A5A68"/>
    <w:rsid w:val="002C4D47"/>
    <w:rsid w:val="002D4346"/>
    <w:rsid w:val="002D7817"/>
    <w:rsid w:val="002F5F01"/>
    <w:rsid w:val="00300309"/>
    <w:rsid w:val="0030794D"/>
    <w:rsid w:val="00323F8B"/>
    <w:rsid w:val="00324E18"/>
    <w:rsid w:val="00327A66"/>
    <w:rsid w:val="00347047"/>
    <w:rsid w:val="00373925"/>
    <w:rsid w:val="003926D4"/>
    <w:rsid w:val="003A1904"/>
    <w:rsid w:val="003C256D"/>
    <w:rsid w:val="003D5E04"/>
    <w:rsid w:val="003E0FE6"/>
    <w:rsid w:val="00413753"/>
    <w:rsid w:val="00487C4E"/>
    <w:rsid w:val="004E69B0"/>
    <w:rsid w:val="004F2C21"/>
    <w:rsid w:val="004F7A74"/>
    <w:rsid w:val="00515154"/>
    <w:rsid w:val="005D58AB"/>
    <w:rsid w:val="00627605"/>
    <w:rsid w:val="00633FC2"/>
    <w:rsid w:val="00650A5D"/>
    <w:rsid w:val="00651377"/>
    <w:rsid w:val="006539C5"/>
    <w:rsid w:val="0065673D"/>
    <w:rsid w:val="00672BFB"/>
    <w:rsid w:val="0067335D"/>
    <w:rsid w:val="006768FC"/>
    <w:rsid w:val="00697B83"/>
    <w:rsid w:val="00715ED4"/>
    <w:rsid w:val="00725B76"/>
    <w:rsid w:val="007433FB"/>
    <w:rsid w:val="00757F71"/>
    <w:rsid w:val="00762674"/>
    <w:rsid w:val="00762ACA"/>
    <w:rsid w:val="0076323E"/>
    <w:rsid w:val="007633D4"/>
    <w:rsid w:val="0078161F"/>
    <w:rsid w:val="00783EB2"/>
    <w:rsid w:val="0079276C"/>
    <w:rsid w:val="007A4FF4"/>
    <w:rsid w:val="007D7342"/>
    <w:rsid w:val="007F6EC8"/>
    <w:rsid w:val="0080176E"/>
    <w:rsid w:val="00813292"/>
    <w:rsid w:val="00813620"/>
    <w:rsid w:val="00826992"/>
    <w:rsid w:val="00827648"/>
    <w:rsid w:val="008371ED"/>
    <w:rsid w:val="00860DC7"/>
    <w:rsid w:val="008742AC"/>
    <w:rsid w:val="00885418"/>
    <w:rsid w:val="00895CBC"/>
    <w:rsid w:val="008B01A2"/>
    <w:rsid w:val="008D0988"/>
    <w:rsid w:val="008E271C"/>
    <w:rsid w:val="008F5F67"/>
    <w:rsid w:val="00904E1B"/>
    <w:rsid w:val="00920537"/>
    <w:rsid w:val="009255FC"/>
    <w:rsid w:val="00942CC8"/>
    <w:rsid w:val="009A0C7E"/>
    <w:rsid w:val="009A3942"/>
    <w:rsid w:val="009B286D"/>
    <w:rsid w:val="009D59EB"/>
    <w:rsid w:val="00A5110C"/>
    <w:rsid w:val="00A8363C"/>
    <w:rsid w:val="00AC55A6"/>
    <w:rsid w:val="00B27FEC"/>
    <w:rsid w:val="00B440D0"/>
    <w:rsid w:val="00B65369"/>
    <w:rsid w:val="00B952C6"/>
    <w:rsid w:val="00BA021E"/>
    <w:rsid w:val="00BA4C30"/>
    <w:rsid w:val="00BB287F"/>
    <w:rsid w:val="00BB5C36"/>
    <w:rsid w:val="00BD358F"/>
    <w:rsid w:val="00BE114A"/>
    <w:rsid w:val="00C035DE"/>
    <w:rsid w:val="00C05C80"/>
    <w:rsid w:val="00C05ED0"/>
    <w:rsid w:val="00C073DA"/>
    <w:rsid w:val="00C402BF"/>
    <w:rsid w:val="00C8171B"/>
    <w:rsid w:val="00C87E17"/>
    <w:rsid w:val="00C925DC"/>
    <w:rsid w:val="00CA36A5"/>
    <w:rsid w:val="00CA53CB"/>
    <w:rsid w:val="00CA6223"/>
    <w:rsid w:val="00CD0952"/>
    <w:rsid w:val="00CE65EC"/>
    <w:rsid w:val="00D42FD3"/>
    <w:rsid w:val="00D81241"/>
    <w:rsid w:val="00D829C4"/>
    <w:rsid w:val="00D84701"/>
    <w:rsid w:val="00DA3A24"/>
    <w:rsid w:val="00DA5A5A"/>
    <w:rsid w:val="00E017BC"/>
    <w:rsid w:val="00E04D2B"/>
    <w:rsid w:val="00E20EC4"/>
    <w:rsid w:val="00E2315E"/>
    <w:rsid w:val="00E257A1"/>
    <w:rsid w:val="00E57AE4"/>
    <w:rsid w:val="00E602AB"/>
    <w:rsid w:val="00E76336"/>
    <w:rsid w:val="00EB195C"/>
    <w:rsid w:val="00EC67AD"/>
    <w:rsid w:val="00ED4AA6"/>
    <w:rsid w:val="00EE7A28"/>
    <w:rsid w:val="00EF2BB9"/>
    <w:rsid w:val="00F04DC5"/>
    <w:rsid w:val="00F07C71"/>
    <w:rsid w:val="00F10B34"/>
    <w:rsid w:val="00F4188D"/>
    <w:rsid w:val="00F465C5"/>
    <w:rsid w:val="00F60BDD"/>
    <w:rsid w:val="00F62034"/>
    <w:rsid w:val="00F70F5F"/>
    <w:rsid w:val="00F759F9"/>
    <w:rsid w:val="00F836D6"/>
    <w:rsid w:val="00F93BF7"/>
    <w:rsid w:val="00FA5D16"/>
    <w:rsid w:val="00FC2E52"/>
    <w:rsid w:val="00FE35E7"/>
    <w:rsid w:val="00FF4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82"/>
    <w:pPr>
      <w:spacing w:after="200" w:line="276" w:lineRule="auto"/>
    </w:pPr>
    <w:rPr>
      <w:color w:val="00000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282"/>
    <w:pPr>
      <w:keepNext/>
      <w:keepLines/>
      <w:spacing w:before="240" w:after="120" w:line="240" w:lineRule="auto"/>
      <w:ind w:left="432" w:hanging="432"/>
      <w:jc w:val="both"/>
      <w:outlineLvl w:val="0"/>
    </w:pPr>
    <w:rPr>
      <w:rFonts w:ascii="Arial" w:hAnsi="Arial" w:cs="Arial"/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D228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D228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228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D2282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228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D5E04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D5E04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D5E04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D5E04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D5E04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D5E04"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D2282"/>
    <w:pPr>
      <w:spacing w:after="200" w:line="276" w:lineRule="auto"/>
    </w:pPr>
    <w:rPr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1D228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3D5E04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228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5E04"/>
    <w:rPr>
      <w:rFonts w:ascii="Cambria" w:hAnsi="Cambria" w:cs="Times New Roman"/>
      <w:color w:val="000000"/>
      <w:sz w:val="24"/>
      <w:szCs w:val="24"/>
    </w:rPr>
  </w:style>
  <w:style w:type="table" w:customStyle="1" w:styleId="Styl">
    <w:name w:val="Styl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10">
    <w:name w:val="Styl10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9">
    <w:name w:val="Styl9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8">
    <w:name w:val="Styl8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7">
    <w:name w:val="Styl7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6">
    <w:name w:val="Styl6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5">
    <w:name w:val="Styl5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4">
    <w:name w:val="Styl4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3">
    <w:name w:val="Styl3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2">
    <w:name w:val="Styl2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1">
    <w:name w:val="Styl1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rsid w:val="001D228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D2282"/>
    <w:rPr>
      <w:rFonts w:cs="Times New Roman"/>
      <w:sz w:val="20"/>
    </w:rPr>
  </w:style>
  <w:style w:type="character" w:styleId="CommentReference">
    <w:name w:val="annotation reference"/>
    <w:basedOn w:val="DefaultParagraphFont"/>
    <w:uiPriority w:val="99"/>
    <w:semiHidden/>
    <w:rsid w:val="001D228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8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3EB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83E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83EB2"/>
    <w:rPr>
      <w:b/>
      <w:bCs/>
    </w:rPr>
  </w:style>
  <w:style w:type="paragraph" w:styleId="ListParagraph">
    <w:name w:val="List Paragraph"/>
    <w:basedOn w:val="Normal"/>
    <w:uiPriority w:val="99"/>
    <w:qFormat/>
    <w:rsid w:val="00F75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B01A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B01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144</Words>
  <Characters>868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</dc:creator>
  <cp:keywords/>
  <dc:description/>
  <cp:lastModifiedBy>Urszula Papiór</cp:lastModifiedBy>
  <cp:revision>9</cp:revision>
  <cp:lastPrinted>2015-07-28T12:25:00Z</cp:lastPrinted>
  <dcterms:created xsi:type="dcterms:W3CDTF">2015-04-30T11:10:00Z</dcterms:created>
  <dcterms:modified xsi:type="dcterms:W3CDTF">2015-07-28T12:25:00Z</dcterms:modified>
</cp:coreProperties>
</file>