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843" w:rsidRDefault="007E0843" w:rsidP="00AC5878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  <w:u w:val="single"/>
        </w:rPr>
        <w:t>Załącznik nr 10</w:t>
      </w:r>
      <w:r>
        <w:rPr>
          <w:sz w:val="24"/>
          <w:szCs w:val="24"/>
        </w:rPr>
        <w:tab/>
      </w:r>
    </w:p>
    <w:p w:rsidR="007E0843" w:rsidRDefault="007E0843" w:rsidP="00AC5878">
      <w:pPr>
        <w:jc w:val="center"/>
        <w:rPr>
          <w:sz w:val="24"/>
          <w:szCs w:val="24"/>
        </w:rPr>
      </w:pPr>
    </w:p>
    <w:p w:rsidR="007E0843" w:rsidRDefault="007E0843" w:rsidP="00AC5878">
      <w:pPr>
        <w:spacing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Zgodnie z wynikiem procedury w trybie przetargu nieograniczonego znak: IHiT/P/46/2015</w: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style="position:absolute;left:0;text-align:left;margin-left:19.75pt;margin-top:-51.05pt;width:453.6pt;height:80.7pt;z-index:-251658240;visibility:visible;mso-position-horizontal-relative:text;mso-position-vertical-relative:text" wrapcoords="-36 0 -36 21400 21600 21400 21600 0 -36 0">
            <v:imagedata r:id="rId5" o:title=""/>
            <w10:wrap type="tight"/>
          </v:shape>
        </w:pict>
      </w:r>
    </w:p>
    <w:p w:rsidR="007E0843" w:rsidRDefault="007E0843" w:rsidP="00AC5878">
      <w:pPr>
        <w:spacing w:line="360" w:lineRule="auto"/>
        <w:jc w:val="center"/>
        <w:rPr>
          <w:b/>
          <w:sz w:val="42"/>
        </w:rPr>
      </w:pPr>
      <w:r>
        <w:rPr>
          <w:b/>
          <w:sz w:val="40"/>
        </w:rPr>
        <w:t>(Projekt)</w:t>
      </w:r>
    </w:p>
    <w:p w:rsidR="007E0843" w:rsidRPr="00894D8D" w:rsidRDefault="007E0843" w:rsidP="00894D8D">
      <w:pPr>
        <w:spacing w:line="360" w:lineRule="auto"/>
        <w:jc w:val="center"/>
        <w:rPr>
          <w:b/>
          <w:sz w:val="36"/>
        </w:rPr>
      </w:pPr>
      <w:r>
        <w:rPr>
          <w:b/>
          <w:sz w:val="40"/>
        </w:rPr>
        <w:t>UMOWA NR IHiT/DZ/............/2015</w:t>
      </w:r>
    </w:p>
    <w:p w:rsidR="007E0843" w:rsidRDefault="007E0843" w:rsidP="00AC5878">
      <w:pPr>
        <w:rPr>
          <w:sz w:val="24"/>
        </w:rPr>
      </w:pPr>
      <w:r>
        <w:rPr>
          <w:sz w:val="24"/>
        </w:rPr>
        <w:t>zawarta w dniu ……………….</w:t>
      </w:r>
    </w:p>
    <w:p w:rsidR="007E0843" w:rsidRDefault="007E0843" w:rsidP="00AC5878">
      <w:pPr>
        <w:jc w:val="center"/>
        <w:rPr>
          <w:sz w:val="24"/>
        </w:rPr>
      </w:pPr>
    </w:p>
    <w:p w:rsidR="007E0843" w:rsidRDefault="007E0843" w:rsidP="00AC5878">
      <w:pPr>
        <w:spacing w:line="480" w:lineRule="auto"/>
        <w:jc w:val="both"/>
        <w:rPr>
          <w:sz w:val="24"/>
        </w:rPr>
      </w:pPr>
      <w:r>
        <w:rPr>
          <w:sz w:val="24"/>
        </w:rPr>
        <w:t>pomiędzy</w:t>
      </w:r>
    </w:p>
    <w:p w:rsidR="007E0843" w:rsidRDefault="007E0843" w:rsidP="00AC5878">
      <w:pPr>
        <w:rPr>
          <w:b/>
          <w:sz w:val="24"/>
          <w:szCs w:val="24"/>
        </w:rPr>
      </w:pPr>
      <w:r>
        <w:rPr>
          <w:b/>
          <w:sz w:val="24"/>
          <w:szCs w:val="24"/>
        </w:rPr>
        <w:t>Instytutem Hematologii i Transfuzjologii</w:t>
      </w:r>
    </w:p>
    <w:p w:rsidR="007E0843" w:rsidRDefault="007E0843" w:rsidP="00AC5878">
      <w:pPr>
        <w:rPr>
          <w:sz w:val="24"/>
          <w:szCs w:val="24"/>
        </w:rPr>
      </w:pPr>
      <w:r>
        <w:rPr>
          <w:sz w:val="24"/>
          <w:szCs w:val="24"/>
        </w:rPr>
        <w:t xml:space="preserve">z siedzibą:  ul. Indiry Gandhi 14, 02 – 776 Warszawa </w:t>
      </w:r>
    </w:p>
    <w:p w:rsidR="007E0843" w:rsidRDefault="007E0843" w:rsidP="00AC5878">
      <w:pPr>
        <w:rPr>
          <w:sz w:val="24"/>
          <w:szCs w:val="24"/>
        </w:rPr>
      </w:pPr>
      <w:r>
        <w:rPr>
          <w:sz w:val="24"/>
          <w:szCs w:val="24"/>
        </w:rPr>
        <w:t>zarejestrowanym w Sądzie Rejonowym dla m. St. Warszawy w Warszawie</w:t>
      </w:r>
    </w:p>
    <w:p w:rsidR="007E0843" w:rsidRDefault="007E0843" w:rsidP="00AC5878">
      <w:pPr>
        <w:rPr>
          <w:sz w:val="24"/>
          <w:szCs w:val="24"/>
        </w:rPr>
      </w:pPr>
      <w:r>
        <w:rPr>
          <w:sz w:val="24"/>
          <w:szCs w:val="24"/>
        </w:rPr>
        <w:t>XIII Wydział Gospodarczy Krajowego Rejestru Sądowego, pod numerem 0000119139</w:t>
      </w:r>
    </w:p>
    <w:p w:rsidR="007E0843" w:rsidRDefault="007E0843" w:rsidP="00AC5878">
      <w:pPr>
        <w:rPr>
          <w:sz w:val="24"/>
          <w:szCs w:val="24"/>
        </w:rPr>
      </w:pPr>
      <w:r>
        <w:rPr>
          <w:sz w:val="24"/>
          <w:szCs w:val="24"/>
        </w:rPr>
        <w:t>NIP 525 – 000 – 94 – 24</w:t>
      </w:r>
      <w:r>
        <w:rPr>
          <w:sz w:val="24"/>
          <w:szCs w:val="24"/>
        </w:rPr>
        <w:tab/>
        <w:t xml:space="preserve"> REGON 000288484</w:t>
      </w:r>
    </w:p>
    <w:p w:rsidR="007E0843" w:rsidRDefault="007E0843" w:rsidP="00AC587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zwanym w dalszej treści umowy </w:t>
      </w:r>
      <w:r>
        <w:rPr>
          <w:b/>
          <w:sz w:val="24"/>
          <w:szCs w:val="24"/>
        </w:rPr>
        <w:t>Zamawiającym</w:t>
      </w:r>
    </w:p>
    <w:p w:rsidR="007E0843" w:rsidRDefault="007E0843" w:rsidP="00AC5878">
      <w:pPr>
        <w:rPr>
          <w:sz w:val="24"/>
          <w:szCs w:val="24"/>
        </w:rPr>
      </w:pPr>
      <w:r>
        <w:rPr>
          <w:sz w:val="24"/>
          <w:szCs w:val="24"/>
        </w:rPr>
        <w:t>reprezentowanym przez:</w:t>
      </w:r>
    </w:p>
    <w:p w:rsidR="007E0843" w:rsidRDefault="007E0843" w:rsidP="00AC587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Dyrektora Instytutu – prof. dr hab. n. med. Krzysztofa Warzochę </w:t>
      </w:r>
    </w:p>
    <w:p w:rsidR="007E0843" w:rsidRDefault="007E0843" w:rsidP="00AC5878">
      <w:pPr>
        <w:spacing w:line="480" w:lineRule="auto"/>
        <w:jc w:val="both"/>
        <w:rPr>
          <w:b/>
          <w:sz w:val="24"/>
        </w:rPr>
      </w:pPr>
      <w:r>
        <w:rPr>
          <w:b/>
          <w:sz w:val="24"/>
        </w:rPr>
        <w:t>a</w:t>
      </w:r>
    </w:p>
    <w:p w:rsidR="007E0843" w:rsidRDefault="007E0843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7E0843" w:rsidRDefault="007E0843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...................................................................................................</w:t>
      </w:r>
    </w:p>
    <w:p w:rsidR="007E0843" w:rsidRDefault="007E0843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7E0843" w:rsidRDefault="007E0843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7E0843" w:rsidRDefault="007E0843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NIP: ...........................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</w:t>
      </w:r>
      <w:r>
        <w:rPr>
          <w:sz w:val="24"/>
          <w:szCs w:val="24"/>
        </w:rPr>
        <w:tab/>
        <w:t xml:space="preserve"> </w:t>
      </w:r>
    </w:p>
    <w:p w:rsidR="007E0843" w:rsidRDefault="007E0843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Wysokość kapitału zakładowego: ............................................</w:t>
      </w:r>
    </w:p>
    <w:p w:rsidR="007E0843" w:rsidRDefault="007E0843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zwaną w dalszej treści umowy </w:t>
      </w:r>
      <w:r>
        <w:rPr>
          <w:b/>
          <w:sz w:val="24"/>
          <w:szCs w:val="24"/>
        </w:rPr>
        <w:t>Wykonawcą</w:t>
      </w:r>
    </w:p>
    <w:p w:rsidR="007E0843" w:rsidRDefault="007E0843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reprezentowaną przez: ..............................................................</w:t>
      </w:r>
    </w:p>
    <w:p w:rsidR="007E0843" w:rsidRDefault="007E0843" w:rsidP="00AC5878">
      <w:pPr>
        <w:spacing w:line="360" w:lineRule="auto"/>
        <w:jc w:val="both"/>
        <w:rPr>
          <w:b/>
          <w:sz w:val="24"/>
        </w:rPr>
      </w:pPr>
    </w:p>
    <w:p w:rsidR="007E0843" w:rsidRDefault="007E0843" w:rsidP="00AC5878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o treści następującej:</w:t>
      </w:r>
    </w:p>
    <w:p w:rsidR="007E0843" w:rsidRDefault="007E0843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</w:t>
      </w:r>
    </w:p>
    <w:p w:rsidR="007E0843" w:rsidRDefault="007E0843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PRZEDMIOT UMOWY</w:t>
      </w:r>
    </w:p>
    <w:p w:rsidR="007E0843" w:rsidRDefault="007E0843" w:rsidP="00AC5878">
      <w:pPr>
        <w:jc w:val="center"/>
        <w:rPr>
          <w:b/>
        </w:rPr>
      </w:pPr>
    </w:p>
    <w:p w:rsidR="007E0843" w:rsidRPr="00894D8D" w:rsidRDefault="007E0843" w:rsidP="009449E9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związku z realizacją projektu:” Cyfrowe laboratorium badań naukowych w hematoonkologii” w ramach programu operacyjnego „Innowacyjna Gospodarka lata 2007-2013,Priorytet 2.Infrastruktura sfery B+R,  Działanie 2.3.Inwestycje związane z rozwojem infrastruktury informatycznej nauki”- umowa POIG.02.03.00-14.111/13” Zamawiający zleca a </w:t>
      </w:r>
      <w:r>
        <w:rPr>
          <w:b/>
          <w:sz w:val="24"/>
          <w:szCs w:val="22"/>
        </w:rPr>
        <w:t xml:space="preserve">Wykonawca </w:t>
      </w:r>
      <w:r w:rsidRPr="00894D8D">
        <w:rPr>
          <w:sz w:val="24"/>
          <w:szCs w:val="22"/>
        </w:rPr>
        <w:t>przyjmuje do wykonania</w:t>
      </w:r>
      <w:r>
        <w:rPr>
          <w:b/>
          <w:sz w:val="24"/>
          <w:szCs w:val="22"/>
        </w:rPr>
        <w:t xml:space="preserve"> Rozbudowę urządzeń aktywnych sieci komputerowej oraz Rozbudowę okablowania światłowodowego i miedzianego </w:t>
      </w:r>
      <w:r w:rsidRPr="00894D8D">
        <w:rPr>
          <w:sz w:val="24"/>
          <w:szCs w:val="22"/>
        </w:rPr>
        <w:t xml:space="preserve">u Zamawiającego </w:t>
      </w:r>
      <w:r>
        <w:rPr>
          <w:sz w:val="24"/>
          <w:szCs w:val="22"/>
        </w:rPr>
        <w:t>w Pracowni Patomorfologii – Zakład Diagnostyki Hematologicznej zgodnie z projektem konfiguracji poszczególnych elementów oraz powiązań między nimi ,który stanowi załącznik nr ….do niniejszej umowy oraz zgodnie z ofertą Wykonawcy, która stanowi załącznik nr …..do niniejszej umowy.</w:t>
      </w:r>
    </w:p>
    <w:p w:rsidR="007E0843" w:rsidRPr="007C38CA" w:rsidRDefault="007E0843" w:rsidP="007C38CA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>oświadcza, że użyte materiały i urządzenia do rozbudowy  urządzeń aktywnych sieci komputerowej oraz okablowania światłowodowego i miedzianego  będą  fabrycznie  nowe oraz będą  posiadały  parametry techniczne i użytkowe zgodne z zapisami w ofercie.</w:t>
      </w:r>
    </w:p>
    <w:p w:rsidR="007E0843" w:rsidRDefault="007E0843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</w:t>
      </w:r>
    </w:p>
    <w:p w:rsidR="007E0843" w:rsidRDefault="007E0843" w:rsidP="00AC5878">
      <w:pPr>
        <w:pStyle w:val="Heading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WARTOŚĆ PRZEDMIOTU UMOWY</w:t>
      </w:r>
    </w:p>
    <w:p w:rsidR="007E0843" w:rsidRDefault="007E0843" w:rsidP="00B642E5">
      <w:pPr>
        <w:tabs>
          <w:tab w:val="left" w:pos="284"/>
          <w:tab w:val="left" w:pos="709"/>
        </w:tabs>
        <w:rPr>
          <w:sz w:val="24"/>
          <w:szCs w:val="22"/>
        </w:rPr>
      </w:pPr>
      <w:r w:rsidRPr="00B642E5">
        <w:rPr>
          <w:b/>
        </w:rPr>
        <w:t>1.</w:t>
      </w:r>
      <w:r>
        <w:t xml:space="preserve">  </w:t>
      </w:r>
      <w:r>
        <w:rPr>
          <w:sz w:val="24"/>
          <w:szCs w:val="22"/>
        </w:rPr>
        <w:t xml:space="preserve">Całkowita wartość przedmiotu umowy wynosi </w:t>
      </w:r>
    </w:p>
    <w:p w:rsidR="007E0843" w:rsidRDefault="007E0843" w:rsidP="00B642E5">
      <w:pPr>
        <w:tabs>
          <w:tab w:val="left" w:pos="284"/>
          <w:tab w:val="left" w:pos="709"/>
        </w:tabs>
        <w:rPr>
          <w:sz w:val="24"/>
          <w:szCs w:val="22"/>
        </w:rPr>
      </w:pPr>
      <w:r>
        <w:rPr>
          <w:sz w:val="24"/>
          <w:szCs w:val="22"/>
        </w:rPr>
        <w:t xml:space="preserve">    netto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 xml:space="preserve">    (słownie: ..................................................................................... i …../100 PLN), </w:t>
      </w:r>
    </w:p>
    <w:p w:rsidR="007E0843" w:rsidRDefault="007E0843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Podatek od towarów i usług VAT: ………………………… PLN</w:t>
      </w:r>
    </w:p>
    <w:p w:rsidR="007E0843" w:rsidRDefault="007E0843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(słownie:………………………………………………………....i…../100 PLN),</w:t>
      </w:r>
    </w:p>
    <w:p w:rsidR="007E0843" w:rsidRDefault="007E0843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Całkowita wartość przedmiotu umowy wynosi brutto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>(słownie: ..................................................................................... i …../100 PLN),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sz w:val="24"/>
          <w:szCs w:val="22"/>
        </w:rPr>
        <w:t>2.</w:t>
      </w:r>
      <w:r>
        <w:rPr>
          <w:sz w:val="24"/>
          <w:szCs w:val="22"/>
        </w:rPr>
        <w:t xml:space="preserve"> Ceny jednostkowe przedmiotu umowy określone są w szczegółowej ofercie cenowej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Wykonawcy stanowiącej zał. nr ….. do niniejszej umowy.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color w:val="000000"/>
          <w:sz w:val="24"/>
          <w:szCs w:val="22"/>
        </w:rPr>
        <w:t>3.</w:t>
      </w:r>
      <w:r>
        <w:rPr>
          <w:sz w:val="24"/>
          <w:szCs w:val="22"/>
        </w:rPr>
        <w:t xml:space="preserve">Ceny  o ,których mowa w ust.2 oraz całkowita wartość przedmiotu umowy obejmują 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również koszty pakowania i znakowania wymaganego do transportu, wszelkie koszty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transportu do miejsca przeznaczenia ,koszty załadunku, rozładunku w miejscu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przeznaczenia określonego w § 4 ust.1 ,ubezpieczenie, wsparcie techniczne ,instalację w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miejscu dostawy oraz uruchomienie dostarczonego przedmiotu umowy, podatek od</w:t>
      </w:r>
    </w:p>
    <w:p w:rsidR="007E0843" w:rsidRDefault="007E0843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towarów i usług.</w:t>
      </w:r>
    </w:p>
    <w:p w:rsidR="007E0843" w:rsidRDefault="007E0843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Podatek od towarów i usług od wewnątrz wspólnotowego nabycia towarów </w:t>
      </w:r>
      <w:r>
        <w:rPr>
          <w:b/>
          <w:noProof/>
          <w:sz w:val="24"/>
          <w:szCs w:val="24"/>
        </w:rPr>
        <w:t xml:space="preserve">Zamawiający </w:t>
      </w:r>
      <w:r>
        <w:rPr>
          <w:noProof/>
          <w:sz w:val="24"/>
          <w:szCs w:val="24"/>
        </w:rPr>
        <w:t xml:space="preserve">   naliczy i ureguluje jako podatek należny zgodnie z przepisami obowiązującymi w tym zakresie w Polsce.</w:t>
      </w:r>
    </w:p>
    <w:p w:rsidR="007E0843" w:rsidRDefault="007E0843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Ceny jednostkowe nie podlegają zmianie przez czas trwania umowy.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b/>
          <w:sz w:val="24"/>
          <w:szCs w:val="24"/>
        </w:rPr>
      </w:pP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OCHRONA DANYCH OSOBOWYCH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 xml:space="preserve"> 1.</w:t>
      </w:r>
      <w:r>
        <w:rPr>
          <w:sz w:val="24"/>
          <w:szCs w:val="24"/>
        </w:rPr>
        <w:t xml:space="preserve">Zamawiający oświadcza, że przetwarza dane osobowe osób fizycznych (dalej 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określonych jako „dane osobowe”) w ramach realizacji przedmiotu umowy.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2</w:t>
      </w:r>
      <w:r>
        <w:rPr>
          <w:sz w:val="24"/>
          <w:szCs w:val="24"/>
        </w:rPr>
        <w:t>.Zamawiający oświadcza, że jest administratorem danych osobowych.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Zamawiający powierza Wykonawcy w trybie art.31 ustawy o ochronie danych osobowych, 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przetwarzanie danych osobowych w zakresie i celu związanym z wykonywaniem 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niniejszej umowy. Dla uniknięcia wątpliwości, Strony oświadczają ,iż dane osobowe 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stanowią informację poufną. 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sz w:val="24"/>
          <w:szCs w:val="24"/>
        </w:rPr>
        <w:t>Zamawiajacy oświadcza, iż jest uprawniony do powierzania przetwarzania danych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osobowych w  zakresie określonym niniejszą umową.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sz w:val="24"/>
          <w:szCs w:val="24"/>
        </w:rPr>
        <w:t>W celu wykonania niniejszej umowy ,Zamawiający powierza do przetwarzania Wykonawcy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następujące rodzaje danych osobowych: </w:t>
      </w:r>
    </w:p>
    <w:p w:rsidR="007E0843" w:rsidRDefault="007E0843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imię,</w:t>
      </w:r>
    </w:p>
    <w:p w:rsidR="007E0843" w:rsidRDefault="007E0843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nazwisko,</w:t>
      </w:r>
    </w:p>
    <w:p w:rsidR="007E0843" w:rsidRDefault="007E0843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data urodzenia,</w:t>
      </w:r>
    </w:p>
    <w:p w:rsidR="007E0843" w:rsidRDefault="007E0843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adres zamieszkania,</w:t>
      </w:r>
    </w:p>
    <w:p w:rsidR="007E0843" w:rsidRDefault="007E0843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PESEL,</w:t>
      </w:r>
    </w:p>
    <w:p w:rsidR="007E0843" w:rsidRDefault="007E0843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Inne dane niezbędne do prawidłowej realizacji umowy.</w:t>
      </w:r>
    </w:p>
    <w:p w:rsidR="007E0843" w:rsidRDefault="007E0843" w:rsidP="00AC5878">
      <w:pPr>
        <w:numPr>
          <w:ilvl w:val="0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Dane osobowe mogą być przetwarzane wyłącznie w celu wykonywania zawartej pomiędzy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Stronami umowy oraz w zakresie niezbędnym do wykonywania przez Wykonawcę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obowiązków wynikających z tej umowy. 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 w:rsidRPr="00FB0540">
        <w:rPr>
          <w:b/>
          <w:sz w:val="24"/>
          <w:szCs w:val="24"/>
        </w:rPr>
        <w:t>7</w:t>
      </w:r>
      <w:r>
        <w:rPr>
          <w:sz w:val="24"/>
          <w:szCs w:val="24"/>
        </w:rPr>
        <w:t>.Wykonawca zobowiązuje się przetwarzać powierzone dane osobowe zgodnie z przepisami</w:t>
      </w:r>
    </w:p>
    <w:p w:rsidR="007E0843" w:rsidRPr="00007377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ustawy o ochronie danych osobowych i aktów wykonawczych do ustawy.</w:t>
      </w:r>
    </w:p>
    <w:p w:rsidR="007E0843" w:rsidRDefault="007E0843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4</w:t>
      </w:r>
    </w:p>
    <w:p w:rsidR="007E0843" w:rsidRDefault="007E0843" w:rsidP="00AC5878">
      <w:pPr>
        <w:pStyle w:val="Heading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MIEJSCE WYKONANIA PRZEDMIOTU</w:t>
      </w:r>
    </w:p>
    <w:p w:rsidR="007E0843" w:rsidRDefault="007E0843" w:rsidP="00AC5878">
      <w:pPr>
        <w:jc w:val="center"/>
        <w:rPr>
          <w:b/>
        </w:rPr>
      </w:pPr>
    </w:p>
    <w:p w:rsidR="007E0843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486CD8">
        <w:rPr>
          <w:sz w:val="24"/>
          <w:szCs w:val="24"/>
        </w:rPr>
        <w:t>Wykonanie przedmiotu umowy nastąpi  w ciągu</w:t>
      </w:r>
      <w:r>
        <w:rPr>
          <w:b/>
          <w:sz w:val="24"/>
          <w:szCs w:val="24"/>
        </w:rPr>
        <w:t xml:space="preserve"> …….</w:t>
      </w:r>
      <w:r>
        <w:rPr>
          <w:sz w:val="24"/>
          <w:szCs w:val="24"/>
        </w:rPr>
        <w:t xml:space="preserve"> od daty zawarcia umowy.</w:t>
      </w:r>
      <w:r>
        <w:rPr>
          <w:sz w:val="24"/>
          <w:szCs w:val="24"/>
        </w:rPr>
        <w:br/>
        <w:t xml:space="preserve">Szczegółowy termin dostawy, zainstalowania i uruchomienia  przedmiotu umowy będzie uzgodniony telefonicznie i potwierdzony faksem lub drogą elektroniczną do </w:t>
      </w:r>
      <w:r>
        <w:rPr>
          <w:b/>
          <w:sz w:val="24"/>
          <w:szCs w:val="24"/>
        </w:rPr>
        <w:t>2 dni roboczych</w:t>
      </w:r>
      <w:r>
        <w:rPr>
          <w:sz w:val="24"/>
          <w:szCs w:val="24"/>
        </w:rPr>
        <w:t xml:space="preserve"> przed datą wymaganej dostawy lub instalacji.</w:t>
      </w:r>
    </w:p>
    <w:p w:rsidR="007E0843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>Przedmiot umowy będzie opakowany w odpowiednie opakowanie właściwe dla rodzaju dostarczanego urządzenia i środka transportu.</w:t>
      </w:r>
    </w:p>
    <w:p w:rsidR="007E0843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Wszelkie szkody i koszty spowodowane niewłaściwym opakowaniem obciążają </w:t>
      </w:r>
      <w:r>
        <w:rPr>
          <w:b/>
          <w:sz w:val="24"/>
          <w:szCs w:val="24"/>
        </w:rPr>
        <w:t>Wykonawcę</w:t>
      </w:r>
      <w:r>
        <w:rPr>
          <w:sz w:val="24"/>
          <w:szCs w:val="24"/>
        </w:rPr>
        <w:t>.</w:t>
      </w:r>
    </w:p>
    <w:p w:rsidR="007E0843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przygotować miejsce instalacji przedmiotu umowy.</w:t>
      </w:r>
    </w:p>
    <w:p w:rsidR="007E0843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do podpisania Protokołu Odbioru po zainstalowaniu i uruchomieniu przedmiotu umowy.</w:t>
      </w:r>
    </w:p>
    <w:p w:rsidR="007E0843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 xml:space="preserve"> jest odpowiedzialny za prawidłowe zainstalowanie i uruchomienie przedmiotu umowy.</w:t>
      </w:r>
    </w:p>
    <w:p w:rsidR="007E0843" w:rsidRPr="00907B7A" w:rsidRDefault="007E0843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Materiały i urządzenia stanowiące przedmiot umowy dostarczone zostaną bezpośrednio do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 wraz  z kartami gwarancyjnymi, instrukcjami obsługi w języku polskim lub angielskim, dokumentem określającym zasady świadczenia usług przez autoryzowany serwis w okresie gwarancyjnym oraz wymaganymi świadectwami, opiniami lub certyfikatami.</w:t>
      </w:r>
    </w:p>
    <w:p w:rsidR="007E0843" w:rsidRPr="0031373B" w:rsidRDefault="007E0843" w:rsidP="00EE25BA">
      <w:pPr>
        <w:numPr>
          <w:ilvl w:val="0"/>
          <w:numId w:val="4"/>
        </w:numPr>
        <w:contextualSpacing/>
        <w:rPr>
          <w:sz w:val="24"/>
          <w:szCs w:val="24"/>
        </w:rPr>
      </w:pPr>
      <w:r w:rsidRPr="00907B7A">
        <w:rPr>
          <w:sz w:val="24"/>
          <w:szCs w:val="24"/>
        </w:rPr>
        <w:t xml:space="preserve">Przed podpisaniem Protokołu Odbioru </w:t>
      </w:r>
      <w:r>
        <w:rPr>
          <w:sz w:val="24"/>
          <w:szCs w:val="24"/>
        </w:rPr>
        <w:t>Zamawiający wymaga od Wykonawcy</w:t>
      </w:r>
      <w:r w:rsidRPr="00907B7A">
        <w:rPr>
          <w:sz w:val="24"/>
          <w:szCs w:val="24"/>
        </w:rPr>
        <w:t xml:space="preserve"> </w:t>
      </w:r>
    </w:p>
    <w:p w:rsidR="007E0843" w:rsidRDefault="007E0843" w:rsidP="003137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a) p</w:t>
      </w:r>
      <w:r w:rsidRPr="0031373B">
        <w:rPr>
          <w:sz w:val="24"/>
          <w:szCs w:val="24"/>
        </w:rPr>
        <w:t>rzygotowania i przekazania dokumentacji powykonawczej obejmującej co</w:t>
      </w:r>
    </w:p>
    <w:p w:rsidR="007E0843" w:rsidRPr="0031373B" w:rsidRDefault="007E0843" w:rsidP="003137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31373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31373B">
        <w:rPr>
          <w:sz w:val="24"/>
          <w:szCs w:val="24"/>
        </w:rPr>
        <w:t xml:space="preserve">najmniej: </w:t>
      </w:r>
    </w:p>
    <w:p w:rsidR="007E0843" w:rsidRPr="0031373B" w:rsidRDefault="007E0843" w:rsidP="0031373B">
      <w:pPr>
        <w:ind w:left="284"/>
        <w:contextualSpacing/>
        <w:rPr>
          <w:color w:val="000000"/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topologię połączeń urządzeń. </w:t>
      </w:r>
    </w:p>
    <w:p w:rsidR="007E0843" w:rsidRPr="0031373B" w:rsidRDefault="007E0843" w:rsidP="0031373B">
      <w:pPr>
        <w:ind w:left="284"/>
        <w:contextualSpacing/>
        <w:rPr>
          <w:color w:val="000000"/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 -adresację wszystkich interfejsów Ethernet. </w:t>
      </w:r>
    </w:p>
    <w:p w:rsidR="007E0843" w:rsidRPr="0031373B" w:rsidRDefault="007E0843" w:rsidP="0031373B">
      <w:pPr>
        <w:ind w:left="284"/>
        <w:contextualSpacing/>
        <w:rPr>
          <w:color w:val="000000"/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uruchomi</w:t>
      </w:r>
      <w:r>
        <w:rPr>
          <w:color w:val="000000"/>
          <w:sz w:val="24"/>
          <w:szCs w:val="24"/>
        </w:rPr>
        <w:t>e</w:t>
      </w:r>
      <w:r w:rsidRPr="0031373B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>i</w:t>
      </w:r>
      <w:r w:rsidRPr="0031373B">
        <w:rPr>
          <w:color w:val="000000"/>
          <w:sz w:val="24"/>
          <w:szCs w:val="24"/>
        </w:rPr>
        <w:t xml:space="preserve">e usług oraz ich konfigurację. </w:t>
      </w:r>
    </w:p>
    <w:p w:rsidR="007E0843" w:rsidRPr="0031373B" w:rsidRDefault="007E0843" w:rsidP="0031373B">
      <w:pPr>
        <w:ind w:left="284"/>
        <w:contextualSpacing/>
        <w:rPr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dane kont użytkowników (w tym administratora) wraz z hasłami.</w:t>
      </w:r>
    </w:p>
    <w:p w:rsidR="007E0843" w:rsidRPr="0031373B" w:rsidRDefault="007E0843" w:rsidP="0031373B">
      <w:pPr>
        <w:ind w:left="284"/>
        <w:contextualSpacing/>
        <w:rPr>
          <w:sz w:val="24"/>
          <w:szCs w:val="24"/>
        </w:rPr>
      </w:pPr>
      <w:r w:rsidRPr="0031373B">
        <w:rPr>
          <w:color w:val="000000"/>
          <w:sz w:val="24"/>
          <w:szCs w:val="24"/>
        </w:rPr>
        <w:t xml:space="preserve">      - plan testów wraz ze scenariuszami testów</w:t>
      </w:r>
    </w:p>
    <w:p w:rsidR="007E0843" w:rsidRDefault="007E0843" w:rsidP="003137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b) w</w:t>
      </w:r>
      <w:r w:rsidRPr="0031373B">
        <w:rPr>
          <w:sz w:val="24"/>
          <w:szCs w:val="24"/>
        </w:rPr>
        <w:t xml:space="preserve">arsztaty powdrożeniowe z </w:t>
      </w:r>
      <w:r>
        <w:rPr>
          <w:sz w:val="24"/>
          <w:szCs w:val="24"/>
        </w:rPr>
        <w:t xml:space="preserve"> konfiguracji poszczególnych </w:t>
      </w:r>
    </w:p>
    <w:p w:rsidR="007E0843" w:rsidRPr="0059183F" w:rsidRDefault="007E0843" w:rsidP="00B54C9D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31373B">
        <w:rPr>
          <w:sz w:val="24"/>
          <w:szCs w:val="24"/>
        </w:rPr>
        <w:t>komponentów/składników</w:t>
      </w:r>
      <w:r>
        <w:rPr>
          <w:sz w:val="24"/>
          <w:szCs w:val="24"/>
        </w:rPr>
        <w:t xml:space="preserve"> przedmiotu umowy</w:t>
      </w:r>
      <w:r w:rsidRPr="0031373B">
        <w:rPr>
          <w:sz w:val="24"/>
          <w:szCs w:val="24"/>
        </w:rPr>
        <w:t xml:space="preserve">.  </w:t>
      </w:r>
    </w:p>
    <w:p w:rsidR="007E0843" w:rsidRPr="002117C7" w:rsidRDefault="007E0843" w:rsidP="0059183F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2117C7">
        <w:rPr>
          <w:sz w:val="24"/>
          <w:szCs w:val="24"/>
        </w:rPr>
        <w:t xml:space="preserve">Za termin </w:t>
      </w:r>
      <w:r>
        <w:rPr>
          <w:sz w:val="24"/>
          <w:szCs w:val="24"/>
        </w:rPr>
        <w:t xml:space="preserve">wykonania </w:t>
      </w:r>
      <w:r w:rsidRPr="002117C7">
        <w:rPr>
          <w:sz w:val="24"/>
          <w:szCs w:val="24"/>
        </w:rPr>
        <w:t xml:space="preserve">przedmiotu umowy </w:t>
      </w:r>
      <w:r>
        <w:rPr>
          <w:sz w:val="24"/>
          <w:szCs w:val="24"/>
        </w:rPr>
        <w:t>(</w:t>
      </w:r>
      <w:r w:rsidRPr="002117C7">
        <w:rPr>
          <w:sz w:val="24"/>
          <w:szCs w:val="24"/>
        </w:rPr>
        <w:t>dostawy</w:t>
      </w:r>
      <w:r>
        <w:rPr>
          <w:sz w:val="24"/>
          <w:szCs w:val="24"/>
        </w:rPr>
        <w:t>, zainstalowania i uruchomienia)</w:t>
      </w:r>
      <w:r w:rsidRPr="002117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2117C7">
        <w:rPr>
          <w:sz w:val="24"/>
          <w:szCs w:val="24"/>
        </w:rPr>
        <w:t xml:space="preserve">rozumie się datę </w:t>
      </w:r>
      <w:r>
        <w:rPr>
          <w:sz w:val="24"/>
          <w:szCs w:val="24"/>
        </w:rPr>
        <w:t xml:space="preserve">  </w:t>
      </w:r>
      <w:r w:rsidRPr="002117C7">
        <w:rPr>
          <w:sz w:val="24"/>
          <w:szCs w:val="24"/>
        </w:rPr>
        <w:t>podpisania Protokołu Odbioru przez obie strony.</w:t>
      </w:r>
    </w:p>
    <w:p w:rsidR="007E0843" w:rsidRDefault="007E0843" w:rsidP="00D55324">
      <w:pPr>
        <w:tabs>
          <w:tab w:val="left" w:pos="284"/>
          <w:tab w:val="left" w:pos="709"/>
        </w:tabs>
        <w:rPr>
          <w:sz w:val="24"/>
          <w:szCs w:val="24"/>
        </w:rPr>
      </w:pPr>
    </w:p>
    <w:p w:rsidR="007E0843" w:rsidRPr="002117C7" w:rsidRDefault="007E0843" w:rsidP="00AC5878">
      <w:pPr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§ </w:t>
      </w:r>
      <w:r w:rsidRPr="002117C7">
        <w:rPr>
          <w:b/>
          <w:sz w:val="24"/>
          <w:szCs w:val="24"/>
        </w:rPr>
        <w:t>5</w:t>
      </w:r>
    </w:p>
    <w:p w:rsidR="007E0843" w:rsidRPr="00007377" w:rsidRDefault="007E0843" w:rsidP="00007377">
      <w:pPr>
        <w:pStyle w:val="Heading5"/>
        <w:jc w:val="center"/>
        <w:rPr>
          <w:rFonts w:ascii="Times New Roman" w:hAnsi="Times New Roman"/>
          <w:b/>
          <w:szCs w:val="24"/>
        </w:rPr>
      </w:pPr>
      <w:r w:rsidRPr="00007377">
        <w:rPr>
          <w:rFonts w:ascii="Times New Roman" w:hAnsi="Times New Roman"/>
          <w:b/>
        </w:rPr>
        <w:t>WARUNKI PŁATNOŚCI</w:t>
      </w:r>
    </w:p>
    <w:p w:rsidR="007E0843" w:rsidRPr="002117C7" w:rsidRDefault="007E0843" w:rsidP="00BF0BEC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>Rozliczenie z tytułu</w:t>
      </w:r>
      <w:r>
        <w:rPr>
          <w:rFonts w:ascii="Times New Roman" w:hAnsi="Times New Roman"/>
          <w:szCs w:val="22"/>
          <w:u w:val="none"/>
        </w:rPr>
        <w:t xml:space="preserve"> wykonania przedmiotu umowy dokonane będzie  po zainstalowaniu i uruchomieniu</w:t>
      </w:r>
      <w:r w:rsidRPr="002117C7">
        <w:rPr>
          <w:rFonts w:ascii="Times New Roman" w:hAnsi="Times New Roman"/>
          <w:szCs w:val="22"/>
          <w:u w:val="none"/>
        </w:rPr>
        <w:t xml:space="preserve"> w siedzibie </w:t>
      </w:r>
      <w:r w:rsidRPr="002117C7">
        <w:rPr>
          <w:rFonts w:ascii="Times New Roman" w:hAnsi="Times New Roman"/>
          <w:b/>
          <w:szCs w:val="22"/>
          <w:u w:val="none"/>
        </w:rPr>
        <w:t>Zamawiającego</w:t>
      </w:r>
      <w:r w:rsidRPr="002117C7">
        <w:rPr>
          <w:rFonts w:ascii="Times New Roman" w:hAnsi="Times New Roman"/>
          <w:szCs w:val="22"/>
          <w:u w:val="none"/>
        </w:rPr>
        <w:t>, zakończonym podpisaniem Protokołu Odbioru przez obie strony, co stanowić będzie podstawę do wystawienia faktury. Płatność</w:t>
      </w:r>
      <w:r>
        <w:rPr>
          <w:rFonts w:ascii="Times New Roman" w:hAnsi="Times New Roman"/>
          <w:szCs w:val="22"/>
          <w:u w:val="none"/>
        </w:rPr>
        <w:t xml:space="preserve"> nastąpi</w:t>
      </w:r>
      <w:r w:rsidRPr="002117C7">
        <w:rPr>
          <w:rFonts w:ascii="Times New Roman" w:hAnsi="Times New Roman"/>
          <w:szCs w:val="22"/>
          <w:u w:val="none"/>
        </w:rPr>
        <w:t xml:space="preserve"> w ciągu </w:t>
      </w:r>
      <w:r w:rsidRPr="002117C7">
        <w:rPr>
          <w:rFonts w:ascii="Times New Roman" w:hAnsi="Times New Roman"/>
          <w:b/>
          <w:szCs w:val="22"/>
          <w:u w:val="none"/>
        </w:rPr>
        <w:t>30 dni</w:t>
      </w:r>
      <w:r w:rsidRPr="002117C7">
        <w:rPr>
          <w:rFonts w:ascii="Times New Roman" w:hAnsi="Times New Roman"/>
          <w:szCs w:val="22"/>
          <w:u w:val="none"/>
        </w:rPr>
        <w:t xml:space="preserve"> od daty doręczenia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>
        <w:rPr>
          <w:rFonts w:ascii="Times New Roman" w:hAnsi="Times New Roman"/>
          <w:szCs w:val="22"/>
          <w:u w:val="none"/>
        </w:rPr>
        <w:t xml:space="preserve"> oryginału faktury </w:t>
      </w:r>
      <w:r w:rsidRPr="002117C7">
        <w:rPr>
          <w:rFonts w:ascii="Times New Roman" w:hAnsi="Times New Roman"/>
          <w:szCs w:val="22"/>
          <w:u w:val="none"/>
        </w:rPr>
        <w:t>do</w:t>
      </w:r>
      <w:r>
        <w:rPr>
          <w:rFonts w:ascii="Times New Roman" w:hAnsi="Times New Roman"/>
          <w:szCs w:val="22"/>
          <w:u w:val="none"/>
        </w:rPr>
        <w:t xml:space="preserve"> </w:t>
      </w:r>
      <w:r w:rsidRPr="002117C7">
        <w:rPr>
          <w:rFonts w:ascii="Times New Roman" w:hAnsi="Times New Roman"/>
          <w:b/>
          <w:szCs w:val="22"/>
          <w:u w:val="none"/>
        </w:rPr>
        <w:t xml:space="preserve">Zamawiającego </w:t>
      </w:r>
      <w:r w:rsidRPr="002117C7">
        <w:rPr>
          <w:rFonts w:ascii="Times New Roman" w:hAnsi="Times New Roman"/>
          <w:szCs w:val="22"/>
          <w:u w:val="none"/>
        </w:rPr>
        <w:t xml:space="preserve">na rachunek bankowy wpisany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na fakturze.</w:t>
      </w:r>
    </w:p>
    <w:p w:rsidR="007E0843" w:rsidRPr="002117C7" w:rsidRDefault="007E0843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</w:rPr>
        <w:t xml:space="preserve">Termin płatności wpisany przez </w:t>
      </w:r>
      <w:r w:rsidRPr="002117C7">
        <w:rPr>
          <w:rFonts w:ascii="Times New Roman" w:hAnsi="Times New Roman"/>
          <w:b/>
          <w:szCs w:val="22"/>
        </w:rPr>
        <w:t>Wykonawcę</w:t>
      </w:r>
      <w:r w:rsidRPr="002117C7">
        <w:rPr>
          <w:rFonts w:ascii="Times New Roman" w:hAnsi="Times New Roman"/>
          <w:szCs w:val="22"/>
        </w:rPr>
        <w:t xml:space="preserve"> na fakturze musi być zgodny z terminem określonym w ust. 1 niniejszego paragrafu.</w:t>
      </w:r>
    </w:p>
    <w:p w:rsidR="007E0843" w:rsidRPr="002117C7" w:rsidRDefault="007E0843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Płatności będą realizowane w PLN lub w walucie obcej, w przypadku, gdy </w:t>
      </w:r>
      <w:r w:rsidRPr="002117C7">
        <w:rPr>
          <w:rFonts w:ascii="Times New Roman" w:hAnsi="Times New Roman"/>
          <w:b/>
          <w:szCs w:val="22"/>
          <w:u w:val="none"/>
        </w:rPr>
        <w:t>Wykonawcą</w:t>
      </w:r>
      <w:r w:rsidRPr="002117C7">
        <w:rPr>
          <w:rFonts w:ascii="Times New Roman" w:hAnsi="Times New Roman"/>
          <w:szCs w:val="22"/>
          <w:u w:val="none"/>
        </w:rPr>
        <w:t xml:space="preserve"> będzie podmiot zagraniczny.</w:t>
      </w:r>
    </w:p>
    <w:p w:rsidR="007E0843" w:rsidRPr="002117C7" w:rsidRDefault="007E0843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W przypadku złożenia oferty przez podmiot zagraniczny w walucie obcej, faktura będzie wystawiona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w walucie obcej.</w:t>
      </w:r>
    </w:p>
    <w:p w:rsidR="007E0843" w:rsidRPr="002117C7" w:rsidRDefault="007E0843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Za dzień zapłaty uznaje się dzień obciążenia rachunku bankowego </w:t>
      </w:r>
      <w:r w:rsidRPr="002117C7">
        <w:rPr>
          <w:rFonts w:ascii="Times New Roman" w:hAnsi="Times New Roman"/>
          <w:b/>
          <w:szCs w:val="22"/>
          <w:u w:val="none"/>
        </w:rPr>
        <w:t>Zamawiającego.</w:t>
      </w:r>
    </w:p>
    <w:p w:rsidR="007E0843" w:rsidRDefault="007E0843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noProof/>
          <w:spacing w:val="-3"/>
          <w:szCs w:val="22"/>
          <w:u w:val="none"/>
        </w:rPr>
      </w:pP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W przypadku nie uregulowania przez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Zamawiajacego 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płatności w terminie określonym w ust. 1, 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Wykonawcy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przysługuje prawo naliczania odsetek ustawowych. </w:t>
      </w:r>
    </w:p>
    <w:p w:rsidR="007E0843" w:rsidRDefault="007E0843" w:rsidP="0023091B">
      <w:pPr>
        <w:numPr>
          <w:ilvl w:val="0"/>
          <w:numId w:val="5"/>
        </w:numPr>
        <w:suppressAutoHyphens/>
        <w:jc w:val="both"/>
        <w:rPr>
          <w:noProof/>
          <w:spacing w:val="-3"/>
          <w:sz w:val="24"/>
        </w:rPr>
      </w:pPr>
      <w:r>
        <w:rPr>
          <w:noProof/>
          <w:spacing w:val="-3"/>
          <w:sz w:val="24"/>
        </w:rPr>
        <w:t>W przypadku konsorcjum Strony zgodnie oświadczają, że lider konsorcjum jest jedynym i wyłącznym podmiotem uprawnionym do otrzymania wynagrodzenia z tytuły wykonania przedmiotu umowy oraz jest jedynym i wyłączym podmiotem uprawnionym do wystawienia faktury.</w:t>
      </w:r>
    </w:p>
    <w:p w:rsidR="007E0843" w:rsidRPr="0023091B" w:rsidRDefault="007E0843" w:rsidP="00F52F77">
      <w:pPr>
        <w:suppressAutoHyphens/>
        <w:jc w:val="both"/>
        <w:rPr>
          <w:noProof/>
          <w:spacing w:val="-3"/>
          <w:sz w:val="24"/>
        </w:rPr>
      </w:pPr>
    </w:p>
    <w:p w:rsidR="007E0843" w:rsidRDefault="007E0843" w:rsidP="00D55324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</w:t>
      </w:r>
      <w:r w:rsidRPr="002117C7">
        <w:rPr>
          <w:b/>
          <w:sz w:val="24"/>
          <w:szCs w:val="24"/>
        </w:rPr>
        <w:t xml:space="preserve"> 6</w:t>
      </w:r>
    </w:p>
    <w:p w:rsidR="007E0843" w:rsidRDefault="007E0843" w:rsidP="00AC5878">
      <w:pPr>
        <w:pStyle w:val="Tekstpodstawowy21"/>
        <w:jc w:val="center"/>
        <w:rPr>
          <w:b/>
          <w:bCs/>
          <w:sz w:val="24"/>
        </w:rPr>
      </w:pPr>
      <w:r>
        <w:rPr>
          <w:b/>
          <w:bCs/>
          <w:sz w:val="24"/>
        </w:rPr>
        <w:t>Zabezpieczenie należytego wykonania umowy</w:t>
      </w:r>
    </w:p>
    <w:p w:rsidR="007E0843" w:rsidRDefault="007E0843" w:rsidP="00AC5878">
      <w:pPr>
        <w:pStyle w:val="Tekstpodstawowy21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Wykonawca wnosi </w:t>
      </w:r>
      <w:r>
        <w:rPr>
          <w:b/>
          <w:sz w:val="24"/>
        </w:rPr>
        <w:t>5%</w:t>
      </w:r>
      <w:r>
        <w:rPr>
          <w:sz w:val="24"/>
        </w:rPr>
        <w:t xml:space="preserve"> zabezpieczenia należytego wykonania przedmiotu umowy w wysokości </w:t>
      </w:r>
      <w:r>
        <w:rPr>
          <w:b/>
          <w:sz w:val="24"/>
        </w:rPr>
        <w:t>…………….</w:t>
      </w:r>
      <w:r>
        <w:rPr>
          <w:sz w:val="24"/>
        </w:rPr>
        <w:t xml:space="preserve"> zł, w formie ……………, przed podpisaniem umowy (najpóźniej w dniu jej podpisania).</w:t>
      </w:r>
    </w:p>
    <w:p w:rsidR="007E0843" w:rsidRDefault="007E0843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 xml:space="preserve">Zabezpieczenie zostanie zwolnione w wysokości 70% w terminie 30 dni od dnia wykonania przedmiotu umowy zgodnie z </w:t>
      </w:r>
      <w:r>
        <w:rPr>
          <w:b/>
          <w:sz w:val="24"/>
        </w:rPr>
        <w:t>§ 4 ust.1</w:t>
      </w:r>
      <w:r>
        <w:rPr>
          <w:sz w:val="24"/>
        </w:rPr>
        <w:t xml:space="preserve"> i uznania przez Zamawiającego, że została wykonana należycie.</w:t>
      </w:r>
    </w:p>
    <w:p w:rsidR="007E0843" w:rsidRDefault="007E0843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>Kwota pozostawiona na zabezpieczenie roszczeń z tytułu gwarancji w wysokości 30%  zostanie zwrócona Wykonawcy nie później niż w 15 dniu po upływie okresu gwarancji</w:t>
      </w:r>
      <w:r>
        <w:rPr>
          <w:i/>
          <w:sz w:val="24"/>
        </w:rPr>
        <w:t xml:space="preserve"> .</w:t>
      </w:r>
    </w:p>
    <w:p w:rsidR="007E0843" w:rsidRDefault="007E0843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7E0843" w:rsidRDefault="007E0843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7E0843" w:rsidRDefault="007E0843" w:rsidP="00D55324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7</w:t>
      </w:r>
    </w:p>
    <w:p w:rsidR="007E0843" w:rsidRPr="00D55324" w:rsidRDefault="007E0843" w:rsidP="00D55324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GWARANCJA</w:t>
      </w:r>
    </w:p>
    <w:p w:rsidR="007E0843" w:rsidRDefault="007E0843" w:rsidP="00FB0540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noProof/>
          <w:spacing w:val="-3"/>
          <w:sz w:val="24"/>
          <w:szCs w:val="24"/>
        </w:rPr>
        <w:t>Wykonawca</w:t>
      </w:r>
      <w:r>
        <w:rPr>
          <w:noProof/>
          <w:spacing w:val="-3"/>
          <w:sz w:val="24"/>
          <w:szCs w:val="24"/>
        </w:rPr>
        <w:t xml:space="preserve"> udziela gwarancji na okres:</w:t>
      </w:r>
    </w:p>
    <w:p w:rsidR="007E0843" w:rsidRDefault="007E0843" w:rsidP="008841C7">
      <w:pPr>
        <w:tabs>
          <w:tab w:val="left" w:pos="-720"/>
        </w:tabs>
        <w:suppressAutoHyphens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1.1.  5 lat – dla urządzeń aktywnych sieci komputerowych</w:t>
      </w:r>
    </w:p>
    <w:p w:rsidR="007E0843" w:rsidRDefault="007E0843" w:rsidP="00D55324">
      <w:pPr>
        <w:tabs>
          <w:tab w:val="left" w:pos="-720"/>
        </w:tabs>
        <w:suppressAutoHyphens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1.2.  25 lat – dla okablowania światłowodowego i miedzianego</w:t>
      </w:r>
    </w:p>
    <w:p w:rsidR="007E0843" w:rsidRPr="00D55324" w:rsidRDefault="007E0843" w:rsidP="00D55324">
      <w:p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sz w:val="24"/>
          <w:szCs w:val="24"/>
        </w:rPr>
        <w:t xml:space="preserve">    1.3.  5 lat na wykonany przedmiot umowy</w:t>
      </w:r>
    </w:p>
    <w:p w:rsidR="007E0843" w:rsidRPr="00FB0540" w:rsidRDefault="007E0843" w:rsidP="00D55324">
      <w:p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>
        <w:rPr>
          <w:noProof/>
          <w:spacing w:val="-3"/>
          <w:sz w:val="24"/>
          <w:szCs w:val="24"/>
        </w:rPr>
        <w:t xml:space="preserve"> określony w </w:t>
      </w:r>
      <w:r>
        <w:rPr>
          <w:b/>
          <w:noProof/>
          <w:spacing w:val="-3"/>
          <w:sz w:val="24"/>
          <w:szCs w:val="24"/>
        </w:rPr>
        <w:t>§ 1 ust. 1</w:t>
      </w:r>
      <w:r>
        <w:rPr>
          <w:noProof/>
          <w:spacing w:val="-3"/>
          <w:sz w:val="24"/>
          <w:szCs w:val="24"/>
        </w:rPr>
        <w:t>, który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na własny koszt do naprawy lub wymiany każdego z elementów, dostarczonego lub wbudowanego elementu , który uległ uszkodzeniu z przyczyn wad konstrukcyjnych, materiałowych lub wadliwego montażu.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nie ponosi odpowiedzialności za uszkodzenia powstałe w czasie eksploatacji, jeśli są one spowodowane nie stosowaniem się do dostarczonej instrukcji obsługi oraz wynikających z przyczyn losowych (np. pożar, powódz, dewastacja).</w:t>
      </w:r>
    </w:p>
    <w:p w:rsidR="007E0843" w:rsidRPr="00920FA6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Wykonawca zobowiązuje się do 24 godzinnego świadczenia wsparcia technicznego w ciągu 5 lat po wykonaniu przedmiotu umowy.Wsparcie techniczne będzie realizowane w  formie elektronicznej,pisemnej,telefonicznej lub osobistej przez osoby wyznaczone do współpracy przez strony niniejszej umowy.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 możliwość zgłaszania usterek w dni robocze w godz. 9:00 – 15:00.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jest zobowiązany do usunięcia usterki maksymalnie do końca następnego dnia zgodnie z godzinami świadczenia usług gwarancyjnych od momentu jej zgłoszenia.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 w:rsidRPr="00C807BD"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 świadczenie usługi wsparcia 5 x 8 tj,5 dni w tygodniu w dni robocze w godzinach pracy </w:t>
      </w:r>
      <w:r w:rsidRPr="00C807BD">
        <w:rPr>
          <w:b/>
          <w:noProof/>
          <w:spacing w:val="-3"/>
          <w:sz w:val="24"/>
          <w:szCs w:val="22"/>
        </w:rPr>
        <w:t>Zamawiającego</w:t>
      </w:r>
      <w:r>
        <w:rPr>
          <w:noProof/>
          <w:spacing w:val="-3"/>
          <w:sz w:val="24"/>
          <w:szCs w:val="22"/>
        </w:rPr>
        <w:t xml:space="preserve"> tj.7.30-15.30.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przypadku 3-krotnej naprawy gwarancyjnej tego samego elementu lub podzespołu,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wymienić ten element, podzespół lub przedmiot umowy na nowy w terminie 7 dni od zgłoszeniakolejnej usterki po 3-krotnej naprawie.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czasie obowiązywania gwarancji </w:t>
      </w:r>
      <w:r w:rsidRPr="0023091B"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na koszt własny do udostępnienia </w:t>
      </w:r>
      <w:r w:rsidRPr="0023091B">
        <w:rPr>
          <w:b/>
          <w:noProof/>
          <w:spacing w:val="-3"/>
          <w:sz w:val="24"/>
          <w:szCs w:val="22"/>
        </w:rPr>
        <w:t>Zamawiającemu</w:t>
      </w:r>
      <w:r>
        <w:rPr>
          <w:noProof/>
          <w:spacing w:val="-3"/>
          <w:sz w:val="24"/>
          <w:szCs w:val="22"/>
        </w:rPr>
        <w:t xml:space="preserve"> nowych wersji BIOS,firmware i sterowników (na płytach CD lub stronach internetowych)Wymaganie dotyczy wszystkich elementów przedmiotu umowy.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 w:rsidRPr="0023091B">
        <w:rPr>
          <w:b/>
          <w:noProof/>
          <w:spacing w:val="-3"/>
          <w:sz w:val="24"/>
          <w:szCs w:val="22"/>
        </w:rPr>
        <w:t>Zamawiający</w:t>
      </w:r>
      <w:r>
        <w:rPr>
          <w:noProof/>
          <w:spacing w:val="-3"/>
          <w:sz w:val="24"/>
          <w:szCs w:val="22"/>
        </w:rPr>
        <w:t xml:space="preserve"> musi mieć zapewnione  wsparcie producenta w zakresie aktualizacji oprogramowania sprzętowego (BIOS,firmware) oraz sterowników bez koniecznosci ponoszenia doadtkowych opłat i zakupu licencji.Wymaganie dotyczy wszystkich elementów przedmiotu umowy.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zapewni przeprowadzenie na koszt własny przeglądów w ilości i zakresie zgodnym z wymogami określonymi w dokumentacji techniczno-rozruchowej lub innym dokumencie ,który określa zasady prowadzenia przeglądów wystawiając każdorazowo protokół z przeglądu technicznego wraz z aktualnym certyfikatem (świadectwo sprawności). Ostatni przegląd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przeprowadzi na 30 dni przed końcem upływu każdego z terminów gwarancji określonych w § 7 ust.1. W czasie przeglądów gwaracyjnych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obowiązany jest na własny koszt do naprawy lub wymiany każdego z elementów, podzespółów lub zespołów dostarczonego przedmiotu umowy, które uległy uszkodzeniu lub zużyciu.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Celem wykonania usług serwisowych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uzyska niczym nieograniczony dostęp </w:t>
      </w:r>
      <w:r>
        <w:rPr>
          <w:noProof/>
          <w:spacing w:val="-3"/>
          <w:sz w:val="24"/>
          <w:szCs w:val="22"/>
        </w:rPr>
        <w:br/>
        <w:t>do przedmiotu umowy w czasie pracy użytkownika.</w:t>
      </w:r>
    </w:p>
    <w:p w:rsidR="007E0843" w:rsidRPr="009F77D6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color w:val="000000"/>
          <w:spacing w:val="-3"/>
          <w:sz w:val="24"/>
          <w:szCs w:val="22"/>
        </w:rPr>
      </w:pPr>
      <w:r w:rsidRPr="009F77D6">
        <w:rPr>
          <w:noProof/>
          <w:color w:val="000000"/>
          <w:spacing w:val="-3"/>
          <w:sz w:val="24"/>
          <w:szCs w:val="22"/>
        </w:rPr>
        <w:t>W okresie gwarancji Wykonawca zobowiązuje się do załatwienia wszelkich formalności związanych z ewentualną wymianą prze</w:t>
      </w:r>
      <w:r>
        <w:rPr>
          <w:noProof/>
          <w:color w:val="000000"/>
          <w:spacing w:val="-3"/>
          <w:sz w:val="24"/>
          <w:szCs w:val="22"/>
        </w:rPr>
        <w:t>dmiotu umowy lub jego części</w:t>
      </w:r>
      <w:r w:rsidRPr="009F77D6">
        <w:rPr>
          <w:noProof/>
          <w:color w:val="000000"/>
          <w:spacing w:val="-3"/>
          <w:sz w:val="24"/>
          <w:szCs w:val="22"/>
        </w:rPr>
        <w:t xml:space="preserve"> na nowy, jego wysyłką do naprawy gwarancyjnej i odbiorem lub z importem części zamiennych we włanym zakresie i na koszt własny bez udziału Zamawiającego.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W przypadku naprawy gwarancyjnej przedłuża się okres gwarancji o pełen okres niesprawności przedmiotu umowy lub części przedmiotu umowy.</w:t>
      </w:r>
    </w:p>
    <w:p w:rsidR="007E0843" w:rsidRDefault="007E0843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gwarantuje, minimum 10-letni okres dostępności do części zamiennych przedmiotu umowy liczony od zakończenia produkcji danego modelu.-dotyczy urządzeń aktywnych sieci komputerowych lub 25 lat w przypadku gwarancji na okablowanie ,o którym mowa w  § 7 ust.1 pkt.1.2.</w:t>
      </w:r>
    </w:p>
    <w:p w:rsidR="007E0843" w:rsidRPr="00E56035" w:rsidRDefault="007E0843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 w:rsidRPr="00C807BD">
        <w:rPr>
          <w:b/>
          <w:sz w:val="24"/>
          <w:szCs w:val="24"/>
        </w:rPr>
        <w:t>Wykonawca</w:t>
      </w:r>
      <w:r>
        <w:rPr>
          <w:sz w:val="24"/>
          <w:szCs w:val="24"/>
        </w:rPr>
        <w:t xml:space="preserve"> zapewnia </w:t>
      </w:r>
      <w:r w:rsidRPr="00C807BD">
        <w:rPr>
          <w:b/>
          <w:sz w:val="24"/>
          <w:szCs w:val="24"/>
        </w:rPr>
        <w:t>Zamawiającemu</w:t>
      </w:r>
      <w:r w:rsidRPr="00E56035">
        <w:rPr>
          <w:sz w:val="24"/>
          <w:szCs w:val="24"/>
        </w:rPr>
        <w:t xml:space="preserve"> </w:t>
      </w:r>
      <w:r>
        <w:rPr>
          <w:sz w:val="24"/>
          <w:szCs w:val="24"/>
        </w:rPr>
        <w:t>serwis świadczony w okresie gwarancji bez dodatkowych kosztów w miejscu instalacji urządzeń aktywnych sieci komputerowej  i okablowania światłowodowego i miedzianego będących przedmiotem umowy.</w:t>
      </w:r>
    </w:p>
    <w:p w:rsidR="007E0843" w:rsidRDefault="007E0843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 w:rsidRPr="00C807BD">
        <w:rPr>
          <w:b/>
          <w:sz w:val="24"/>
          <w:szCs w:val="24"/>
        </w:rPr>
        <w:t>Wykonawca</w:t>
      </w:r>
      <w:r w:rsidRPr="00E56035">
        <w:rPr>
          <w:sz w:val="24"/>
          <w:szCs w:val="24"/>
        </w:rPr>
        <w:t xml:space="preserve"> zobowiązany jest do nieodpłatnego dostarczenia i montażu wszelkich elementów niezbędnych do prawidłowego funkcjonowania przedmiotu </w:t>
      </w:r>
      <w:r>
        <w:rPr>
          <w:sz w:val="24"/>
          <w:szCs w:val="24"/>
        </w:rPr>
        <w:t>umowy</w:t>
      </w:r>
      <w:r w:rsidRPr="00E56035">
        <w:rPr>
          <w:sz w:val="24"/>
          <w:szCs w:val="24"/>
        </w:rPr>
        <w:t>.</w:t>
      </w:r>
    </w:p>
    <w:p w:rsidR="007E0843" w:rsidRDefault="007E0843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  <w:bookmarkStart w:id="0" w:name="_GoBack"/>
      <w:bookmarkEnd w:id="0"/>
    </w:p>
    <w:p w:rsidR="007E0843" w:rsidRDefault="007E0843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2"/>
        </w:rPr>
      </w:pPr>
      <w:r>
        <w:rPr>
          <w:b/>
          <w:sz w:val="24"/>
          <w:szCs w:val="24"/>
        </w:rPr>
        <w:t xml:space="preserve">§ </w:t>
      </w:r>
      <w:r>
        <w:rPr>
          <w:b/>
          <w:sz w:val="24"/>
          <w:szCs w:val="22"/>
        </w:rPr>
        <w:t>8</w:t>
      </w:r>
    </w:p>
    <w:p w:rsidR="007E0843" w:rsidRDefault="007E0843" w:rsidP="00AC5878">
      <w:pPr>
        <w:pStyle w:val="Heading3"/>
        <w:jc w:val="center"/>
        <w:rPr>
          <w:rFonts w:ascii="Times New Roman" w:hAnsi="Times New Roman"/>
          <w:b/>
          <w:szCs w:val="22"/>
        </w:rPr>
      </w:pPr>
      <w:r>
        <w:rPr>
          <w:rFonts w:ascii="Times New Roman" w:hAnsi="Times New Roman"/>
          <w:b/>
          <w:szCs w:val="22"/>
        </w:rPr>
        <w:t>POSTANOWIENIA KOŃCOWE</w:t>
      </w:r>
    </w:p>
    <w:p w:rsidR="007E0843" w:rsidRDefault="007E0843" w:rsidP="00AC5878"/>
    <w:p w:rsidR="007E0843" w:rsidRDefault="007E0843" w:rsidP="00AC5878">
      <w:pPr>
        <w:numPr>
          <w:ilvl w:val="0"/>
          <w:numId w:val="8"/>
        </w:numPr>
        <w:tabs>
          <w:tab w:val="left" w:pos="-720"/>
          <w:tab w:val="num" w:pos="284"/>
        </w:tabs>
        <w:suppressAutoHyphens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>jest zobowiązany do zapłaty kary umownej:</w:t>
      </w:r>
    </w:p>
    <w:p w:rsidR="007E0843" w:rsidRDefault="007E0843" w:rsidP="00AC5878">
      <w:pPr>
        <w:numPr>
          <w:ilvl w:val="1"/>
          <w:numId w:val="8"/>
        </w:numPr>
        <w:tabs>
          <w:tab w:val="left" w:pos="284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10%</w:t>
      </w:r>
      <w:r>
        <w:rPr>
          <w:sz w:val="24"/>
          <w:szCs w:val="22"/>
        </w:rPr>
        <w:t xml:space="preserve"> wartości brutto przedmiotu umowy, w przypadku odstąpienia od umowy przez </w:t>
      </w:r>
      <w:r>
        <w:rPr>
          <w:b/>
          <w:sz w:val="24"/>
          <w:szCs w:val="22"/>
        </w:rPr>
        <w:t xml:space="preserve">Zamawiającego </w:t>
      </w:r>
      <w:r>
        <w:rPr>
          <w:sz w:val="24"/>
          <w:szCs w:val="22"/>
        </w:rPr>
        <w:t xml:space="preserve">z powodu okoliczności, za które odpowiada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>,</w:t>
      </w:r>
    </w:p>
    <w:p w:rsidR="007E0843" w:rsidRDefault="007E0843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wykonanego z opóźnieniem, </w:t>
      </w:r>
      <w:r>
        <w:rPr>
          <w:sz w:val="24"/>
          <w:szCs w:val="22"/>
        </w:rPr>
        <w:br/>
        <w:t>za każdy rozpoczęty dzień opóźnienia w wykonaniu przedmiotu umowy.</w:t>
      </w:r>
    </w:p>
    <w:p w:rsidR="007E0843" w:rsidRDefault="007E0843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podlegającego wymianie, za każdy rozpoczęty dzień opóźnienia w wymianie przedmiotu umowy,</w:t>
      </w:r>
    </w:p>
    <w:p w:rsidR="007E0843" w:rsidRDefault="007E0843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 xml:space="preserve">0,2 %  </w:t>
      </w:r>
      <w:r>
        <w:rPr>
          <w:sz w:val="24"/>
          <w:szCs w:val="22"/>
        </w:rPr>
        <w:t>wartości brutto umowy za każdy dzień opóźnienia w usunięciu usterki zgodnie z § 7 ust.6</w:t>
      </w:r>
    </w:p>
    <w:p w:rsidR="007E0843" w:rsidRDefault="007E0843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jeżeli Wykonawca nie zrealizuje przedmiotu umowy w ciągu ……od daty zawarcia umowy </w:t>
      </w: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ma prawo odstąpić od umowy, 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 xml:space="preserve"> zobowiązany jest do zapłaty kary umownej w wysokości </w:t>
      </w:r>
      <w:r>
        <w:rPr>
          <w:b/>
          <w:sz w:val="24"/>
          <w:szCs w:val="22"/>
        </w:rPr>
        <w:t>100%</w:t>
      </w:r>
      <w:r>
        <w:rPr>
          <w:sz w:val="24"/>
          <w:szCs w:val="22"/>
        </w:rPr>
        <w:t xml:space="preserve"> wartości brutto przedmiotu umowy.</w:t>
      </w:r>
    </w:p>
    <w:p w:rsidR="007E0843" w:rsidRPr="00C74AE0" w:rsidRDefault="007E0843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 w:val="24"/>
          <w:szCs w:val="22"/>
        </w:rPr>
      </w:pPr>
      <w:r w:rsidRPr="00C74AE0">
        <w:rPr>
          <w:b/>
          <w:color w:val="000000"/>
          <w:sz w:val="24"/>
          <w:szCs w:val="22"/>
        </w:rPr>
        <w:t xml:space="preserve">Zamawiający </w:t>
      </w:r>
      <w:r w:rsidRPr="00C74AE0">
        <w:rPr>
          <w:color w:val="000000"/>
          <w:sz w:val="24"/>
          <w:szCs w:val="22"/>
        </w:rPr>
        <w:t xml:space="preserve">ma prawo do potrącenia należności naliczonych z tytułu kar umownych </w:t>
      </w:r>
      <w:r w:rsidRPr="00C74AE0">
        <w:rPr>
          <w:color w:val="000000"/>
          <w:sz w:val="24"/>
          <w:szCs w:val="22"/>
        </w:rPr>
        <w:br/>
        <w:t xml:space="preserve">z płatności za faktury </w:t>
      </w:r>
      <w:r w:rsidRPr="00C74AE0">
        <w:rPr>
          <w:b/>
          <w:color w:val="000000"/>
          <w:sz w:val="24"/>
          <w:szCs w:val="22"/>
        </w:rPr>
        <w:t xml:space="preserve">Wykonawcy </w:t>
      </w:r>
      <w:r w:rsidRPr="00C74AE0">
        <w:rPr>
          <w:color w:val="000000"/>
          <w:sz w:val="24"/>
          <w:szCs w:val="22"/>
        </w:rPr>
        <w:t xml:space="preserve">na podstawie noty wystawionej przez </w:t>
      </w:r>
      <w:r w:rsidRPr="00C74AE0">
        <w:rPr>
          <w:b/>
          <w:color w:val="000000"/>
          <w:sz w:val="24"/>
          <w:szCs w:val="22"/>
        </w:rPr>
        <w:t>Zamawiającego.</w:t>
      </w:r>
    </w:p>
    <w:p w:rsidR="007E0843" w:rsidRDefault="007E0843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zastrzega sobie prawo do dochodzenia na zasadach ogólnych odszkodowania uzupełniającego, przewyższającego wysokość zastrzeżonych kar umownych.</w:t>
      </w:r>
    </w:p>
    <w:p w:rsidR="007E0843" w:rsidRDefault="007E0843" w:rsidP="00AC5878">
      <w:pPr>
        <w:numPr>
          <w:ilvl w:val="0"/>
          <w:numId w:val="8"/>
        </w:numPr>
        <w:tabs>
          <w:tab w:val="clear" w:pos="360"/>
          <w:tab w:val="left" w:pos="-720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:rsidR="007E0843" w:rsidRDefault="007E0843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ab/>
        <w:t>W przypadku siły wyższej trwającej powyżej 14 dni, każda ze Stron ma prawo do</w:t>
      </w:r>
    </w:p>
    <w:p w:rsidR="007E0843" w:rsidRDefault="007E0843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odstąpienia  od umowy, o ile nie podejmą decyzji o dalszej realizacji umowy. Jeżeli Strona </w:t>
      </w:r>
    </w:p>
    <w:p w:rsidR="007E0843" w:rsidRDefault="007E0843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nie zawiadomi drugiej we właściwym czasie o okolicznościach siły wyższej, wtedy </w:t>
      </w:r>
    </w:p>
    <w:p w:rsidR="007E0843" w:rsidRDefault="007E0843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będzie pozbawiona prawa </w:t>
      </w:r>
      <w:r>
        <w:rPr>
          <w:sz w:val="24"/>
          <w:szCs w:val="22"/>
        </w:rPr>
        <w:tab/>
        <w:t xml:space="preserve">powoływania się na nią w przyszłości. Za okoliczności siły </w:t>
      </w:r>
    </w:p>
    <w:p w:rsidR="007E0843" w:rsidRDefault="007E0843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wyższej mogą być uznane tylko te, które zaistniały niezależnie od dobrej woli Stron i    </w:t>
      </w:r>
    </w:p>
    <w:p w:rsidR="007E0843" w:rsidRDefault="007E0843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4"/>
        </w:rPr>
      </w:pPr>
      <w:r>
        <w:rPr>
          <w:sz w:val="24"/>
          <w:szCs w:val="22"/>
        </w:rPr>
        <w:t xml:space="preserve">    nie występują z winy Strony powołującej się na nie.</w:t>
      </w:r>
    </w:p>
    <w:p w:rsidR="007E0843" w:rsidRDefault="007E0843" w:rsidP="00443903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 w:rsidRPr="00913B63">
        <w:rPr>
          <w:b/>
          <w:sz w:val="24"/>
          <w:szCs w:val="24"/>
        </w:rPr>
        <w:t>Zamawiający</w:t>
      </w:r>
      <w:r w:rsidRPr="00913B63">
        <w:rPr>
          <w:sz w:val="24"/>
          <w:szCs w:val="24"/>
        </w:rPr>
        <w:t xml:space="preserve">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7E0843" w:rsidRDefault="007E0843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Wykonawca </w:t>
      </w:r>
      <w:r>
        <w:rPr>
          <w:sz w:val="24"/>
          <w:szCs w:val="24"/>
        </w:rPr>
        <w:t xml:space="preserve">nie może przenosić na osoby trzecie żadnych praw i obowiązków wynikających z niniejszej umowy bez uprzedniej pisemnej zgody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7E0843" w:rsidRDefault="007E0843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przypadku wystąpienia osób trzecich przeciwko </w:t>
      </w:r>
      <w:r>
        <w:rPr>
          <w:b/>
          <w:sz w:val="24"/>
          <w:szCs w:val="24"/>
        </w:rPr>
        <w:t>Zamawiającemu</w:t>
      </w:r>
      <w:r>
        <w:rPr>
          <w:sz w:val="24"/>
          <w:szCs w:val="24"/>
        </w:rPr>
        <w:t xml:space="preserve"> z roszczeniami z tytułu praw patentowych lub autorskich w przedmiocie umowy, odpowiedzialność z tego tytułu ponosi </w:t>
      </w: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>.</w:t>
      </w:r>
    </w:p>
    <w:p w:rsidR="007E0843" w:rsidRDefault="007E0843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 sprawach nieuregulowanych umową stosuje się przepisy Kodeksu Cywilnego oraz Ustawy z dnia 29 stycznia 2004 r.  „Prawo zamówień publicznych” z późn. zm.</w:t>
      </w:r>
    </w:p>
    <w:p w:rsidR="007E0843" w:rsidRDefault="007E0843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Wszelkie spory wynikające z realizacji niniejszej umowy lub w związku z nią, będą rozstrzygane ostatecznie przez właściwy sąd powszechny, według siedziby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7E0843" w:rsidRDefault="007E0843" w:rsidP="007C38CA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Niniejsza umowa została sporządzona w trzech jednobrzmiących egzemplarzach:</w:t>
      </w:r>
      <w:r>
        <w:rPr>
          <w:sz w:val="24"/>
          <w:szCs w:val="24"/>
        </w:rPr>
        <w:br/>
        <w:t xml:space="preserve">2 egzemplarze dla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, 1 egzemplarz dla </w:t>
      </w:r>
      <w:r>
        <w:rPr>
          <w:b/>
          <w:sz w:val="24"/>
          <w:szCs w:val="24"/>
        </w:rPr>
        <w:t>Wykonawcy</w:t>
      </w:r>
      <w:r>
        <w:rPr>
          <w:sz w:val="24"/>
          <w:szCs w:val="24"/>
        </w:rPr>
        <w:t>. Każdy egzemplarz ma moc oryginału.</w:t>
      </w:r>
    </w:p>
    <w:p w:rsidR="007E0843" w:rsidRDefault="007E0843" w:rsidP="00AC5878">
      <w:pPr>
        <w:pStyle w:val="BodyText"/>
        <w:rPr>
          <w:sz w:val="28"/>
        </w:rPr>
      </w:pPr>
      <w:r>
        <w:rPr>
          <w:sz w:val="28"/>
        </w:rPr>
        <w:t xml:space="preserve">  ZAMAWIAJĄCY</w:t>
      </w:r>
      <w:r>
        <w:rPr>
          <w:sz w:val="26"/>
        </w:rPr>
        <w:tab/>
      </w:r>
      <w:r>
        <w:rPr>
          <w:sz w:val="26"/>
        </w:rPr>
        <w:tab/>
        <w:t xml:space="preserve">    </w:t>
      </w:r>
      <w:r>
        <w:rPr>
          <w:sz w:val="26"/>
        </w:rPr>
        <w:tab/>
      </w:r>
      <w:r>
        <w:rPr>
          <w:sz w:val="26"/>
        </w:rPr>
        <w:tab/>
        <w:t xml:space="preserve">     </w:t>
      </w:r>
      <w:r>
        <w:rPr>
          <w:sz w:val="26"/>
        </w:rPr>
        <w:tab/>
        <w:t xml:space="preserve">                </w:t>
      </w:r>
      <w:r>
        <w:rPr>
          <w:sz w:val="28"/>
        </w:rPr>
        <w:t>WYKONAWCA</w:t>
      </w:r>
    </w:p>
    <w:p w:rsidR="007E0843" w:rsidRDefault="007E0843" w:rsidP="00AC5878">
      <w:pPr>
        <w:pStyle w:val="BodyText"/>
        <w:rPr>
          <w:sz w:val="26"/>
        </w:rPr>
      </w:pPr>
    </w:p>
    <w:p w:rsidR="007E0843" w:rsidRDefault="007E0843" w:rsidP="00AC5878">
      <w:pPr>
        <w:pStyle w:val="BodyText"/>
        <w:rPr>
          <w:sz w:val="26"/>
        </w:rPr>
      </w:pPr>
    </w:p>
    <w:p w:rsidR="007E0843" w:rsidRDefault="007E0843"/>
    <w:sectPr w:rsidR="007E0843" w:rsidSect="00312D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133A4"/>
    <w:multiLevelType w:val="multilevel"/>
    <w:tmpl w:val="91BC3E64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927"/>
        </w:tabs>
        <w:ind w:left="927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D852CDF"/>
    <w:multiLevelType w:val="hybridMultilevel"/>
    <w:tmpl w:val="77267FFA"/>
    <w:lvl w:ilvl="0" w:tplc="17FA2B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cs="Times New Roman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cs="Times New Roman"/>
        <w:b/>
      </w:rPr>
    </w:lvl>
  </w:abstractNum>
  <w:abstractNum w:abstractNumId="4">
    <w:nsid w:val="23117F31"/>
    <w:multiLevelType w:val="hybridMultilevel"/>
    <w:tmpl w:val="9F169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1738C1"/>
    <w:multiLevelType w:val="multilevel"/>
    <w:tmpl w:val="272E9A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4AD75339"/>
    <w:multiLevelType w:val="multilevel"/>
    <w:tmpl w:val="30CC91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/>
        <w:b/>
      </w:rPr>
    </w:lvl>
  </w:abstractNum>
  <w:abstractNum w:abstractNumId="7">
    <w:nsid w:val="5B9F1BD4"/>
    <w:multiLevelType w:val="multilevel"/>
    <w:tmpl w:val="37088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8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</w:abstractNum>
  <w:abstractNum w:abstractNumId="9">
    <w:nsid w:val="66161D11"/>
    <w:multiLevelType w:val="singleLevel"/>
    <w:tmpl w:val="B6FEC5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</w:abstractNum>
  <w:abstractNum w:abstractNumId="10">
    <w:nsid w:val="70413ACA"/>
    <w:multiLevelType w:val="multilevel"/>
    <w:tmpl w:val="99DC0318"/>
    <w:lvl w:ilvl="0">
      <w:start w:val="10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rFonts w:cs="Times New Roman"/>
          <w:b/>
          <w:sz w:val="24"/>
        </w:rPr>
      </w:lvl>
    </w:lvlOverride>
    <w:lvlOverride w:ilvl="1">
      <w:startOverride w:val="3"/>
      <w:lvl w:ilvl="1">
        <w:start w:val="3"/>
        <w:numFmt w:val="decimal"/>
        <w:lvlText w:val=""/>
        <w:lvlJc w:val="left"/>
        <w:rPr>
          <w:rFonts w:cs="Times New Roman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  <w:rPr>
          <w:rFonts w:cs="Times New Roman"/>
        </w:rPr>
      </w:lvl>
    </w:lvlOverride>
    <w:lvlOverride w:ilvl="3">
      <w:startOverride w:val="1"/>
      <w:lvl w:ilvl="3">
        <w:start w:val="1"/>
        <w:numFmt w:val="decimal"/>
        <w:lvlText w:val=""/>
        <w:lvlJc w:val="left"/>
        <w:rPr>
          <w:rFonts w:cs="Times New Roman"/>
        </w:rPr>
      </w:lvl>
    </w:lvlOverride>
    <w:lvlOverride w:ilvl="4">
      <w:startOverride w:val="1"/>
      <w:lvl w:ilvl="4">
        <w:start w:val="1"/>
        <w:numFmt w:val="decimal"/>
        <w:lvlText w:val=""/>
        <w:lvlJc w:val="left"/>
        <w:rPr>
          <w:rFonts w:cs="Times New Roman"/>
        </w:rPr>
      </w:lvl>
    </w:lvlOverride>
    <w:lvlOverride w:ilvl="5">
      <w:startOverride w:val="1"/>
      <w:lvl w:ilvl="5">
        <w:start w:val="1"/>
        <w:numFmt w:val="decimal"/>
        <w:lvlText w:val=""/>
        <w:lvlJc w:val="left"/>
        <w:rPr>
          <w:rFonts w:cs="Times New Roman"/>
        </w:rPr>
      </w:lvl>
    </w:lvlOverride>
    <w:lvlOverride w:ilvl="6">
      <w:startOverride w:val="1"/>
      <w:lvl w:ilvl="6">
        <w:start w:val="1"/>
        <w:numFmt w:val="decimal"/>
        <w:lvlText w:val=""/>
        <w:lvlJc w:val="left"/>
        <w:rPr>
          <w:rFonts w:cs="Times New Roman"/>
        </w:rPr>
      </w:lvl>
    </w:lvlOverride>
    <w:lvlOverride w:ilvl="7">
      <w:startOverride w:val="1"/>
      <w:lvl w:ilvl="7">
        <w:start w:val="1"/>
        <w:numFmt w:val="decimal"/>
        <w:lvlText w:val=""/>
        <w:lvlJc w:val="left"/>
        <w:rPr>
          <w:rFonts w:cs="Times New Roman"/>
        </w:rPr>
      </w:lvl>
    </w:lvlOverride>
    <w:lvlOverride w:ilvl="8">
      <w:startOverride w:val="1"/>
      <w:lvl w:ilvl="8">
        <w:start w:val="1"/>
        <w:numFmt w:val="decimal"/>
        <w:lvlText w:val=""/>
        <w:lvlJc w:val="left"/>
        <w:rPr>
          <w:rFonts w:cs="Times New Roman"/>
        </w:rPr>
      </w:lvl>
    </w:lvlOverride>
  </w:num>
  <w:num w:numId="4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0"/>
  </w:num>
  <w:num w:numId="11">
    <w:abstractNumId w:val="9"/>
  </w:num>
  <w:num w:numId="12">
    <w:abstractNumId w:val="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1BFD"/>
    <w:rsid w:val="00006E4D"/>
    <w:rsid w:val="00007377"/>
    <w:rsid w:val="00014839"/>
    <w:rsid w:val="000171F3"/>
    <w:rsid w:val="000734A9"/>
    <w:rsid w:val="00092093"/>
    <w:rsid w:val="000B602F"/>
    <w:rsid w:val="00134097"/>
    <w:rsid w:val="00151579"/>
    <w:rsid w:val="00163E5E"/>
    <w:rsid w:val="00166660"/>
    <w:rsid w:val="001B0174"/>
    <w:rsid w:val="001E570B"/>
    <w:rsid w:val="001F4016"/>
    <w:rsid w:val="002066CB"/>
    <w:rsid w:val="00210C05"/>
    <w:rsid w:val="002114C5"/>
    <w:rsid w:val="002117C7"/>
    <w:rsid w:val="0023091B"/>
    <w:rsid w:val="00242F5B"/>
    <w:rsid w:val="002521E5"/>
    <w:rsid w:val="00260AC0"/>
    <w:rsid w:val="00274F54"/>
    <w:rsid w:val="002D2922"/>
    <w:rsid w:val="002F4627"/>
    <w:rsid w:val="003008DB"/>
    <w:rsid w:val="00310E92"/>
    <w:rsid w:val="00312DD4"/>
    <w:rsid w:val="0031373B"/>
    <w:rsid w:val="00320BA3"/>
    <w:rsid w:val="00325858"/>
    <w:rsid w:val="00330740"/>
    <w:rsid w:val="00331BFD"/>
    <w:rsid w:val="0033505A"/>
    <w:rsid w:val="003611EC"/>
    <w:rsid w:val="00372472"/>
    <w:rsid w:val="00386F9A"/>
    <w:rsid w:val="00397D5A"/>
    <w:rsid w:val="003A4EBF"/>
    <w:rsid w:val="003E1DC6"/>
    <w:rsid w:val="003E40E9"/>
    <w:rsid w:val="004007C2"/>
    <w:rsid w:val="0041578F"/>
    <w:rsid w:val="00417996"/>
    <w:rsid w:val="00420B82"/>
    <w:rsid w:val="00422523"/>
    <w:rsid w:val="00437083"/>
    <w:rsid w:val="00443903"/>
    <w:rsid w:val="00452739"/>
    <w:rsid w:val="0047790F"/>
    <w:rsid w:val="00480297"/>
    <w:rsid w:val="004812C1"/>
    <w:rsid w:val="00486CD8"/>
    <w:rsid w:val="00493D56"/>
    <w:rsid w:val="00495854"/>
    <w:rsid w:val="004E1705"/>
    <w:rsid w:val="0052772B"/>
    <w:rsid w:val="005659AF"/>
    <w:rsid w:val="0058520C"/>
    <w:rsid w:val="00586587"/>
    <w:rsid w:val="0059183F"/>
    <w:rsid w:val="00593A07"/>
    <w:rsid w:val="005B17ED"/>
    <w:rsid w:val="005C5AEE"/>
    <w:rsid w:val="005D16ED"/>
    <w:rsid w:val="005D2ABC"/>
    <w:rsid w:val="005D5072"/>
    <w:rsid w:val="005E1A0C"/>
    <w:rsid w:val="005E4A09"/>
    <w:rsid w:val="005F1509"/>
    <w:rsid w:val="0060313E"/>
    <w:rsid w:val="00613420"/>
    <w:rsid w:val="00615A03"/>
    <w:rsid w:val="00625200"/>
    <w:rsid w:val="00642711"/>
    <w:rsid w:val="00671CEA"/>
    <w:rsid w:val="006B40D2"/>
    <w:rsid w:val="006C7B26"/>
    <w:rsid w:val="006D4B87"/>
    <w:rsid w:val="006E4D32"/>
    <w:rsid w:val="00725934"/>
    <w:rsid w:val="00743722"/>
    <w:rsid w:val="007524BB"/>
    <w:rsid w:val="00776CE8"/>
    <w:rsid w:val="007825B5"/>
    <w:rsid w:val="007B7C55"/>
    <w:rsid w:val="007C2E71"/>
    <w:rsid w:val="007C38CA"/>
    <w:rsid w:val="007E0843"/>
    <w:rsid w:val="007E4FBC"/>
    <w:rsid w:val="007E7BA2"/>
    <w:rsid w:val="00804878"/>
    <w:rsid w:val="00814C23"/>
    <w:rsid w:val="00830788"/>
    <w:rsid w:val="00831E8D"/>
    <w:rsid w:val="008349CF"/>
    <w:rsid w:val="00876008"/>
    <w:rsid w:val="008841C7"/>
    <w:rsid w:val="00894353"/>
    <w:rsid w:val="00894D8D"/>
    <w:rsid w:val="00896B6D"/>
    <w:rsid w:val="008A0778"/>
    <w:rsid w:val="008B32D1"/>
    <w:rsid w:val="008C2F39"/>
    <w:rsid w:val="008E1A11"/>
    <w:rsid w:val="00907B7A"/>
    <w:rsid w:val="00913B63"/>
    <w:rsid w:val="00917870"/>
    <w:rsid w:val="00920FA6"/>
    <w:rsid w:val="00930E6C"/>
    <w:rsid w:val="009449E9"/>
    <w:rsid w:val="0095438D"/>
    <w:rsid w:val="0096489C"/>
    <w:rsid w:val="009C09D6"/>
    <w:rsid w:val="009D3E75"/>
    <w:rsid w:val="009D475C"/>
    <w:rsid w:val="009F35EA"/>
    <w:rsid w:val="009F77D6"/>
    <w:rsid w:val="00A145EB"/>
    <w:rsid w:val="00A23CFB"/>
    <w:rsid w:val="00A250CF"/>
    <w:rsid w:val="00A3315A"/>
    <w:rsid w:val="00A56F37"/>
    <w:rsid w:val="00A57B39"/>
    <w:rsid w:val="00A65D28"/>
    <w:rsid w:val="00A849CF"/>
    <w:rsid w:val="00A906A7"/>
    <w:rsid w:val="00A91F66"/>
    <w:rsid w:val="00AA6049"/>
    <w:rsid w:val="00AB748A"/>
    <w:rsid w:val="00AC5878"/>
    <w:rsid w:val="00B07680"/>
    <w:rsid w:val="00B33367"/>
    <w:rsid w:val="00B34F13"/>
    <w:rsid w:val="00B35AA6"/>
    <w:rsid w:val="00B524BE"/>
    <w:rsid w:val="00B54C9D"/>
    <w:rsid w:val="00B55A28"/>
    <w:rsid w:val="00B5769C"/>
    <w:rsid w:val="00B63704"/>
    <w:rsid w:val="00B63BAD"/>
    <w:rsid w:val="00B642E5"/>
    <w:rsid w:val="00B967EE"/>
    <w:rsid w:val="00BA1661"/>
    <w:rsid w:val="00BC11D8"/>
    <w:rsid w:val="00BC159B"/>
    <w:rsid w:val="00BE1DE3"/>
    <w:rsid w:val="00BF0BEC"/>
    <w:rsid w:val="00BF2847"/>
    <w:rsid w:val="00C565D2"/>
    <w:rsid w:val="00C74AE0"/>
    <w:rsid w:val="00C807BD"/>
    <w:rsid w:val="00CB4054"/>
    <w:rsid w:val="00CC3A56"/>
    <w:rsid w:val="00CD0AE9"/>
    <w:rsid w:val="00CE35D8"/>
    <w:rsid w:val="00D11ACF"/>
    <w:rsid w:val="00D16994"/>
    <w:rsid w:val="00D55324"/>
    <w:rsid w:val="00D6132E"/>
    <w:rsid w:val="00D61EB6"/>
    <w:rsid w:val="00D90018"/>
    <w:rsid w:val="00DA5AB5"/>
    <w:rsid w:val="00DB6E97"/>
    <w:rsid w:val="00DC223A"/>
    <w:rsid w:val="00DD0554"/>
    <w:rsid w:val="00E15D33"/>
    <w:rsid w:val="00E2788A"/>
    <w:rsid w:val="00E37913"/>
    <w:rsid w:val="00E46E60"/>
    <w:rsid w:val="00E545F9"/>
    <w:rsid w:val="00E56035"/>
    <w:rsid w:val="00E82BAE"/>
    <w:rsid w:val="00E90E71"/>
    <w:rsid w:val="00E91DE4"/>
    <w:rsid w:val="00E9639F"/>
    <w:rsid w:val="00EA4251"/>
    <w:rsid w:val="00EB1BA2"/>
    <w:rsid w:val="00ED6181"/>
    <w:rsid w:val="00EE25BA"/>
    <w:rsid w:val="00F13425"/>
    <w:rsid w:val="00F36383"/>
    <w:rsid w:val="00F40071"/>
    <w:rsid w:val="00F52F77"/>
    <w:rsid w:val="00F534D5"/>
    <w:rsid w:val="00F65AFB"/>
    <w:rsid w:val="00F76144"/>
    <w:rsid w:val="00F8014E"/>
    <w:rsid w:val="00FB0540"/>
    <w:rsid w:val="00FB71A7"/>
    <w:rsid w:val="00FC056E"/>
    <w:rsid w:val="00FE0ADE"/>
    <w:rsid w:val="00FF5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78"/>
    <w:rPr>
      <w:rFonts w:ascii="Times New Roman" w:eastAsia="Times New Roman" w:hAnsi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C5878"/>
    <w:pPr>
      <w:keepNext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C5878"/>
    <w:pPr>
      <w:keepNext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C5878"/>
    <w:pPr>
      <w:keepNext/>
      <w:outlineLvl w:val="4"/>
    </w:pPr>
    <w:rPr>
      <w:rFonts w:ascii="Arial" w:hAnsi="Arial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paragraph" w:styleId="BodyText">
    <w:name w:val="Body Text"/>
    <w:basedOn w:val="Normal"/>
    <w:link w:val="BodyTextChar"/>
    <w:uiPriority w:val="99"/>
    <w:semiHidden/>
    <w:rsid w:val="00AC5878"/>
    <w:rPr>
      <w:b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C5878"/>
    <w:rPr>
      <w:rFonts w:ascii="Times New Roman" w:hAnsi="Times New Roman" w:cs="Times New Roman"/>
      <w:b/>
      <w:sz w:val="20"/>
      <w:szCs w:val="20"/>
      <w:lang w:eastAsia="pl-PL"/>
    </w:rPr>
  </w:style>
  <w:style w:type="paragraph" w:styleId="BodyTextIndent3">
    <w:name w:val="Body Text Indent 3"/>
    <w:basedOn w:val="Normal"/>
    <w:link w:val="BodyTextIndent3Char"/>
    <w:uiPriority w:val="99"/>
    <w:semiHidden/>
    <w:rsid w:val="00AC5878"/>
    <w:pPr>
      <w:ind w:left="708"/>
    </w:pPr>
    <w:rPr>
      <w:rFonts w:ascii="Arial" w:hAnsi="Arial"/>
      <w:sz w:val="24"/>
      <w:u w:val="single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C5878"/>
    <w:rPr>
      <w:rFonts w:ascii="Arial" w:hAnsi="Arial" w:cs="Times New Roman"/>
      <w:sz w:val="20"/>
      <w:szCs w:val="20"/>
      <w:u w:val="single"/>
      <w:lang w:eastAsia="pl-PL"/>
    </w:rPr>
  </w:style>
  <w:style w:type="paragraph" w:customStyle="1" w:styleId="Tekstpodstawowy21">
    <w:name w:val="Tekst podstawowy 21"/>
    <w:basedOn w:val="Normal"/>
    <w:uiPriority w:val="99"/>
    <w:rsid w:val="00AC5878"/>
    <w:pPr>
      <w:suppressAutoHyphens/>
      <w:jc w:val="both"/>
    </w:pPr>
    <w:rPr>
      <w:sz w:val="26"/>
      <w:szCs w:val="24"/>
      <w:lang w:eastAsia="ar-SA"/>
    </w:rPr>
  </w:style>
  <w:style w:type="paragraph" w:styleId="ListParagraph">
    <w:name w:val="List Paragraph"/>
    <w:basedOn w:val="Normal"/>
    <w:uiPriority w:val="99"/>
    <w:qFormat/>
    <w:rsid w:val="00E560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487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7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268</TotalTime>
  <Pages>6</Pages>
  <Words>2289</Words>
  <Characters>13738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Sobczak Krystyna</dc:creator>
  <cp:keywords/>
  <dc:description/>
  <cp:lastModifiedBy>Urszula Papiór</cp:lastModifiedBy>
  <cp:revision>94</cp:revision>
  <cp:lastPrinted>2015-07-30T09:09:00Z</cp:lastPrinted>
  <dcterms:created xsi:type="dcterms:W3CDTF">2015-03-11T15:01:00Z</dcterms:created>
  <dcterms:modified xsi:type="dcterms:W3CDTF">2015-07-30T09:10:00Z</dcterms:modified>
</cp:coreProperties>
</file>