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88E" w:rsidRDefault="0009188E" w:rsidP="00C658AC">
      <w:pPr>
        <w:spacing w:before="120" w:line="360" w:lineRule="auto"/>
        <w:ind w:right="-374"/>
        <w:rPr>
          <w:rFonts w:ascii="Arial Narrow" w:hAnsi="Arial Narrow" w:cs="Arial Narrow"/>
          <w:b/>
          <w:bCs/>
          <w:sz w:val="22"/>
          <w:szCs w:val="22"/>
        </w:rPr>
      </w:pPr>
    </w:p>
    <w:p w:rsidR="0009188E" w:rsidRPr="00F3707A" w:rsidRDefault="0009188E" w:rsidP="00C85103">
      <w:pPr>
        <w:spacing w:line="480" w:lineRule="auto"/>
        <w:jc w:val="center"/>
      </w:pPr>
      <w:r w:rsidRPr="00F3707A">
        <w:t>Zgodnie z wynikiem procedury w trybie przetargu nieograniczonego znak: IHiT/P/</w:t>
      </w:r>
      <w:r>
        <w:t>37</w:t>
      </w:r>
      <w:r w:rsidRPr="00F3707A">
        <w:t>/2015</w: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6" type="#_x0000_t75" style="position:absolute;left:0;text-align:left;margin-left:19.75pt;margin-top:-51.05pt;width:453.6pt;height:80.7pt;z-index:-251658240;visibility:visible;mso-position-horizontal-relative:text;mso-position-vertical-relative:text" wrapcoords="-36 0 -36 21400 21600 21400 21600 0 -36 0">
            <v:imagedata r:id="rId7" o:title=""/>
            <w10:wrap type="tight"/>
          </v:shape>
        </w:pict>
      </w:r>
    </w:p>
    <w:p w:rsidR="0009188E" w:rsidRPr="00F3707A" w:rsidRDefault="0009188E" w:rsidP="00C85103">
      <w:pPr>
        <w:spacing w:line="360" w:lineRule="auto"/>
        <w:jc w:val="center"/>
        <w:rPr>
          <w:b/>
        </w:rPr>
      </w:pPr>
      <w:r w:rsidRPr="00F3707A">
        <w:rPr>
          <w:b/>
        </w:rPr>
        <w:t>(Projekt</w:t>
      </w:r>
      <w:r>
        <w:rPr>
          <w:b/>
        </w:rPr>
        <w:t xml:space="preserve"> do zadania nr 1 </w:t>
      </w:r>
      <w:r w:rsidRPr="00F3707A">
        <w:rPr>
          <w:b/>
        </w:rPr>
        <w:t>)</w:t>
      </w:r>
      <w:r>
        <w:rPr>
          <w:b/>
        </w:rPr>
        <w:t xml:space="preserve"> </w:t>
      </w:r>
    </w:p>
    <w:p w:rsidR="0009188E" w:rsidRPr="00F3707A" w:rsidRDefault="0009188E" w:rsidP="00C85103">
      <w:pPr>
        <w:spacing w:line="360" w:lineRule="auto"/>
        <w:jc w:val="center"/>
        <w:rPr>
          <w:b/>
        </w:rPr>
      </w:pPr>
      <w:r w:rsidRPr="00F3707A">
        <w:rPr>
          <w:b/>
        </w:rPr>
        <w:t>UMOWA NR IHiT/DZ/............/2015</w:t>
      </w:r>
    </w:p>
    <w:p w:rsidR="0009188E" w:rsidRPr="00F3707A" w:rsidRDefault="0009188E" w:rsidP="00C85103">
      <w:r w:rsidRPr="00F3707A">
        <w:t>zawarta w dniu ……………….</w:t>
      </w:r>
    </w:p>
    <w:p w:rsidR="0009188E" w:rsidRPr="00F3707A" w:rsidRDefault="0009188E" w:rsidP="00C85103">
      <w:pPr>
        <w:jc w:val="center"/>
      </w:pPr>
    </w:p>
    <w:p w:rsidR="0009188E" w:rsidRPr="00F3707A" w:rsidRDefault="0009188E" w:rsidP="00C85103">
      <w:pPr>
        <w:spacing w:line="480" w:lineRule="auto"/>
        <w:jc w:val="both"/>
      </w:pPr>
      <w:r w:rsidRPr="00F3707A">
        <w:t>pomiędzy</w:t>
      </w:r>
    </w:p>
    <w:p w:rsidR="0009188E" w:rsidRPr="00F3707A" w:rsidRDefault="0009188E" w:rsidP="00C85103">
      <w:pPr>
        <w:rPr>
          <w:b/>
        </w:rPr>
      </w:pPr>
      <w:r w:rsidRPr="00F3707A">
        <w:rPr>
          <w:b/>
        </w:rPr>
        <w:t>Instytutem Hematologii i Transfuzjologii</w:t>
      </w:r>
    </w:p>
    <w:p w:rsidR="0009188E" w:rsidRPr="00F3707A" w:rsidRDefault="0009188E" w:rsidP="00C85103">
      <w:r w:rsidRPr="00F3707A">
        <w:t xml:space="preserve">z siedzibą:  ul. Indiry Gandhi 14, 02 – 776 Warszawa </w:t>
      </w:r>
    </w:p>
    <w:p w:rsidR="0009188E" w:rsidRPr="00F3707A" w:rsidRDefault="0009188E" w:rsidP="00C85103">
      <w:r w:rsidRPr="00F3707A">
        <w:t>zarejestrowanym w Sądzie Rejonowym dla m. St. Warszawy w Warszawie</w:t>
      </w:r>
    </w:p>
    <w:p w:rsidR="0009188E" w:rsidRPr="00F3707A" w:rsidRDefault="0009188E" w:rsidP="00C85103">
      <w:r w:rsidRPr="00F3707A">
        <w:t>XIII Wydział Gospodarczy Krajowego Rejestru Sądowego, pod numerem 0000119139</w:t>
      </w:r>
    </w:p>
    <w:p w:rsidR="0009188E" w:rsidRPr="00F3707A" w:rsidRDefault="0009188E" w:rsidP="00C85103">
      <w:r w:rsidRPr="00F3707A">
        <w:t>NIP 525 – 000 – 94 – 24</w:t>
      </w:r>
      <w:r w:rsidRPr="00F3707A">
        <w:tab/>
        <w:t xml:space="preserve"> REGON 000288484</w:t>
      </w:r>
    </w:p>
    <w:p w:rsidR="0009188E" w:rsidRPr="00F3707A" w:rsidRDefault="0009188E" w:rsidP="00C85103">
      <w:pPr>
        <w:rPr>
          <w:b/>
        </w:rPr>
      </w:pPr>
      <w:r w:rsidRPr="00F3707A">
        <w:t xml:space="preserve">zwanym w dalszej treści umowy </w:t>
      </w:r>
      <w:r w:rsidRPr="00F3707A">
        <w:rPr>
          <w:b/>
        </w:rPr>
        <w:t>Zamawiającym</w:t>
      </w:r>
    </w:p>
    <w:p w:rsidR="0009188E" w:rsidRPr="00F3707A" w:rsidRDefault="0009188E" w:rsidP="00C85103">
      <w:r w:rsidRPr="00F3707A">
        <w:t>reprezentowanym przez:</w:t>
      </w:r>
    </w:p>
    <w:p w:rsidR="0009188E" w:rsidRPr="00F3707A" w:rsidRDefault="0009188E" w:rsidP="00C85103">
      <w:pPr>
        <w:spacing w:line="480" w:lineRule="auto"/>
      </w:pPr>
      <w:r w:rsidRPr="00F3707A">
        <w:t xml:space="preserve">Dyrektora Instytutu – prof. dr hab. n. med. Krzysztofa Warzochę </w:t>
      </w:r>
    </w:p>
    <w:p w:rsidR="0009188E" w:rsidRPr="00F3707A" w:rsidRDefault="0009188E" w:rsidP="00C85103">
      <w:pPr>
        <w:spacing w:line="480" w:lineRule="auto"/>
        <w:jc w:val="both"/>
        <w:rPr>
          <w:b/>
        </w:rPr>
      </w:pPr>
      <w:r w:rsidRPr="00F3707A">
        <w:rPr>
          <w:b/>
        </w:rPr>
        <w:t>a</w:t>
      </w:r>
    </w:p>
    <w:p w:rsidR="0009188E" w:rsidRPr="00F3707A" w:rsidRDefault="0009188E" w:rsidP="00C85103">
      <w:pPr>
        <w:jc w:val="both"/>
        <w:rPr>
          <w:b/>
        </w:rPr>
      </w:pPr>
      <w:r w:rsidRPr="00F3707A">
        <w:t xml:space="preserve">Firmą: </w:t>
      </w:r>
      <w:r w:rsidRPr="00F3707A">
        <w:rPr>
          <w:b/>
        </w:rPr>
        <w:t xml:space="preserve">.........................................................................................................                          </w:t>
      </w:r>
    </w:p>
    <w:p w:rsidR="0009188E" w:rsidRPr="00F3707A" w:rsidRDefault="0009188E" w:rsidP="00C85103">
      <w:pPr>
        <w:jc w:val="both"/>
        <w:rPr>
          <w:b/>
        </w:rPr>
      </w:pPr>
      <w:r w:rsidRPr="00F3707A">
        <w:t xml:space="preserve">z siedzibą: </w:t>
      </w:r>
      <w:r w:rsidRPr="00F3707A">
        <w:rPr>
          <w:b/>
        </w:rPr>
        <w:t>...................................................................................................</w:t>
      </w:r>
    </w:p>
    <w:p w:rsidR="0009188E" w:rsidRPr="00F3707A" w:rsidRDefault="0009188E" w:rsidP="00C85103">
      <w:pPr>
        <w:jc w:val="both"/>
      </w:pPr>
      <w:r w:rsidRPr="00F3707A">
        <w:t>.....................................................................................................................</w:t>
      </w:r>
    </w:p>
    <w:p w:rsidR="0009188E" w:rsidRPr="00F3707A" w:rsidRDefault="0009188E" w:rsidP="00C85103">
      <w:pPr>
        <w:jc w:val="both"/>
      </w:pPr>
      <w:r w:rsidRPr="00F3707A">
        <w:t>.....................................................................................................................</w:t>
      </w:r>
    </w:p>
    <w:p w:rsidR="0009188E" w:rsidRPr="00F3707A" w:rsidRDefault="0009188E" w:rsidP="00C85103">
      <w:pPr>
        <w:jc w:val="both"/>
      </w:pPr>
      <w:r w:rsidRPr="00F3707A">
        <w:t xml:space="preserve">NIP: ........................... </w:t>
      </w:r>
      <w:r w:rsidRPr="00F3707A">
        <w:tab/>
      </w:r>
      <w:r w:rsidRPr="00F3707A">
        <w:tab/>
        <w:t>REGON: ........................</w:t>
      </w:r>
      <w:r w:rsidRPr="00F3707A">
        <w:tab/>
        <w:t xml:space="preserve"> </w:t>
      </w:r>
    </w:p>
    <w:p w:rsidR="0009188E" w:rsidRPr="00F3707A" w:rsidRDefault="0009188E" w:rsidP="00C85103">
      <w:pPr>
        <w:jc w:val="both"/>
      </w:pPr>
      <w:r w:rsidRPr="00F3707A">
        <w:t>Wysokość kapitału zakładowego: ............................................</w:t>
      </w:r>
    </w:p>
    <w:p w:rsidR="0009188E" w:rsidRPr="00F3707A" w:rsidRDefault="0009188E" w:rsidP="00C85103">
      <w:pPr>
        <w:jc w:val="both"/>
      </w:pPr>
      <w:r w:rsidRPr="00F3707A">
        <w:t xml:space="preserve">zwaną w dalszej treści umowy </w:t>
      </w:r>
      <w:r w:rsidRPr="00F3707A">
        <w:rPr>
          <w:b/>
        </w:rPr>
        <w:t>Wykonawcą</w:t>
      </w:r>
    </w:p>
    <w:p w:rsidR="0009188E" w:rsidRPr="00F3707A" w:rsidRDefault="0009188E" w:rsidP="00C85103">
      <w:pPr>
        <w:jc w:val="both"/>
      </w:pPr>
      <w:r w:rsidRPr="00F3707A">
        <w:t>reprezentowaną przez: ..............................................................</w:t>
      </w:r>
    </w:p>
    <w:p w:rsidR="0009188E" w:rsidRPr="00F3707A" w:rsidRDefault="0009188E" w:rsidP="00C85103">
      <w:pPr>
        <w:spacing w:line="360" w:lineRule="auto"/>
        <w:jc w:val="both"/>
        <w:rPr>
          <w:b/>
        </w:rPr>
      </w:pPr>
    </w:p>
    <w:p w:rsidR="0009188E" w:rsidRPr="00F3707A" w:rsidRDefault="0009188E" w:rsidP="00C85103">
      <w:pPr>
        <w:spacing w:line="360" w:lineRule="auto"/>
        <w:jc w:val="both"/>
        <w:rPr>
          <w:b/>
        </w:rPr>
      </w:pPr>
      <w:r w:rsidRPr="00F3707A">
        <w:rPr>
          <w:b/>
        </w:rPr>
        <w:t>o treści następującej:</w:t>
      </w:r>
    </w:p>
    <w:p w:rsidR="0009188E" w:rsidRPr="00F3707A" w:rsidRDefault="0009188E" w:rsidP="00C85103">
      <w:pPr>
        <w:jc w:val="center"/>
        <w:rPr>
          <w:b/>
        </w:rPr>
      </w:pPr>
      <w:r w:rsidRPr="00F3707A">
        <w:rPr>
          <w:b/>
        </w:rPr>
        <w:t>§ 1</w:t>
      </w:r>
    </w:p>
    <w:p w:rsidR="0009188E" w:rsidRPr="00F3707A" w:rsidRDefault="0009188E" w:rsidP="00C85103">
      <w:pPr>
        <w:jc w:val="center"/>
        <w:rPr>
          <w:b/>
        </w:rPr>
      </w:pPr>
      <w:r w:rsidRPr="00F3707A">
        <w:rPr>
          <w:b/>
        </w:rPr>
        <w:t>PRZEDMIOT UMOWY</w:t>
      </w:r>
    </w:p>
    <w:p w:rsidR="0009188E" w:rsidRPr="00F3707A" w:rsidRDefault="0009188E" w:rsidP="00C85103">
      <w:pPr>
        <w:jc w:val="center"/>
        <w:rPr>
          <w:b/>
        </w:rPr>
      </w:pPr>
    </w:p>
    <w:p w:rsidR="0009188E" w:rsidRPr="00F3707A" w:rsidRDefault="0009188E" w:rsidP="00260D05">
      <w:pPr>
        <w:numPr>
          <w:ilvl w:val="0"/>
          <w:numId w:val="26"/>
        </w:numPr>
        <w:tabs>
          <w:tab w:val="left" w:pos="284"/>
        </w:tabs>
        <w:spacing w:line="360" w:lineRule="auto"/>
        <w:ind w:right="-142"/>
        <w:jc w:val="both"/>
      </w:pPr>
      <w:r w:rsidRPr="00F3707A">
        <w:t xml:space="preserve">W związku z realizacją projektu:” Cyfrowe laboratorium badań naukowych w hematoonkologii” w ramach programu operacyjnego „Innowacyjna Gospodarka lata 2007-2013,Priorytet 2.Infrastruktura sfery B+R,  Działanie 2.3.Inwestycje związane z rozwojem infrastruktury informatycznej nauki”- umowa POIG.02.03.00-14.111/13” Zamawiający zleca a </w:t>
      </w:r>
      <w:r w:rsidRPr="00F3707A">
        <w:rPr>
          <w:b/>
        </w:rPr>
        <w:t xml:space="preserve">Wykonawca </w:t>
      </w:r>
      <w:r w:rsidRPr="00F3707A">
        <w:t>przyjmuje do wykon</w:t>
      </w:r>
      <w:bookmarkStart w:id="0" w:name="_GoBack"/>
      <w:bookmarkEnd w:id="0"/>
      <w:r w:rsidRPr="00F3707A">
        <w:t>ania:</w:t>
      </w:r>
    </w:p>
    <w:p w:rsidR="0009188E" w:rsidRPr="00F3707A" w:rsidRDefault="0009188E" w:rsidP="00260D05">
      <w:pPr>
        <w:tabs>
          <w:tab w:val="left" w:pos="284"/>
        </w:tabs>
        <w:spacing w:line="360" w:lineRule="auto"/>
        <w:ind w:left="284" w:right="-142"/>
        <w:jc w:val="both"/>
      </w:pPr>
    </w:p>
    <w:p w:rsidR="0009188E" w:rsidRPr="00F3707A" w:rsidRDefault="0009188E" w:rsidP="00BA0D5A">
      <w:pPr>
        <w:tabs>
          <w:tab w:val="left" w:pos="284"/>
        </w:tabs>
        <w:spacing w:after="120"/>
        <w:ind w:left="284" w:right="-142"/>
        <w:jc w:val="both"/>
      </w:pPr>
      <w:r w:rsidRPr="00F3707A">
        <w:t xml:space="preserve">1.1 Oprogramowanie do prowadzenia banku materiałów biologicznych utrwalonych                        </w:t>
      </w:r>
    </w:p>
    <w:p w:rsidR="0009188E" w:rsidRPr="00F3707A" w:rsidRDefault="0009188E" w:rsidP="00BA0D5A">
      <w:pPr>
        <w:tabs>
          <w:tab w:val="left" w:pos="284"/>
        </w:tabs>
        <w:spacing w:after="120"/>
        <w:ind w:left="284" w:right="-142"/>
        <w:jc w:val="both"/>
      </w:pPr>
      <w:r w:rsidRPr="00F3707A">
        <w:t xml:space="preserve">      i świeżych pozwalające na stworzenie i obsługę bazy danych chorób układu chłonnego                      </w:t>
      </w:r>
    </w:p>
    <w:p w:rsidR="0009188E" w:rsidRPr="00F3707A" w:rsidRDefault="0009188E" w:rsidP="00BA0D5A">
      <w:pPr>
        <w:tabs>
          <w:tab w:val="left" w:pos="284"/>
        </w:tabs>
        <w:spacing w:after="120"/>
        <w:ind w:left="284" w:right="-142"/>
        <w:jc w:val="both"/>
      </w:pPr>
      <w:r w:rsidRPr="00F3707A">
        <w:t xml:space="preserve">      i krwiotwórczego</w:t>
      </w:r>
      <w:r>
        <w:t xml:space="preserve"> wraz z przekazaniem praw autorskich zgodnie z par 12 </w:t>
      </w:r>
      <w:r w:rsidRPr="00F3707A">
        <w:t>,</w:t>
      </w:r>
    </w:p>
    <w:p w:rsidR="0009188E" w:rsidRPr="00F3707A" w:rsidRDefault="0009188E" w:rsidP="00BA0D5A">
      <w:pPr>
        <w:tabs>
          <w:tab w:val="left" w:pos="284"/>
        </w:tabs>
        <w:spacing w:after="120"/>
        <w:ind w:left="284" w:right="-142"/>
        <w:jc w:val="both"/>
      </w:pPr>
      <w:r w:rsidRPr="00F3707A">
        <w:t xml:space="preserve">1.2 Oprogramowanie strony internetowej z wysokim poziomem zabezpieczeń danych </w:t>
      </w:r>
    </w:p>
    <w:p w:rsidR="0009188E" w:rsidRPr="00F3707A" w:rsidRDefault="0009188E" w:rsidP="00BA0D5A">
      <w:pPr>
        <w:tabs>
          <w:tab w:val="left" w:pos="284"/>
        </w:tabs>
        <w:spacing w:after="120"/>
        <w:ind w:left="284" w:right="-142"/>
        <w:jc w:val="both"/>
      </w:pPr>
      <w:r w:rsidRPr="00F3707A">
        <w:t xml:space="preserve">      wrażliwych</w:t>
      </w:r>
      <w:r>
        <w:t xml:space="preserve"> wraz z przekazaniem praw autorskich zgodnie z par 12</w:t>
      </w:r>
      <w:r w:rsidRPr="00F3707A">
        <w:t>,</w:t>
      </w:r>
    </w:p>
    <w:p w:rsidR="0009188E" w:rsidRPr="00F3707A" w:rsidRDefault="0009188E" w:rsidP="00BA0D5A">
      <w:pPr>
        <w:tabs>
          <w:tab w:val="left" w:pos="284"/>
        </w:tabs>
        <w:spacing w:after="120"/>
        <w:ind w:right="-142"/>
        <w:jc w:val="both"/>
      </w:pPr>
      <w:r w:rsidRPr="00F3707A">
        <w:t xml:space="preserve">     1.3 Oprogramowanie integrujące bazy danych w tym: </w:t>
      </w:r>
      <w:r>
        <w:t>BioBank</w:t>
      </w:r>
      <w:r w:rsidRPr="00F3707A">
        <w:t>,</w:t>
      </w:r>
      <w:r w:rsidRPr="00460C1F">
        <w:t xml:space="preserve"> </w:t>
      </w:r>
      <w:r>
        <w:t>(</w:t>
      </w:r>
      <w:r w:rsidRPr="00F3707A">
        <w:t>rejestr chorób</w:t>
      </w:r>
      <w:r w:rsidRPr="00460C1F">
        <w:t xml:space="preserve"> </w:t>
      </w:r>
      <w:r w:rsidRPr="00F3707A">
        <w:t>układu</w:t>
      </w:r>
    </w:p>
    <w:p w:rsidR="0009188E" w:rsidRDefault="0009188E" w:rsidP="00BA0D5A">
      <w:pPr>
        <w:tabs>
          <w:tab w:val="left" w:pos="284"/>
        </w:tabs>
        <w:spacing w:after="120"/>
        <w:ind w:left="284" w:right="-142"/>
        <w:jc w:val="both"/>
      </w:pPr>
      <w:r>
        <w:t xml:space="preserve">      </w:t>
      </w:r>
      <w:r w:rsidRPr="00F3707A">
        <w:t>chłonnego i krwiotwórczego</w:t>
      </w:r>
      <w:r>
        <w:t>)</w:t>
      </w:r>
      <w:r w:rsidRPr="00F3707A">
        <w:t>, skany preparatów</w:t>
      </w:r>
      <w:r>
        <w:t xml:space="preserve"> (baza obrazów)</w:t>
      </w:r>
      <w:r w:rsidRPr="00F3707A">
        <w:t>, multibloki,</w:t>
      </w:r>
      <w:r>
        <w:t xml:space="preserve"> wraz z </w:t>
      </w:r>
    </w:p>
    <w:p w:rsidR="0009188E" w:rsidRDefault="0009188E" w:rsidP="00A8324D">
      <w:pPr>
        <w:tabs>
          <w:tab w:val="left" w:pos="284"/>
        </w:tabs>
        <w:spacing w:after="120"/>
        <w:ind w:left="284" w:right="-142"/>
        <w:jc w:val="both"/>
      </w:pPr>
      <w:r>
        <w:t xml:space="preserve">      przekazaniem praw autorskich zgodnie z par 12</w:t>
      </w:r>
      <w:r>
        <w:rPr>
          <w:b/>
        </w:rPr>
        <w:t xml:space="preserve"> </w:t>
      </w:r>
      <w:r w:rsidRPr="00F3707A">
        <w:rPr>
          <w:b/>
        </w:rPr>
        <w:t xml:space="preserve"> </w:t>
      </w:r>
      <w:r w:rsidRPr="00F3707A">
        <w:t xml:space="preserve">u Zamawiającego w Pracowni </w:t>
      </w:r>
    </w:p>
    <w:p w:rsidR="0009188E" w:rsidRDefault="0009188E" w:rsidP="00A8324D">
      <w:pPr>
        <w:tabs>
          <w:tab w:val="left" w:pos="284"/>
        </w:tabs>
        <w:spacing w:after="120"/>
        <w:ind w:left="284" w:right="-142"/>
        <w:jc w:val="both"/>
      </w:pPr>
      <w:r>
        <w:t xml:space="preserve">     </w:t>
      </w:r>
      <w:r w:rsidRPr="00F3707A">
        <w:t xml:space="preserve">Patomorfologii – Zakład Diagnostyki Hematologicznej zgodnie z projektem konfiguracji </w:t>
      </w:r>
    </w:p>
    <w:p w:rsidR="0009188E" w:rsidRDefault="0009188E" w:rsidP="00A8324D">
      <w:pPr>
        <w:tabs>
          <w:tab w:val="left" w:pos="284"/>
        </w:tabs>
        <w:spacing w:after="120"/>
        <w:ind w:left="284" w:right="-142"/>
        <w:jc w:val="both"/>
      </w:pPr>
      <w:r>
        <w:t xml:space="preserve">     </w:t>
      </w:r>
      <w:r w:rsidRPr="00F3707A">
        <w:t xml:space="preserve">poszczególnych </w:t>
      </w:r>
      <w:r>
        <w:t>elementów Przedmiotu Umowy</w:t>
      </w:r>
      <w:r w:rsidRPr="00F3707A">
        <w:t xml:space="preserve"> oraz powiązań między nimi   zgodnie z</w:t>
      </w:r>
    </w:p>
    <w:p w:rsidR="0009188E" w:rsidRPr="00F3707A" w:rsidRDefault="0009188E" w:rsidP="006F358A">
      <w:pPr>
        <w:tabs>
          <w:tab w:val="left" w:pos="284"/>
        </w:tabs>
        <w:spacing w:after="120"/>
        <w:ind w:left="284" w:right="-142"/>
        <w:jc w:val="both"/>
      </w:pPr>
      <w:r w:rsidRPr="00F3707A">
        <w:t xml:space="preserve"> </w:t>
      </w:r>
      <w:r>
        <w:t xml:space="preserve">    </w:t>
      </w:r>
      <w:r w:rsidRPr="00F3707A">
        <w:t xml:space="preserve">ofertą </w:t>
      </w:r>
      <w:r>
        <w:t xml:space="preserve"> </w:t>
      </w:r>
      <w:r w:rsidRPr="00F3707A">
        <w:t xml:space="preserve">Wykonawcy, która stanowi załącznik nr </w:t>
      </w:r>
      <w:r>
        <w:t xml:space="preserve">2 </w:t>
      </w:r>
      <w:r w:rsidRPr="00F3707A">
        <w:t>do niniejszej umowy.</w:t>
      </w:r>
    </w:p>
    <w:p w:rsidR="0009188E" w:rsidRPr="00F3707A" w:rsidRDefault="0009188E" w:rsidP="00BA0D5A">
      <w:pPr>
        <w:pStyle w:val="ListParagraph"/>
        <w:numPr>
          <w:ilvl w:val="0"/>
          <w:numId w:val="26"/>
        </w:numPr>
        <w:spacing w:after="120" w:line="360" w:lineRule="auto"/>
        <w:jc w:val="both"/>
        <w:rPr>
          <w:rFonts w:ascii="Times New Roman" w:hAnsi="Times New Roman" w:cs="Times New Roman"/>
          <w:sz w:val="24"/>
          <w:szCs w:val="24"/>
        </w:rPr>
      </w:pPr>
      <w:r w:rsidRPr="00F3707A">
        <w:rPr>
          <w:rFonts w:ascii="Times New Roman" w:hAnsi="Times New Roman" w:cs="Times New Roman"/>
          <w:sz w:val="24"/>
          <w:szCs w:val="24"/>
        </w:rPr>
        <w:t>Wykonawca</w:t>
      </w:r>
      <w:r>
        <w:rPr>
          <w:rFonts w:ascii="Times New Roman" w:hAnsi="Times New Roman" w:cs="Times New Roman"/>
          <w:sz w:val="24"/>
          <w:szCs w:val="24"/>
        </w:rPr>
        <w:t xml:space="preserve"> zaprojektuje,</w:t>
      </w:r>
      <w:r w:rsidRPr="00F3707A">
        <w:rPr>
          <w:rFonts w:ascii="Times New Roman" w:hAnsi="Times New Roman" w:cs="Times New Roman"/>
          <w:sz w:val="24"/>
          <w:szCs w:val="24"/>
        </w:rPr>
        <w:t xml:space="preserve"> </w:t>
      </w:r>
      <w:r>
        <w:rPr>
          <w:rFonts w:ascii="Times New Roman" w:hAnsi="Times New Roman" w:cs="Times New Roman"/>
          <w:sz w:val="24"/>
          <w:szCs w:val="24"/>
        </w:rPr>
        <w:t>napisze</w:t>
      </w:r>
      <w:r w:rsidRPr="00F3707A">
        <w:rPr>
          <w:rFonts w:ascii="Times New Roman" w:hAnsi="Times New Roman" w:cs="Times New Roman"/>
          <w:sz w:val="24"/>
          <w:szCs w:val="24"/>
        </w:rPr>
        <w:t xml:space="preserve"> </w:t>
      </w:r>
      <w:r>
        <w:rPr>
          <w:rFonts w:ascii="Times New Roman" w:hAnsi="Times New Roman" w:cs="Times New Roman"/>
          <w:sz w:val="24"/>
          <w:szCs w:val="24"/>
        </w:rPr>
        <w:t xml:space="preserve">i wdroży </w:t>
      </w:r>
      <w:r w:rsidRPr="00F3707A">
        <w:rPr>
          <w:rFonts w:ascii="Times New Roman" w:hAnsi="Times New Roman" w:cs="Times New Roman"/>
          <w:sz w:val="24"/>
          <w:szCs w:val="24"/>
        </w:rPr>
        <w:t>oprogramowania</w:t>
      </w:r>
      <w:r>
        <w:rPr>
          <w:rFonts w:ascii="Times New Roman" w:hAnsi="Times New Roman" w:cs="Times New Roman"/>
          <w:sz w:val="24"/>
          <w:szCs w:val="24"/>
        </w:rPr>
        <w:t xml:space="preserve"> oraz dokona wzajemnej integracji wymienionych wyżej aplikacji oraz zintegruje z innymi aplikacjami środowiska Zamawiającego</w:t>
      </w:r>
      <w:r w:rsidRPr="00F3707A">
        <w:rPr>
          <w:rFonts w:ascii="Times New Roman" w:hAnsi="Times New Roman" w:cs="Times New Roman"/>
          <w:sz w:val="24"/>
          <w:szCs w:val="24"/>
        </w:rPr>
        <w:t xml:space="preserve"> niezbędn</w:t>
      </w:r>
      <w:r>
        <w:rPr>
          <w:rFonts w:ascii="Times New Roman" w:hAnsi="Times New Roman" w:cs="Times New Roman"/>
          <w:sz w:val="24"/>
          <w:szCs w:val="24"/>
        </w:rPr>
        <w:t>ych</w:t>
      </w:r>
      <w:r w:rsidRPr="00F3707A">
        <w:rPr>
          <w:rFonts w:ascii="Times New Roman" w:hAnsi="Times New Roman" w:cs="Times New Roman"/>
          <w:sz w:val="24"/>
          <w:szCs w:val="24"/>
        </w:rPr>
        <w:t xml:space="preserve"> do realizacji Przedmiotu Umowy, udzieli</w:t>
      </w:r>
      <w:r>
        <w:rPr>
          <w:rFonts w:ascii="Times New Roman" w:hAnsi="Times New Roman" w:cs="Times New Roman"/>
          <w:sz w:val="24"/>
          <w:szCs w:val="24"/>
        </w:rPr>
        <w:t xml:space="preserve"> </w:t>
      </w:r>
      <w:r w:rsidRPr="00526731">
        <w:rPr>
          <w:rFonts w:ascii="Times New Roman" w:hAnsi="Times New Roman" w:cs="Times New Roman"/>
          <w:color w:val="000000"/>
          <w:sz w:val="24"/>
          <w:szCs w:val="24"/>
        </w:rPr>
        <w:t>bezterminowe</w:t>
      </w:r>
      <w:r w:rsidRPr="00526731">
        <w:rPr>
          <w:rFonts w:ascii="Times New Roman" w:hAnsi="Times New Roman" w:cs="Times New Roman"/>
          <w:b/>
          <w:color w:val="000000"/>
          <w:sz w:val="24"/>
          <w:szCs w:val="24"/>
        </w:rPr>
        <w:t xml:space="preserve">j </w:t>
      </w:r>
      <w:r w:rsidRPr="00F3707A">
        <w:rPr>
          <w:rFonts w:ascii="Times New Roman" w:hAnsi="Times New Roman" w:cs="Times New Roman"/>
          <w:sz w:val="24"/>
          <w:szCs w:val="24"/>
        </w:rPr>
        <w:t>licencji na Oprogramowania</w:t>
      </w:r>
      <w:r>
        <w:rPr>
          <w:rFonts w:ascii="Times New Roman" w:hAnsi="Times New Roman" w:cs="Times New Roman"/>
          <w:sz w:val="24"/>
          <w:szCs w:val="24"/>
        </w:rPr>
        <w:t xml:space="preserve"> standardowe</w:t>
      </w:r>
      <w:r w:rsidRPr="00F3707A">
        <w:rPr>
          <w:rFonts w:ascii="Times New Roman" w:hAnsi="Times New Roman" w:cs="Times New Roman"/>
          <w:sz w:val="24"/>
          <w:szCs w:val="24"/>
        </w:rPr>
        <w:t xml:space="preserve"> oraz przeniesie autorskie prawa majątkowe do dokumentacji i programów wytworzonych w ramach realizacji Przedmiotu Umowy.</w:t>
      </w:r>
    </w:p>
    <w:p w:rsidR="0009188E" w:rsidRPr="00F3707A" w:rsidRDefault="0009188E" w:rsidP="00BA0D5A">
      <w:pPr>
        <w:numPr>
          <w:ilvl w:val="0"/>
          <w:numId w:val="26"/>
        </w:numPr>
        <w:spacing w:line="360" w:lineRule="auto"/>
        <w:jc w:val="both"/>
      </w:pPr>
      <w:r w:rsidRPr="00F3707A">
        <w:t xml:space="preserve"> Wykonawca zobowiązany jest do wykonania Przedmiotu Umowy według profesjonalnej wiedzy i doświadczenia zawodowego, w szczególności zobowiązany jest zapewnić poprawność merytoryczną i wysoką jakość świadczonych usług.</w:t>
      </w:r>
    </w:p>
    <w:p w:rsidR="0009188E" w:rsidRPr="00F3707A" w:rsidRDefault="0009188E" w:rsidP="00BA0D5A">
      <w:pPr>
        <w:tabs>
          <w:tab w:val="left" w:pos="284"/>
        </w:tabs>
        <w:ind w:left="284" w:right="-142"/>
        <w:jc w:val="both"/>
      </w:pPr>
    </w:p>
    <w:p w:rsidR="0009188E" w:rsidRPr="00F3707A" w:rsidRDefault="0009188E" w:rsidP="00BA0D5A">
      <w:pPr>
        <w:tabs>
          <w:tab w:val="left" w:pos="284"/>
        </w:tabs>
        <w:ind w:left="284" w:right="-142"/>
        <w:jc w:val="both"/>
      </w:pPr>
    </w:p>
    <w:p w:rsidR="0009188E" w:rsidRPr="00F3707A" w:rsidRDefault="0009188E" w:rsidP="00BA0D5A">
      <w:pPr>
        <w:jc w:val="center"/>
        <w:rPr>
          <w:b/>
        </w:rPr>
      </w:pPr>
      <w:bookmarkStart w:id="1" w:name="_Ref396669398"/>
      <w:r w:rsidRPr="00F3707A">
        <w:rPr>
          <w:b/>
        </w:rPr>
        <w:t>§ 2 DEFINICJE</w:t>
      </w:r>
    </w:p>
    <w:p w:rsidR="0009188E" w:rsidRPr="00F3707A" w:rsidRDefault="0009188E" w:rsidP="00BA0D5A">
      <w:pPr>
        <w:numPr>
          <w:ilvl w:val="0"/>
          <w:numId w:val="13"/>
        </w:numPr>
        <w:spacing w:line="360" w:lineRule="auto"/>
        <w:jc w:val="both"/>
      </w:pPr>
      <w:r w:rsidRPr="00F3707A">
        <w:t>O ile nie zapisano inaczej, następujące terminy lub zwroty, użyte w niniejszej Umowie, mają następujące znaczenie:</w:t>
      </w:r>
    </w:p>
    <w:p w:rsidR="0009188E" w:rsidRPr="00F3707A" w:rsidRDefault="0009188E" w:rsidP="00BA0D5A">
      <w:pPr>
        <w:numPr>
          <w:ilvl w:val="1"/>
          <w:numId w:val="13"/>
        </w:numPr>
        <w:spacing w:line="360" w:lineRule="auto"/>
        <w:jc w:val="both"/>
      </w:pPr>
      <w:r w:rsidRPr="00F3707A">
        <w:t>Awaria – bł</w:t>
      </w:r>
      <w:r>
        <w:t>ą</w:t>
      </w:r>
      <w:r w:rsidRPr="00F3707A">
        <w:t>d powodując</w:t>
      </w:r>
      <w:r>
        <w:t>y</w:t>
      </w:r>
      <w:r w:rsidRPr="00F3707A">
        <w:t xml:space="preserve"> całkowitą niedostępność funkcjonalności </w:t>
      </w:r>
      <w:r>
        <w:t>oprogramowania lub jego części.</w:t>
      </w:r>
    </w:p>
    <w:p w:rsidR="0009188E" w:rsidRPr="00F3707A" w:rsidRDefault="0009188E" w:rsidP="00BA0D5A">
      <w:pPr>
        <w:numPr>
          <w:ilvl w:val="1"/>
          <w:numId w:val="13"/>
        </w:numPr>
        <w:spacing w:line="360" w:lineRule="auto"/>
        <w:jc w:val="both"/>
      </w:pPr>
      <w:r w:rsidRPr="00F3707A">
        <w:t>Błąd – dotyczy błędu, który powoduje uciążliwość w korzystaniu z niektórych części oprogramowania.</w:t>
      </w:r>
    </w:p>
    <w:p w:rsidR="0009188E" w:rsidRDefault="0009188E" w:rsidP="00BA0D5A">
      <w:pPr>
        <w:numPr>
          <w:ilvl w:val="1"/>
          <w:numId w:val="13"/>
        </w:numPr>
        <w:spacing w:line="360" w:lineRule="auto"/>
        <w:jc w:val="both"/>
      </w:pPr>
      <w:r w:rsidRPr="00F3707A">
        <w:t xml:space="preserve">Usterka </w:t>
      </w:r>
      <w:r w:rsidRPr="00F3707A">
        <w:noBreakHyphen/>
        <w:t xml:space="preserve"> </w:t>
      </w:r>
      <w:r>
        <w:t xml:space="preserve"> </w:t>
      </w:r>
      <w:r w:rsidRPr="00F3707A">
        <w:t>utrudni</w:t>
      </w:r>
      <w:r>
        <w:t>enie z</w:t>
      </w:r>
      <w:r w:rsidRPr="00F3707A">
        <w:t xml:space="preserve"> korzystani</w:t>
      </w:r>
      <w:r>
        <w:t>a</w:t>
      </w:r>
      <w:r w:rsidRPr="00F3707A">
        <w:t xml:space="preserve"> z oprogramowania.</w:t>
      </w:r>
    </w:p>
    <w:p w:rsidR="0009188E" w:rsidRPr="00F3707A" w:rsidRDefault="0009188E" w:rsidP="00BA0D5A">
      <w:pPr>
        <w:numPr>
          <w:ilvl w:val="1"/>
          <w:numId w:val="13"/>
        </w:numPr>
        <w:spacing w:line="360" w:lineRule="auto"/>
        <w:jc w:val="both"/>
      </w:pPr>
      <w:r>
        <w:t>Prośba o informację – zgłoszenie mające charakter zapytania o informację lub poradę.</w:t>
      </w:r>
    </w:p>
    <w:p w:rsidR="0009188E" w:rsidRPr="00F3707A" w:rsidRDefault="0009188E" w:rsidP="00BA0D5A">
      <w:pPr>
        <w:numPr>
          <w:ilvl w:val="1"/>
          <w:numId w:val="13"/>
        </w:numPr>
        <w:spacing w:line="360" w:lineRule="auto"/>
        <w:jc w:val="both"/>
      </w:pPr>
      <w:r w:rsidRPr="00F3707A">
        <w:t>Czas przywrócenia dostępności – czas, w którym Wykonawca zobowiązany jest do umożliwienia Zamawiającemu wykonywanie istotnych dla użytkownika operacji w oprogramowaniu; na przykład przez zastosowanie obejścia.</w:t>
      </w:r>
    </w:p>
    <w:p w:rsidR="0009188E" w:rsidRPr="00F3707A" w:rsidRDefault="0009188E" w:rsidP="00BA0D5A">
      <w:pPr>
        <w:numPr>
          <w:ilvl w:val="1"/>
          <w:numId w:val="13"/>
        </w:numPr>
        <w:spacing w:line="360" w:lineRule="auto"/>
        <w:jc w:val="both"/>
      </w:pPr>
      <w:r w:rsidRPr="00F3707A">
        <w:t xml:space="preserve">Czas skutecznej naprawy  </w:t>
      </w:r>
      <w:r w:rsidRPr="00F3707A">
        <w:noBreakHyphen/>
        <w:t xml:space="preserve"> czas, w którym Wykonawca zobowiązany jest do usunięcia awarii</w:t>
      </w:r>
      <w:r>
        <w:t>, błędu, usterki</w:t>
      </w:r>
      <w:r w:rsidRPr="00F3707A">
        <w:t xml:space="preserve"> i przywrócenia poprawnego funkcjonowania oprogramowania.</w:t>
      </w:r>
    </w:p>
    <w:p w:rsidR="0009188E" w:rsidRPr="00F3707A" w:rsidRDefault="0009188E" w:rsidP="00BA0D5A">
      <w:pPr>
        <w:numPr>
          <w:ilvl w:val="1"/>
          <w:numId w:val="13"/>
        </w:numPr>
        <w:spacing w:line="360" w:lineRule="auto"/>
        <w:jc w:val="both"/>
      </w:pPr>
      <w:r w:rsidRPr="00F3707A">
        <w:t xml:space="preserve">Dzień roboczy </w:t>
      </w:r>
      <w:r w:rsidRPr="00F3707A">
        <w:noBreakHyphen/>
        <w:t xml:space="preserve"> każdy dzień od poniedziałku do piątku, z wyjątkiem dni ustawowo wolnych od pracy na terytorium Rzeczypospolitej Polskiej.</w:t>
      </w:r>
    </w:p>
    <w:p w:rsidR="0009188E" w:rsidRPr="00F3707A" w:rsidRDefault="0009188E" w:rsidP="00BA0D5A">
      <w:pPr>
        <w:numPr>
          <w:ilvl w:val="1"/>
          <w:numId w:val="13"/>
        </w:numPr>
        <w:spacing w:line="360" w:lineRule="auto"/>
        <w:jc w:val="both"/>
      </w:pPr>
      <w:r w:rsidRPr="00F3707A">
        <w:t xml:space="preserve">Harmonogram Projektu – harmonogram działań w projekcie określający między innymi terminy </w:t>
      </w:r>
      <w:r>
        <w:t>realizacji</w:t>
      </w:r>
      <w:r w:rsidRPr="00F3707A">
        <w:t xml:space="preserve"> Etapów. Harmonogram projektu jest dostarczany przez Wykonawcę i uzgadniany przez Strony w Etapie I.</w:t>
      </w:r>
    </w:p>
    <w:p w:rsidR="0009188E" w:rsidRPr="00F3707A" w:rsidRDefault="0009188E" w:rsidP="00BA0D5A">
      <w:pPr>
        <w:numPr>
          <w:ilvl w:val="1"/>
          <w:numId w:val="13"/>
        </w:numPr>
        <w:spacing w:line="360" w:lineRule="auto"/>
        <w:jc w:val="both"/>
      </w:pPr>
      <w:r w:rsidRPr="00F3707A">
        <w:t xml:space="preserve">Informacje Poufne  </w:t>
      </w:r>
      <w:r w:rsidRPr="00F3707A">
        <w:noBreakHyphen/>
        <w:t xml:space="preserve"> Wszelkie informacje, dokumenty oraz materiały dotyczące działalności jednej ze Stron, do których druga Strona (lub osoby fizyczne działające w jej imieniu) uzyskała dostęp w związku z wykonywaniem niniejszej Umowy, z zastrzeżeniem poufności. Informacjami Poufnymi są w szczególności informacje finansowe, organizacyjne, technologiczne oraz inne informacje o działalności jednej ze Stron Umowy, które mają wartość gospodarczą i mogą być uznane za poufne lub zostały udostępnione drugiej Stronie z zastrzeżeniem poufności. Informacjami Poufnymi są również informacje objęte ochroną wynikającą z ustawy z dnia 5 sierpnia 2011 r. o ochronie informacji niejawnych (Dz. U. z 2010, nr 182, poz. 1228).</w:t>
      </w:r>
    </w:p>
    <w:p w:rsidR="0009188E" w:rsidRPr="00F3707A" w:rsidRDefault="0009188E" w:rsidP="00BA0D5A">
      <w:pPr>
        <w:numPr>
          <w:ilvl w:val="1"/>
          <w:numId w:val="13"/>
        </w:numPr>
        <w:spacing w:line="360" w:lineRule="auto"/>
        <w:jc w:val="both"/>
      </w:pPr>
      <w:r w:rsidRPr="00F3707A">
        <w:t xml:space="preserve">Plan projektu </w:t>
      </w:r>
      <w:r w:rsidRPr="00F3707A">
        <w:noBreakHyphen/>
        <w:t xml:space="preserve"> szczegółowy plan realizacji Umowy z harmonogramem </w:t>
      </w:r>
      <w:r>
        <w:t>d</w:t>
      </w:r>
      <w:r w:rsidRPr="00F3707A">
        <w:t>o zrealizowania w każdym Etapie, wraz z ich opisami, i terminami przedstawienia poszczególnych Produktów do odbioru.</w:t>
      </w:r>
    </w:p>
    <w:p w:rsidR="0009188E" w:rsidRPr="00F3707A" w:rsidRDefault="0009188E" w:rsidP="00BA0D5A">
      <w:pPr>
        <w:numPr>
          <w:ilvl w:val="1"/>
          <w:numId w:val="13"/>
        </w:numPr>
        <w:spacing w:line="360" w:lineRule="auto"/>
        <w:jc w:val="both"/>
      </w:pPr>
      <w:r>
        <w:t>Odbiory</w:t>
      </w:r>
      <w:r w:rsidRPr="00F3707A">
        <w:t xml:space="preserve"> – dostarczony przez Wykonawcę i podlegający formalnemu odbiorowi przez Zamawiającego</w:t>
      </w:r>
      <w:r>
        <w:t xml:space="preserve"> na </w:t>
      </w:r>
      <w:r w:rsidRPr="00F3707A">
        <w:t xml:space="preserve">podstawie protokołu odbioru, element Przedmiotu Umowy </w:t>
      </w:r>
      <w:r>
        <w:t>wraz z</w:t>
      </w:r>
      <w:r w:rsidRPr="00F3707A">
        <w:t xml:space="preserve"> dokumentami (koncepcjami, projektami, instrukcjami), licencjami, oprogramowaniem, plikami konfiguracyjnymi, bazami danych.</w:t>
      </w:r>
    </w:p>
    <w:p w:rsidR="0009188E" w:rsidRPr="00526731" w:rsidRDefault="0009188E" w:rsidP="00BA0D5A">
      <w:pPr>
        <w:spacing w:line="360" w:lineRule="auto"/>
        <w:ind w:left="720"/>
        <w:jc w:val="both"/>
        <w:rPr>
          <w:color w:val="000000"/>
          <w:highlight w:val="yellow"/>
        </w:rPr>
      </w:pPr>
      <w:r w:rsidRPr="00526731">
        <w:rPr>
          <w:color w:val="000000"/>
        </w:rPr>
        <w:t>l.</w:t>
      </w:r>
      <w:r w:rsidRPr="006F41A9">
        <w:rPr>
          <w:color w:val="FF0000"/>
        </w:rPr>
        <w:t xml:space="preserve">    </w:t>
      </w:r>
      <w:r w:rsidRPr="00526731">
        <w:rPr>
          <w:color w:val="000000"/>
        </w:rPr>
        <w:t>Produkty – Programy komputerowe, dokumentacja, inne utwory, a także materiały i informacja niepodlegające ochronie prawa autorskiego ,a także usługi stworzone lub świadczone przez Wykonawcę w wyniku wykonywania Umowy lub dostarczone Zamawiającemu w wykonaniu zobowiązań wynikających z niniejszej umowy, w tym aktualizacje ,a także modyfikacje i jakiekolwiek inne zmiany wprowadzone do  systemu oraz istniejących materiałów, w tym programów komputerowych w toku wykonywania umowy.</w:t>
      </w:r>
    </w:p>
    <w:p w:rsidR="0009188E" w:rsidRPr="00F3707A" w:rsidRDefault="0009188E" w:rsidP="00BA0D5A">
      <w:pPr>
        <w:numPr>
          <w:ilvl w:val="0"/>
          <w:numId w:val="13"/>
        </w:numPr>
        <w:spacing w:line="360" w:lineRule="auto"/>
        <w:jc w:val="both"/>
      </w:pPr>
      <w:r w:rsidRPr="00F3707A">
        <w:t>Powyższe definicje użyte w liczbie pojedynczej mają odpowiednie znaczenie w przypadku użycia w liczbie mnogiej.</w:t>
      </w:r>
    </w:p>
    <w:p w:rsidR="0009188E" w:rsidRPr="00F3707A" w:rsidRDefault="0009188E" w:rsidP="00BA0D5A">
      <w:pPr>
        <w:spacing w:line="360" w:lineRule="auto"/>
        <w:jc w:val="both"/>
      </w:pPr>
    </w:p>
    <w:p w:rsidR="0009188E" w:rsidRPr="00526731" w:rsidRDefault="0009188E" w:rsidP="00BA0D5A">
      <w:pPr>
        <w:jc w:val="center"/>
        <w:rPr>
          <w:color w:val="000000"/>
        </w:rPr>
      </w:pPr>
      <w:bookmarkStart w:id="2" w:name="paragraf2"/>
      <w:bookmarkStart w:id="3" w:name="paragraf3"/>
      <w:bookmarkStart w:id="4" w:name="_Ref396669337"/>
      <w:bookmarkStart w:id="5" w:name="_Ref396682473"/>
      <w:bookmarkStart w:id="6" w:name="paragraf4"/>
      <w:bookmarkEnd w:id="1"/>
      <w:bookmarkEnd w:id="2"/>
      <w:bookmarkEnd w:id="3"/>
      <w:r w:rsidRPr="00F3707A">
        <w:rPr>
          <w:b/>
        </w:rPr>
        <w:t xml:space="preserve">§ 3 </w:t>
      </w:r>
      <w:r w:rsidRPr="00F3707A">
        <w:t>.</w:t>
      </w:r>
      <w:r w:rsidRPr="00526731">
        <w:rPr>
          <w:b/>
          <w:color w:val="000000"/>
        </w:rPr>
        <w:t>TERMIN REALIZACJI</w:t>
      </w:r>
      <w:bookmarkEnd w:id="4"/>
      <w:bookmarkEnd w:id="5"/>
    </w:p>
    <w:bookmarkEnd w:id="6"/>
    <w:p w:rsidR="0009188E" w:rsidRPr="00526731" w:rsidRDefault="0009188E" w:rsidP="00BA0D5A">
      <w:pPr>
        <w:numPr>
          <w:ilvl w:val="0"/>
          <w:numId w:val="14"/>
        </w:numPr>
        <w:spacing w:line="360" w:lineRule="auto"/>
        <w:jc w:val="both"/>
        <w:rPr>
          <w:color w:val="000000"/>
        </w:rPr>
      </w:pPr>
      <w:r w:rsidRPr="00526731">
        <w:rPr>
          <w:color w:val="000000"/>
        </w:rPr>
        <w:t xml:space="preserve">Wykonawca zrealizuje Przedmiot Umowy  od daty zawarcia umowy do dnia 09.11.2015 r. </w:t>
      </w:r>
    </w:p>
    <w:p w:rsidR="0009188E" w:rsidRPr="00526731" w:rsidRDefault="0009188E" w:rsidP="00BA0D5A">
      <w:pPr>
        <w:numPr>
          <w:ilvl w:val="0"/>
          <w:numId w:val="14"/>
        </w:numPr>
        <w:spacing w:line="360" w:lineRule="auto"/>
        <w:jc w:val="both"/>
        <w:rPr>
          <w:color w:val="000000"/>
        </w:rPr>
      </w:pPr>
      <w:r w:rsidRPr="00526731">
        <w:rPr>
          <w:color w:val="000000"/>
        </w:rPr>
        <w:t>Przedmiot Umowy zostanie zrealizowany w następujących etapach:</w:t>
      </w:r>
    </w:p>
    <w:p w:rsidR="0009188E" w:rsidRPr="00526731" w:rsidRDefault="0009188E" w:rsidP="00BA0D5A">
      <w:pPr>
        <w:autoSpaceDE w:val="0"/>
        <w:autoSpaceDN w:val="0"/>
        <w:adjustRightInd w:val="0"/>
        <w:rPr>
          <w:color w:val="000000"/>
        </w:rPr>
      </w:pPr>
      <w:r w:rsidRPr="00526731">
        <w:rPr>
          <w:color w:val="000000"/>
        </w:rPr>
        <w:t>2.1.Etap I obejmie wykonanie i dostarczenie:</w:t>
      </w:r>
    </w:p>
    <w:p w:rsidR="0009188E" w:rsidRPr="00526731" w:rsidRDefault="0009188E" w:rsidP="00BA0D5A">
      <w:pPr>
        <w:autoSpaceDE w:val="0"/>
        <w:autoSpaceDN w:val="0"/>
        <w:adjustRightInd w:val="0"/>
        <w:rPr>
          <w:color w:val="000000"/>
        </w:rPr>
      </w:pPr>
      <w:r w:rsidRPr="00526731">
        <w:rPr>
          <w:color w:val="000000"/>
        </w:rPr>
        <w:t xml:space="preserve">        a) Dokumentacji projektowej</w:t>
      </w:r>
    </w:p>
    <w:p w:rsidR="0009188E" w:rsidRPr="00526731" w:rsidRDefault="0009188E" w:rsidP="00BA0D5A">
      <w:pPr>
        <w:autoSpaceDE w:val="0"/>
        <w:autoSpaceDN w:val="0"/>
        <w:adjustRightInd w:val="0"/>
        <w:rPr>
          <w:color w:val="000000"/>
        </w:rPr>
      </w:pPr>
      <w:r w:rsidRPr="00526731">
        <w:rPr>
          <w:color w:val="000000"/>
        </w:rPr>
        <w:t xml:space="preserve">        b) Planu projektu wraz z harmonogramem</w:t>
      </w:r>
    </w:p>
    <w:p w:rsidR="0009188E" w:rsidRPr="00526731" w:rsidRDefault="0009188E" w:rsidP="00BA0D5A">
      <w:pPr>
        <w:autoSpaceDE w:val="0"/>
        <w:autoSpaceDN w:val="0"/>
        <w:adjustRightInd w:val="0"/>
        <w:rPr>
          <w:color w:val="000000"/>
        </w:rPr>
      </w:pPr>
      <w:r w:rsidRPr="00526731">
        <w:rPr>
          <w:color w:val="000000"/>
        </w:rPr>
        <w:t xml:space="preserve">        c) Listy wymagań funkcjonalnych i niefunkcjonalnych (w oparciu o wymagania z opisu</w:t>
      </w:r>
    </w:p>
    <w:p w:rsidR="0009188E" w:rsidRPr="00526731" w:rsidRDefault="0009188E" w:rsidP="00BA0D5A">
      <w:pPr>
        <w:autoSpaceDE w:val="0"/>
        <w:autoSpaceDN w:val="0"/>
        <w:adjustRightInd w:val="0"/>
        <w:rPr>
          <w:color w:val="000000"/>
        </w:rPr>
      </w:pPr>
      <w:r w:rsidRPr="00526731">
        <w:rPr>
          <w:color w:val="000000"/>
        </w:rPr>
        <w:t xml:space="preserve">           przedmiotu zamówienia uzupełnione podczas przeprowadzonej przez Wykonawcę z</w:t>
      </w:r>
    </w:p>
    <w:p w:rsidR="0009188E" w:rsidRPr="00526731" w:rsidRDefault="0009188E" w:rsidP="00BA0D5A">
      <w:pPr>
        <w:autoSpaceDE w:val="0"/>
        <w:autoSpaceDN w:val="0"/>
        <w:adjustRightInd w:val="0"/>
        <w:rPr>
          <w:color w:val="000000"/>
        </w:rPr>
      </w:pPr>
      <w:r w:rsidRPr="00526731">
        <w:rPr>
          <w:color w:val="000000"/>
        </w:rPr>
        <w:t xml:space="preserve">          udziałem Zamawiającego analizy)</w:t>
      </w:r>
    </w:p>
    <w:p w:rsidR="0009188E" w:rsidRPr="00526731" w:rsidRDefault="0009188E" w:rsidP="00BA0D5A">
      <w:pPr>
        <w:autoSpaceDE w:val="0"/>
        <w:autoSpaceDN w:val="0"/>
        <w:adjustRightInd w:val="0"/>
        <w:rPr>
          <w:color w:val="000000"/>
        </w:rPr>
      </w:pPr>
      <w:r w:rsidRPr="00526731">
        <w:rPr>
          <w:color w:val="000000"/>
        </w:rPr>
        <w:t xml:space="preserve">        d) Projektu procesu</w:t>
      </w:r>
    </w:p>
    <w:p w:rsidR="0009188E" w:rsidRPr="00526731" w:rsidRDefault="0009188E" w:rsidP="00BA0D5A">
      <w:pPr>
        <w:autoSpaceDE w:val="0"/>
        <w:autoSpaceDN w:val="0"/>
        <w:adjustRightInd w:val="0"/>
        <w:rPr>
          <w:color w:val="000000"/>
        </w:rPr>
      </w:pPr>
      <w:r w:rsidRPr="00526731">
        <w:rPr>
          <w:color w:val="000000"/>
        </w:rPr>
        <w:t xml:space="preserve">     e) Projektu funkcjonalnego</w:t>
      </w:r>
    </w:p>
    <w:p w:rsidR="0009188E" w:rsidRPr="00526731" w:rsidRDefault="0009188E" w:rsidP="00BA0D5A">
      <w:pPr>
        <w:autoSpaceDE w:val="0"/>
        <w:autoSpaceDN w:val="0"/>
        <w:adjustRightInd w:val="0"/>
        <w:rPr>
          <w:color w:val="000000"/>
        </w:rPr>
      </w:pPr>
      <w:r w:rsidRPr="00526731">
        <w:rPr>
          <w:color w:val="000000"/>
        </w:rPr>
        <w:t xml:space="preserve">     f)Projektu technicznego</w:t>
      </w:r>
    </w:p>
    <w:p w:rsidR="0009188E" w:rsidRPr="00526731" w:rsidRDefault="0009188E" w:rsidP="00BA0D5A">
      <w:pPr>
        <w:autoSpaceDE w:val="0"/>
        <w:autoSpaceDN w:val="0"/>
        <w:adjustRightInd w:val="0"/>
        <w:rPr>
          <w:color w:val="000000"/>
        </w:rPr>
      </w:pPr>
      <w:r w:rsidRPr="00526731">
        <w:rPr>
          <w:color w:val="000000"/>
        </w:rPr>
        <w:t xml:space="preserve">     g)Koncepcji architektury</w:t>
      </w:r>
    </w:p>
    <w:p w:rsidR="0009188E" w:rsidRPr="00526731" w:rsidRDefault="0009188E" w:rsidP="00BA0D5A">
      <w:pPr>
        <w:autoSpaceDE w:val="0"/>
        <w:autoSpaceDN w:val="0"/>
        <w:adjustRightInd w:val="0"/>
        <w:rPr>
          <w:color w:val="000000"/>
        </w:rPr>
      </w:pPr>
      <w:r w:rsidRPr="00526731">
        <w:rPr>
          <w:color w:val="000000"/>
        </w:rPr>
        <w:t xml:space="preserve">     h)Planu testów wraz ze scenariuszami testowymi</w:t>
      </w:r>
    </w:p>
    <w:p w:rsidR="0009188E" w:rsidRPr="00526731" w:rsidRDefault="0009188E" w:rsidP="00BA0D5A">
      <w:pPr>
        <w:autoSpaceDE w:val="0"/>
        <w:autoSpaceDN w:val="0"/>
        <w:adjustRightInd w:val="0"/>
        <w:rPr>
          <w:color w:val="000000"/>
        </w:rPr>
      </w:pPr>
      <w:r w:rsidRPr="00526731">
        <w:rPr>
          <w:color w:val="000000"/>
        </w:rPr>
        <w:t xml:space="preserve">     i) Opracowanej polityki Bezpieczeństwa Danych Osobowych</w:t>
      </w:r>
    </w:p>
    <w:p w:rsidR="0009188E" w:rsidRPr="00526731" w:rsidRDefault="0009188E" w:rsidP="00BA0D5A">
      <w:pPr>
        <w:autoSpaceDE w:val="0"/>
        <w:autoSpaceDN w:val="0"/>
        <w:adjustRightInd w:val="0"/>
        <w:rPr>
          <w:color w:val="000000"/>
        </w:rPr>
      </w:pPr>
      <w:r w:rsidRPr="00526731">
        <w:rPr>
          <w:color w:val="000000"/>
        </w:rPr>
        <w:t xml:space="preserve">     j) Opracowanych procesów zarządzania dostępem</w:t>
      </w:r>
    </w:p>
    <w:p w:rsidR="0009188E" w:rsidRPr="00526731" w:rsidRDefault="0009188E" w:rsidP="00BA0D5A">
      <w:pPr>
        <w:autoSpaceDE w:val="0"/>
        <w:autoSpaceDN w:val="0"/>
        <w:adjustRightInd w:val="0"/>
        <w:rPr>
          <w:color w:val="000000"/>
        </w:rPr>
      </w:pPr>
      <w:r w:rsidRPr="00526731">
        <w:rPr>
          <w:color w:val="000000"/>
        </w:rPr>
        <w:t xml:space="preserve">     k) Opracowanych zasad bezpiecznego korzystania z systemu</w:t>
      </w:r>
    </w:p>
    <w:p w:rsidR="0009188E" w:rsidRPr="00526731" w:rsidRDefault="0009188E" w:rsidP="00BA0D5A">
      <w:pPr>
        <w:autoSpaceDE w:val="0"/>
        <w:autoSpaceDN w:val="0"/>
        <w:adjustRightInd w:val="0"/>
        <w:rPr>
          <w:color w:val="000000"/>
        </w:rPr>
      </w:pPr>
    </w:p>
    <w:p w:rsidR="0009188E" w:rsidRPr="00526731" w:rsidRDefault="0009188E" w:rsidP="006D66A5">
      <w:pPr>
        <w:autoSpaceDE w:val="0"/>
        <w:autoSpaceDN w:val="0"/>
        <w:adjustRightInd w:val="0"/>
        <w:rPr>
          <w:color w:val="000000"/>
        </w:rPr>
      </w:pPr>
      <w:r w:rsidRPr="00526731">
        <w:rPr>
          <w:color w:val="000000"/>
        </w:rPr>
        <w:t>2.2. Materiały do Etapu I Wykonawca przedstawi Zamawiającemu nie później niż w ciągu 20 dni kalendarzowych od zawarcia umowy.</w:t>
      </w:r>
    </w:p>
    <w:p w:rsidR="0009188E" w:rsidRPr="00526731" w:rsidRDefault="0009188E" w:rsidP="00260D05">
      <w:pPr>
        <w:autoSpaceDE w:val="0"/>
        <w:autoSpaceDN w:val="0"/>
        <w:adjustRightInd w:val="0"/>
        <w:spacing w:line="360" w:lineRule="auto"/>
        <w:rPr>
          <w:color w:val="000000"/>
        </w:rPr>
      </w:pPr>
    </w:p>
    <w:p w:rsidR="0009188E" w:rsidRPr="00526731" w:rsidRDefault="0009188E" w:rsidP="00082274">
      <w:pPr>
        <w:autoSpaceDE w:val="0"/>
        <w:autoSpaceDN w:val="0"/>
        <w:adjustRightInd w:val="0"/>
        <w:spacing w:line="360" w:lineRule="auto"/>
        <w:rPr>
          <w:color w:val="000000"/>
        </w:rPr>
      </w:pPr>
      <w:r>
        <w:rPr>
          <w:color w:val="000000"/>
        </w:rPr>
        <w:t>2.3. Etap II  obejmie</w:t>
      </w:r>
      <w:r w:rsidRPr="00526731">
        <w:rPr>
          <w:color w:val="000000"/>
        </w:rPr>
        <w:t>:</w:t>
      </w:r>
    </w:p>
    <w:p w:rsidR="0009188E" w:rsidRPr="00526731" w:rsidRDefault="0009188E" w:rsidP="00082274">
      <w:pPr>
        <w:autoSpaceDE w:val="0"/>
        <w:autoSpaceDN w:val="0"/>
        <w:adjustRightInd w:val="0"/>
        <w:rPr>
          <w:color w:val="000000"/>
        </w:rPr>
      </w:pPr>
      <w:r w:rsidRPr="00526731">
        <w:rPr>
          <w:color w:val="000000"/>
        </w:rPr>
        <w:t xml:space="preserve">     a) Zbudowanie poszczególnych modułów i ich zintegrowanie (w tym wdrożone zostanie </w:t>
      </w:r>
    </w:p>
    <w:p w:rsidR="0009188E" w:rsidRPr="00526731" w:rsidRDefault="0009188E" w:rsidP="00082274">
      <w:pPr>
        <w:autoSpaceDE w:val="0"/>
        <w:autoSpaceDN w:val="0"/>
        <w:adjustRightInd w:val="0"/>
        <w:rPr>
          <w:color w:val="000000"/>
        </w:rPr>
      </w:pPr>
      <w:r w:rsidRPr="00526731">
        <w:rPr>
          <w:color w:val="000000"/>
        </w:rPr>
        <w:t xml:space="preserve">       oprogramowanie standardowe niezbędne do ich działania)</w:t>
      </w:r>
    </w:p>
    <w:p w:rsidR="0009188E" w:rsidRPr="00526731" w:rsidRDefault="0009188E" w:rsidP="00082274">
      <w:pPr>
        <w:autoSpaceDE w:val="0"/>
        <w:autoSpaceDN w:val="0"/>
        <w:adjustRightInd w:val="0"/>
        <w:rPr>
          <w:color w:val="000000"/>
        </w:rPr>
      </w:pPr>
      <w:r w:rsidRPr="00526731">
        <w:rPr>
          <w:color w:val="000000"/>
        </w:rPr>
        <w:t xml:space="preserve">    b) Wykonanie raportów</w:t>
      </w:r>
    </w:p>
    <w:p w:rsidR="0009188E" w:rsidRPr="00526731" w:rsidRDefault="0009188E" w:rsidP="00082274">
      <w:pPr>
        <w:autoSpaceDE w:val="0"/>
        <w:autoSpaceDN w:val="0"/>
        <w:adjustRightInd w:val="0"/>
        <w:rPr>
          <w:color w:val="000000"/>
        </w:rPr>
      </w:pPr>
      <w:r w:rsidRPr="00526731">
        <w:rPr>
          <w:color w:val="000000"/>
        </w:rPr>
        <w:t xml:space="preserve">    c) Zainstalowanie w środowisku wskazanym przez Zamawiającego</w:t>
      </w:r>
    </w:p>
    <w:p w:rsidR="0009188E" w:rsidRPr="00526731" w:rsidRDefault="0009188E" w:rsidP="00082274">
      <w:pPr>
        <w:autoSpaceDE w:val="0"/>
        <w:autoSpaceDN w:val="0"/>
        <w:adjustRightInd w:val="0"/>
        <w:rPr>
          <w:color w:val="000000"/>
        </w:rPr>
      </w:pPr>
      <w:r w:rsidRPr="00526731">
        <w:rPr>
          <w:color w:val="000000"/>
        </w:rPr>
        <w:t xml:space="preserve">    d) Wykonanie testów każdego z modułów potwierdzone raportem testów</w:t>
      </w:r>
    </w:p>
    <w:p w:rsidR="0009188E" w:rsidRPr="00526731" w:rsidRDefault="0009188E" w:rsidP="00082274">
      <w:pPr>
        <w:autoSpaceDE w:val="0"/>
        <w:autoSpaceDN w:val="0"/>
        <w:adjustRightInd w:val="0"/>
        <w:rPr>
          <w:color w:val="000000"/>
        </w:rPr>
      </w:pPr>
      <w:r w:rsidRPr="00526731">
        <w:rPr>
          <w:color w:val="000000"/>
        </w:rPr>
        <w:t xml:space="preserve">    e) Wykonanie raportu z testów odbiorczych</w:t>
      </w:r>
    </w:p>
    <w:p w:rsidR="0009188E" w:rsidRPr="00526731" w:rsidRDefault="0009188E" w:rsidP="00082274">
      <w:pPr>
        <w:autoSpaceDE w:val="0"/>
        <w:autoSpaceDN w:val="0"/>
        <w:adjustRightInd w:val="0"/>
        <w:rPr>
          <w:color w:val="000000"/>
        </w:rPr>
      </w:pPr>
      <w:r w:rsidRPr="00526731">
        <w:rPr>
          <w:color w:val="000000"/>
        </w:rPr>
        <w:t xml:space="preserve">    f)  Wypozycjonowanie portalu</w:t>
      </w:r>
    </w:p>
    <w:p w:rsidR="0009188E" w:rsidRPr="00526731" w:rsidRDefault="0009188E" w:rsidP="00082274">
      <w:pPr>
        <w:autoSpaceDE w:val="0"/>
        <w:autoSpaceDN w:val="0"/>
        <w:adjustRightInd w:val="0"/>
        <w:rPr>
          <w:color w:val="000000"/>
        </w:rPr>
      </w:pPr>
      <w:r w:rsidRPr="00526731">
        <w:rPr>
          <w:color w:val="000000"/>
        </w:rPr>
        <w:t xml:space="preserve">    g) Dostarczenie bezterminowej licencji na oprogramowanie standardowe   </w:t>
      </w:r>
    </w:p>
    <w:p w:rsidR="0009188E" w:rsidRPr="00526731" w:rsidRDefault="0009188E" w:rsidP="00082274">
      <w:pPr>
        <w:pStyle w:val="ListParagraph"/>
        <w:autoSpaceDE w:val="0"/>
        <w:autoSpaceDN w:val="0"/>
        <w:adjustRightInd w:val="0"/>
        <w:spacing w:after="0" w:line="360" w:lineRule="auto"/>
        <w:ind w:left="0"/>
        <w:rPr>
          <w:rFonts w:ascii="Times New Roman" w:hAnsi="Times New Roman" w:cs="Times New Roman"/>
          <w:color w:val="000000"/>
          <w:sz w:val="24"/>
          <w:szCs w:val="24"/>
        </w:rPr>
      </w:pPr>
      <w:r w:rsidRPr="00526731">
        <w:rPr>
          <w:color w:val="000000"/>
        </w:rPr>
        <w:t xml:space="preserve">                                                                                                    </w:t>
      </w:r>
    </w:p>
    <w:p w:rsidR="0009188E" w:rsidRPr="00526731" w:rsidRDefault="0009188E" w:rsidP="00BA0D5A">
      <w:pPr>
        <w:autoSpaceDE w:val="0"/>
        <w:autoSpaceDN w:val="0"/>
        <w:adjustRightInd w:val="0"/>
        <w:rPr>
          <w:color w:val="000000"/>
        </w:rPr>
      </w:pPr>
      <w:r w:rsidRPr="00526731">
        <w:rPr>
          <w:color w:val="000000"/>
        </w:rPr>
        <w:t>2.4. Termin wykonania Etapu II – 30.10.2015 r.</w:t>
      </w:r>
      <w:r w:rsidRPr="00526731">
        <w:rPr>
          <w:color w:val="000000"/>
        </w:rPr>
        <w:tab/>
      </w:r>
    </w:p>
    <w:p w:rsidR="0009188E" w:rsidRPr="00526731" w:rsidRDefault="0009188E" w:rsidP="00BA0D5A">
      <w:pPr>
        <w:autoSpaceDE w:val="0"/>
        <w:autoSpaceDN w:val="0"/>
        <w:adjustRightInd w:val="0"/>
        <w:rPr>
          <w:color w:val="000000"/>
        </w:rPr>
      </w:pPr>
    </w:p>
    <w:p w:rsidR="0009188E" w:rsidRPr="00526731" w:rsidRDefault="0009188E" w:rsidP="00260D05">
      <w:pPr>
        <w:autoSpaceDE w:val="0"/>
        <w:autoSpaceDN w:val="0"/>
        <w:adjustRightInd w:val="0"/>
        <w:spacing w:line="360" w:lineRule="auto"/>
        <w:rPr>
          <w:color w:val="000000"/>
        </w:rPr>
      </w:pPr>
      <w:r w:rsidRPr="00526731">
        <w:rPr>
          <w:color w:val="000000"/>
        </w:rPr>
        <w:t>2.5.Etap III obejmie:</w:t>
      </w:r>
    </w:p>
    <w:p w:rsidR="0009188E" w:rsidRPr="00526731" w:rsidRDefault="0009188E" w:rsidP="00260D05">
      <w:pPr>
        <w:autoSpaceDE w:val="0"/>
        <w:autoSpaceDN w:val="0"/>
        <w:adjustRightInd w:val="0"/>
        <w:spacing w:line="360" w:lineRule="auto"/>
        <w:rPr>
          <w:color w:val="000000"/>
        </w:rPr>
      </w:pPr>
      <w:r w:rsidRPr="00526731">
        <w:rPr>
          <w:color w:val="000000"/>
        </w:rPr>
        <w:t xml:space="preserve">    a) Uruchomienie produkcyjne systemu</w:t>
      </w:r>
    </w:p>
    <w:p w:rsidR="0009188E" w:rsidRPr="00526731" w:rsidRDefault="0009188E" w:rsidP="00082274">
      <w:pPr>
        <w:autoSpaceDE w:val="0"/>
        <w:autoSpaceDN w:val="0"/>
        <w:adjustRightInd w:val="0"/>
        <w:rPr>
          <w:color w:val="000000"/>
        </w:rPr>
      </w:pPr>
      <w:r w:rsidRPr="00526731">
        <w:rPr>
          <w:color w:val="000000"/>
        </w:rPr>
        <w:t xml:space="preserve">    b)Wykonanie  dokumentacji dla  użytkownika, eksploatacyjne oraz technicznej, </w:t>
      </w:r>
    </w:p>
    <w:p w:rsidR="0009188E" w:rsidRPr="00526731" w:rsidRDefault="0009188E" w:rsidP="00082274">
      <w:pPr>
        <w:autoSpaceDE w:val="0"/>
        <w:autoSpaceDN w:val="0"/>
        <w:adjustRightInd w:val="0"/>
        <w:rPr>
          <w:color w:val="000000"/>
        </w:rPr>
      </w:pPr>
      <w:r w:rsidRPr="00526731">
        <w:rPr>
          <w:color w:val="000000"/>
        </w:rPr>
        <w:t xml:space="preserve">       administratora bezpieczeństwa, dokumentacji technologicznej</w:t>
      </w:r>
    </w:p>
    <w:p w:rsidR="0009188E" w:rsidRPr="00526731" w:rsidRDefault="0009188E" w:rsidP="00082274">
      <w:pPr>
        <w:autoSpaceDE w:val="0"/>
        <w:autoSpaceDN w:val="0"/>
        <w:adjustRightInd w:val="0"/>
        <w:rPr>
          <w:color w:val="000000"/>
        </w:rPr>
      </w:pPr>
      <w:r w:rsidRPr="00526731">
        <w:rPr>
          <w:color w:val="000000"/>
        </w:rPr>
        <w:t xml:space="preserve">    c)Przekazanie praw autorskich do wytworzonego oprogramowania i dokumentacji</w:t>
      </w:r>
    </w:p>
    <w:p w:rsidR="0009188E" w:rsidRPr="00526731" w:rsidRDefault="0009188E" w:rsidP="00082274">
      <w:pPr>
        <w:autoSpaceDE w:val="0"/>
        <w:autoSpaceDN w:val="0"/>
        <w:adjustRightInd w:val="0"/>
        <w:rPr>
          <w:color w:val="000000"/>
        </w:rPr>
      </w:pPr>
    </w:p>
    <w:p w:rsidR="0009188E" w:rsidRPr="00526731" w:rsidRDefault="0009188E" w:rsidP="00260D05">
      <w:pPr>
        <w:spacing w:line="360" w:lineRule="auto"/>
        <w:jc w:val="both"/>
        <w:rPr>
          <w:color w:val="000000"/>
        </w:rPr>
      </w:pPr>
      <w:r w:rsidRPr="00526731">
        <w:rPr>
          <w:color w:val="000000"/>
        </w:rPr>
        <w:t xml:space="preserve">  2.6. Termin wykonania Etapu III – 09.11.2015 r.</w:t>
      </w:r>
    </w:p>
    <w:p w:rsidR="0009188E" w:rsidRPr="00F3707A" w:rsidRDefault="0009188E" w:rsidP="007568BF">
      <w:pPr>
        <w:pStyle w:val="Heading1"/>
        <w:numPr>
          <w:ilvl w:val="0"/>
          <w:numId w:val="0"/>
        </w:numPr>
        <w:spacing w:before="0" w:line="360" w:lineRule="auto"/>
        <w:ind w:left="3686"/>
        <w:jc w:val="both"/>
        <w:rPr>
          <w:sz w:val="24"/>
          <w:szCs w:val="24"/>
        </w:rPr>
      </w:pPr>
      <w:r w:rsidRPr="00F3707A">
        <w:rPr>
          <w:sz w:val="24"/>
          <w:szCs w:val="24"/>
        </w:rPr>
        <w:t xml:space="preserve">§ </w:t>
      </w:r>
      <w:r>
        <w:rPr>
          <w:sz w:val="24"/>
          <w:szCs w:val="24"/>
        </w:rPr>
        <w:t>4.</w:t>
      </w:r>
      <w:r w:rsidRPr="00F3707A">
        <w:rPr>
          <w:sz w:val="24"/>
          <w:szCs w:val="24"/>
        </w:rPr>
        <w:t xml:space="preserve"> ODBIORY</w:t>
      </w:r>
    </w:p>
    <w:p w:rsidR="0009188E" w:rsidRPr="00F3707A" w:rsidRDefault="0009188E" w:rsidP="00BA0D5A">
      <w:pPr>
        <w:numPr>
          <w:ilvl w:val="0"/>
          <w:numId w:val="15"/>
        </w:numPr>
        <w:spacing w:line="360" w:lineRule="auto"/>
        <w:jc w:val="both"/>
      </w:pPr>
      <w:r>
        <w:t xml:space="preserve"> </w:t>
      </w:r>
      <w:r w:rsidRPr="00F3707A">
        <w:t xml:space="preserve">Odbiory </w:t>
      </w:r>
      <w:r>
        <w:t xml:space="preserve">Etapów </w:t>
      </w:r>
      <w:r w:rsidRPr="00F3707A">
        <w:t>odbywać się będą w siedzibie Zamawiającego, w terminach wynikających z Umowy oraz wg zaakceptowanego przez Zamawiającego Planu Projektu.</w:t>
      </w:r>
    </w:p>
    <w:p w:rsidR="0009188E" w:rsidRPr="00F3707A" w:rsidRDefault="0009188E" w:rsidP="00BA0D5A">
      <w:pPr>
        <w:numPr>
          <w:ilvl w:val="0"/>
          <w:numId w:val="15"/>
        </w:numPr>
        <w:spacing w:line="360" w:lineRule="auto"/>
        <w:jc w:val="both"/>
      </w:pPr>
      <w:r w:rsidRPr="00F3707A">
        <w:t xml:space="preserve">Prawidłowe wykonanie poszczególnych </w:t>
      </w:r>
      <w:r>
        <w:t xml:space="preserve"> </w:t>
      </w:r>
      <w:r w:rsidRPr="00F3707A">
        <w:t xml:space="preserve"> Etapów zostanie potwierdzone podpisaniem przez </w:t>
      </w:r>
      <w:r>
        <w:t xml:space="preserve">obie </w:t>
      </w:r>
      <w:r w:rsidRPr="00F3707A">
        <w:t>Strony sporządzonego przez Wykonawcę protokołu odbioru bez zastrzeżeń.</w:t>
      </w:r>
    </w:p>
    <w:p w:rsidR="0009188E" w:rsidRPr="00F3707A" w:rsidRDefault="0009188E" w:rsidP="00A10883">
      <w:pPr>
        <w:numPr>
          <w:ilvl w:val="0"/>
          <w:numId w:val="15"/>
        </w:numPr>
        <w:tabs>
          <w:tab w:val="num" w:pos="284"/>
        </w:tabs>
        <w:spacing w:line="360" w:lineRule="auto"/>
        <w:jc w:val="both"/>
      </w:pPr>
      <w:r w:rsidRPr="00F3707A">
        <w:t xml:space="preserve">Warunkiem odbioru </w:t>
      </w:r>
      <w:r>
        <w:t xml:space="preserve">Etapów </w:t>
      </w:r>
      <w:r w:rsidRPr="00F3707A">
        <w:t xml:space="preserve">jest spełnienie wymagań   określonych w Opisie Przedmiotu Zamówienia stanowiącym Załącznik nr </w:t>
      </w:r>
      <w:r>
        <w:t>1</w:t>
      </w:r>
      <w:r w:rsidRPr="00F3707A">
        <w:t xml:space="preserve"> do Umowy. </w:t>
      </w:r>
    </w:p>
    <w:p w:rsidR="0009188E" w:rsidRPr="00F3707A" w:rsidRDefault="0009188E" w:rsidP="00BA0D5A">
      <w:pPr>
        <w:numPr>
          <w:ilvl w:val="0"/>
          <w:numId w:val="15"/>
        </w:numPr>
        <w:spacing w:line="360" w:lineRule="auto"/>
        <w:jc w:val="both"/>
      </w:pPr>
      <w:r w:rsidRPr="00F3707A">
        <w:t xml:space="preserve">W sytuacji, gdy w toku realizacji Przedmiotu Umowy nie dojdzie do odbioru, albo dojdzie do odbioru z zastrzeżeniami, Wykonawca jest zobowiązany do poprawienia </w:t>
      </w:r>
      <w:r>
        <w:t xml:space="preserve">Przedmiotu Umowy </w:t>
      </w:r>
      <w:r w:rsidRPr="00F3707A">
        <w:t xml:space="preserve"> w zakresie i terminie wskazanym w formie pisemnej przez Zamawiającego oraz do ponownego przedstawienia go Zamawiającemu do odbioru w ciągu 5 dni roboczych. </w:t>
      </w:r>
    </w:p>
    <w:p w:rsidR="0009188E" w:rsidRPr="008776DA" w:rsidRDefault="0009188E" w:rsidP="00BA0D5A">
      <w:pPr>
        <w:numPr>
          <w:ilvl w:val="0"/>
          <w:numId w:val="15"/>
        </w:numPr>
        <w:spacing w:line="360" w:lineRule="auto"/>
        <w:jc w:val="both"/>
      </w:pPr>
      <w:r w:rsidRPr="008776DA">
        <w:t xml:space="preserve">W przypadku gdy Wykonawca nie uwzględni uwag lub zastrzeżeń w wyznaczonym terminie albo poprawki będą niezgodnie z tym, co zgłosił Zamawiający, Zamawiający będzie uprawniony do odstąpienia od Umowy bez wyznaczenia Wykonawcy dodatkowego terminu, oraz będzie uprawniony do żądania zapłaty kar umownych, o których mowa w </w:t>
      </w:r>
      <w:hyperlink w:anchor="paragraf10" w:history="1">
        <w:r w:rsidRPr="008776DA">
          <w:rPr>
            <w:rStyle w:val="Hyperlink"/>
            <w:color w:val="000000"/>
            <w:u w:val="none"/>
          </w:rPr>
          <w:t>§</w:t>
        </w:r>
      </w:hyperlink>
      <w:r w:rsidRPr="008776DA">
        <w:t xml:space="preserve"> 9 Umowy.  </w:t>
      </w:r>
    </w:p>
    <w:p w:rsidR="0009188E" w:rsidRPr="00F3707A" w:rsidRDefault="0009188E" w:rsidP="006B786A">
      <w:pPr>
        <w:pStyle w:val="Heading1"/>
        <w:numPr>
          <w:ilvl w:val="0"/>
          <w:numId w:val="0"/>
        </w:numPr>
        <w:spacing w:before="0" w:line="360" w:lineRule="auto"/>
        <w:ind w:left="3686"/>
        <w:rPr>
          <w:sz w:val="24"/>
          <w:szCs w:val="24"/>
        </w:rPr>
      </w:pPr>
      <w:bookmarkStart w:id="7" w:name="paragraf6"/>
      <w:bookmarkStart w:id="8" w:name="_Ref396680880"/>
      <w:bookmarkEnd w:id="7"/>
      <w:r w:rsidRPr="00F3707A">
        <w:rPr>
          <w:sz w:val="24"/>
          <w:szCs w:val="24"/>
        </w:rPr>
        <w:t xml:space="preserve">§ </w:t>
      </w:r>
      <w:r>
        <w:rPr>
          <w:sz w:val="24"/>
          <w:szCs w:val="24"/>
        </w:rPr>
        <w:t xml:space="preserve">5. </w:t>
      </w:r>
      <w:r w:rsidRPr="00F3707A">
        <w:rPr>
          <w:sz w:val="24"/>
          <w:szCs w:val="24"/>
        </w:rPr>
        <w:t>WYNAGRODZENIE</w:t>
      </w:r>
      <w:bookmarkEnd w:id="8"/>
    </w:p>
    <w:p w:rsidR="0009188E" w:rsidRDefault="0009188E" w:rsidP="009C793E">
      <w:pPr>
        <w:numPr>
          <w:ilvl w:val="0"/>
          <w:numId w:val="16"/>
        </w:numPr>
        <w:spacing w:line="360" w:lineRule="auto"/>
        <w:jc w:val="both"/>
      </w:pPr>
      <w:r w:rsidRPr="00F3707A">
        <w:t>Z tytułu należytego i terminowego wykonania Przedmiotu Umowy, Wykonawca otrzyma łączne wynagrodzenie, w kwocie brutto</w:t>
      </w:r>
      <w:r>
        <w:t>……………………</w:t>
      </w:r>
      <w:r w:rsidRPr="00F3707A">
        <w:t xml:space="preserve"> (w tym podatek VAT  (słownie złotych:                          zł.)</w:t>
      </w:r>
      <w:r>
        <w:t xml:space="preserve"> płatne następująco:                                                                                                             Etap I - 15 % wynagrodzenia brutto </w:t>
      </w:r>
    </w:p>
    <w:p w:rsidR="0009188E" w:rsidRDefault="0009188E" w:rsidP="00EA0E3C">
      <w:pPr>
        <w:spacing w:line="360" w:lineRule="auto"/>
        <w:jc w:val="both"/>
      </w:pPr>
      <w:r>
        <w:t xml:space="preserve">       EtapII - , 40% wynagrodzenia brutto </w:t>
      </w:r>
    </w:p>
    <w:p w:rsidR="0009188E" w:rsidRPr="00F3707A" w:rsidRDefault="0009188E" w:rsidP="00EA0E3C">
      <w:pPr>
        <w:spacing w:line="360" w:lineRule="auto"/>
        <w:jc w:val="both"/>
      </w:pPr>
      <w:r>
        <w:t xml:space="preserve">      Etap III - 45% wynagrodzenia  brutto </w:t>
      </w:r>
    </w:p>
    <w:p w:rsidR="0009188E" w:rsidRPr="00F3707A" w:rsidRDefault="0009188E" w:rsidP="00A10883">
      <w:pPr>
        <w:numPr>
          <w:ilvl w:val="0"/>
          <w:numId w:val="16"/>
        </w:numPr>
        <w:tabs>
          <w:tab w:val="num" w:pos="284"/>
        </w:tabs>
        <w:spacing w:line="360" w:lineRule="auto"/>
        <w:jc w:val="both"/>
      </w:pPr>
      <w:r w:rsidRPr="00F3707A">
        <w:t>Wynagrodzenie, o którym mowa w ust. 1 obejmuje wszelkie koszty związane z realizacją Przedmiotu Umowy opisanym w Opisie Przedmiotu Zamówienia stanowiącym Załącznik nr 1 do Umowy, w tym m.in. wynagrodzenie za przeniesienie autorskich praw majątkowych oraz zapewnienie udzielenia</w:t>
      </w:r>
      <w:r>
        <w:t xml:space="preserve"> </w:t>
      </w:r>
      <w:r w:rsidRPr="00526731">
        <w:rPr>
          <w:color w:val="000000"/>
        </w:rPr>
        <w:t>bezterminowej licencji,</w:t>
      </w:r>
      <w:r w:rsidRPr="00F3707A">
        <w:t xml:space="preserve"> koszty i opłaty związane z wydaniem Dokumentacji niezbę</w:t>
      </w:r>
      <w:r>
        <w:t>dnej do normalnego użytkowania oprogramowania</w:t>
      </w:r>
      <w:r w:rsidRPr="00F3707A">
        <w:t xml:space="preserve"> wraz z kodami źródłowymi oraz świadczenie usług serwisu gwarancyjnego oraz wsparcia i utrzymania </w:t>
      </w:r>
      <w:r>
        <w:t>oprogramowania</w:t>
      </w:r>
      <w:r w:rsidRPr="00F3707A">
        <w:t xml:space="preserve"> na zasadach określonych w Umowie. Wynagrodzenie wyczerpuje wszelkie należności Zamawiającego wobec Wykonawcy</w:t>
      </w:r>
      <w:r w:rsidRPr="00F3707A" w:rsidDel="002F4EE5">
        <w:t xml:space="preserve"> </w:t>
      </w:r>
      <w:r w:rsidRPr="00F3707A">
        <w:t>związane z realizacją Umowy. Wykonawcy nie przysługuje zwrot od Zamawiającego jakichkolwiek dodatkowych kosztów, opłat i podatków poniesionych przez Wykonawcę w związku z realizacją Umowy.</w:t>
      </w:r>
    </w:p>
    <w:p w:rsidR="0009188E" w:rsidRPr="00F3707A" w:rsidRDefault="0009188E" w:rsidP="00A10883">
      <w:pPr>
        <w:numPr>
          <w:ilvl w:val="0"/>
          <w:numId w:val="16"/>
        </w:numPr>
        <w:tabs>
          <w:tab w:val="num" w:pos="284"/>
        </w:tabs>
        <w:spacing w:line="360" w:lineRule="auto"/>
        <w:jc w:val="both"/>
      </w:pPr>
      <w:r>
        <w:t xml:space="preserve"> P</w:t>
      </w:r>
      <w:r w:rsidRPr="00F3707A">
        <w:t xml:space="preserve">odstawą do </w:t>
      </w:r>
      <w:r>
        <w:t xml:space="preserve">wystawienia faktury będą podpisane </w:t>
      </w:r>
      <w:r w:rsidRPr="00F3707A">
        <w:t xml:space="preserve">bez zastrzeżeń </w:t>
      </w:r>
      <w:r>
        <w:t>przez obie strony protokoły odbiorów z  kolejnych  Etapów</w:t>
      </w:r>
      <w:r w:rsidRPr="00F3707A">
        <w:t>.</w:t>
      </w:r>
    </w:p>
    <w:p w:rsidR="0009188E" w:rsidRPr="008248A2" w:rsidRDefault="0009188E" w:rsidP="00A10883">
      <w:pPr>
        <w:numPr>
          <w:ilvl w:val="0"/>
          <w:numId w:val="16"/>
        </w:numPr>
        <w:tabs>
          <w:tab w:val="num" w:pos="284"/>
        </w:tabs>
        <w:spacing w:line="360" w:lineRule="auto"/>
        <w:jc w:val="both"/>
      </w:pPr>
      <w:r>
        <w:t xml:space="preserve">Płatność </w:t>
      </w:r>
      <w:r w:rsidRPr="008248A2">
        <w:t xml:space="preserve"> nastąpi przelewem na rachunek bankowy Wykonawcy wpisany na fakturze, w ciągu 30 dni licząc od daty dostarczenia prawidłowo wystawionej faktury.</w:t>
      </w:r>
    </w:p>
    <w:p w:rsidR="0009188E" w:rsidRDefault="0009188E" w:rsidP="00A10883">
      <w:pPr>
        <w:numPr>
          <w:ilvl w:val="0"/>
          <w:numId w:val="16"/>
        </w:numPr>
        <w:tabs>
          <w:tab w:val="num" w:pos="284"/>
        </w:tabs>
        <w:spacing w:line="360" w:lineRule="auto"/>
        <w:jc w:val="both"/>
      </w:pPr>
      <w:r w:rsidRPr="008248A2">
        <w:t>Za dzień zapłaty uznaje się dzień obciążenia rachunku bankowego Zamawiającego.</w:t>
      </w:r>
    </w:p>
    <w:p w:rsidR="0009188E" w:rsidRPr="008248A2" w:rsidRDefault="0009188E" w:rsidP="00423D03">
      <w:pPr>
        <w:spacing w:line="360" w:lineRule="auto"/>
        <w:ind w:left="360"/>
        <w:jc w:val="both"/>
      </w:pPr>
    </w:p>
    <w:p w:rsidR="0009188E" w:rsidRPr="00F3707A" w:rsidRDefault="0009188E" w:rsidP="00BA46D0">
      <w:pPr>
        <w:pStyle w:val="Heading1"/>
        <w:numPr>
          <w:ilvl w:val="0"/>
          <w:numId w:val="0"/>
        </w:numPr>
        <w:spacing w:before="0" w:line="360" w:lineRule="auto"/>
        <w:ind w:left="720" w:hanging="360"/>
        <w:rPr>
          <w:sz w:val="24"/>
          <w:szCs w:val="24"/>
        </w:rPr>
      </w:pPr>
      <w:bookmarkStart w:id="9" w:name="_Ref396669433"/>
      <w:r>
        <w:rPr>
          <w:sz w:val="24"/>
          <w:szCs w:val="24"/>
        </w:rPr>
        <w:t xml:space="preserve">                               </w:t>
      </w:r>
      <w:r w:rsidRPr="00F3707A">
        <w:rPr>
          <w:sz w:val="24"/>
          <w:szCs w:val="24"/>
        </w:rPr>
        <w:t xml:space="preserve">§ </w:t>
      </w:r>
      <w:r>
        <w:rPr>
          <w:sz w:val="24"/>
          <w:szCs w:val="24"/>
        </w:rPr>
        <w:t>6.</w:t>
      </w:r>
      <w:r w:rsidRPr="00F3707A">
        <w:rPr>
          <w:sz w:val="24"/>
          <w:szCs w:val="24"/>
        </w:rPr>
        <w:t xml:space="preserve"> ZASADY WSPÓŁPRACY STRON</w:t>
      </w:r>
    </w:p>
    <w:p w:rsidR="0009188E" w:rsidRPr="00F3707A" w:rsidRDefault="0009188E" w:rsidP="00BA0D5A">
      <w:pPr>
        <w:numPr>
          <w:ilvl w:val="0"/>
          <w:numId w:val="17"/>
        </w:numPr>
        <w:spacing w:line="360" w:lineRule="auto"/>
        <w:jc w:val="both"/>
      </w:pPr>
      <w:r w:rsidRPr="00F3707A">
        <w:t>Strony są zobowiązane do współpracy przy realizacji Umowy oraz do korzystania z wybranej metodyki jako podstawy zarządzania realizacją Przedmiotu Umowy.</w:t>
      </w:r>
    </w:p>
    <w:p w:rsidR="0009188E" w:rsidRPr="00F3707A" w:rsidRDefault="0009188E" w:rsidP="00A10883">
      <w:pPr>
        <w:numPr>
          <w:ilvl w:val="0"/>
          <w:numId w:val="17"/>
        </w:numPr>
        <w:tabs>
          <w:tab w:val="num" w:pos="284"/>
        </w:tabs>
        <w:spacing w:line="360" w:lineRule="auto"/>
        <w:jc w:val="both"/>
      </w:pPr>
      <w:r w:rsidRPr="00F3707A">
        <w:t xml:space="preserve">Wykonawca zobowiązany jest do należytego wykonania Przedmiotu Umowy, zgodnie z Opisem Przedmiotu Zamówienia stanowiącym Załącznik nr 1 do Umowy, ofertą Wykonawcy złożoną w postępowaniu przetargowym stanowiącą Załącznik nr 2 do Umowy oraz Planem projektu, o którym mowa w </w:t>
      </w:r>
      <w:hyperlink w:anchor="paragraf4" w:history="1">
        <w:r w:rsidRPr="00F3707A">
          <w:rPr>
            <w:rStyle w:val="Hyperlink"/>
            <w:color w:val="000000"/>
            <w:u w:val="none"/>
          </w:rPr>
          <w:t>§</w:t>
        </w:r>
      </w:hyperlink>
      <w:r w:rsidRPr="00F3707A">
        <w:rPr>
          <w:color w:val="000000"/>
        </w:rPr>
        <w:t xml:space="preserve"> </w:t>
      </w:r>
      <w:r>
        <w:rPr>
          <w:color w:val="000000"/>
        </w:rPr>
        <w:t xml:space="preserve"> 3 </w:t>
      </w:r>
      <w:r w:rsidRPr="00F3707A">
        <w:t>ust. 2.</w:t>
      </w:r>
    </w:p>
    <w:p w:rsidR="0009188E" w:rsidRPr="00F3707A" w:rsidRDefault="0009188E" w:rsidP="00A10883">
      <w:pPr>
        <w:numPr>
          <w:ilvl w:val="0"/>
          <w:numId w:val="17"/>
        </w:numPr>
        <w:tabs>
          <w:tab w:val="num" w:pos="284"/>
        </w:tabs>
        <w:spacing w:line="360" w:lineRule="auto"/>
        <w:jc w:val="both"/>
      </w:pPr>
      <w:r w:rsidRPr="00F3707A">
        <w:t xml:space="preserve">Zamawiający jest zobowiązany do terminowego i sprawnego uczestniczenia we wszelkich odbiorach </w:t>
      </w:r>
      <w:r>
        <w:t xml:space="preserve"> </w:t>
      </w:r>
      <w:r w:rsidRPr="00F3707A">
        <w:t>Etapów.</w:t>
      </w:r>
    </w:p>
    <w:p w:rsidR="0009188E" w:rsidRPr="00F3707A" w:rsidRDefault="0009188E" w:rsidP="00A10883">
      <w:pPr>
        <w:numPr>
          <w:ilvl w:val="0"/>
          <w:numId w:val="17"/>
        </w:numPr>
        <w:tabs>
          <w:tab w:val="num" w:pos="284"/>
        </w:tabs>
        <w:spacing w:line="360" w:lineRule="auto"/>
        <w:jc w:val="both"/>
      </w:pPr>
      <w:r w:rsidRPr="00F3707A">
        <w:t xml:space="preserve"> Wykonawca zobowiązany jest do ścisłej współpracy z Zamawiającym i niezwłocznego informowania Zamawiającego o wszelkich okolicznościach mogących mieć wpływ na prawidłowość i terminowość realizacji Umowy.</w:t>
      </w:r>
    </w:p>
    <w:p w:rsidR="0009188E" w:rsidRDefault="0009188E" w:rsidP="00A10883">
      <w:pPr>
        <w:numPr>
          <w:ilvl w:val="0"/>
          <w:numId w:val="17"/>
        </w:numPr>
        <w:tabs>
          <w:tab w:val="left" w:pos="284"/>
          <w:tab w:val="left" w:pos="426"/>
        </w:tabs>
        <w:spacing w:line="360" w:lineRule="auto"/>
        <w:ind w:left="284" w:hanging="284"/>
        <w:jc w:val="both"/>
      </w:pPr>
      <w:r w:rsidRPr="00F3707A">
        <w:t xml:space="preserve">W przypadku wykonywania Umowy na terenie pomieszczeń Zamawiającego, Wykonawca oraz personel Wykonawcy, odpowiedzialny za realizację obowiązków wynikających z Umowy zobowiązany jest do przestrzegania wszystkich wewnętrznych regulaminów i zasad dotyczących pracy na terenie pomieszczeń Zamawiającego.  </w:t>
      </w:r>
    </w:p>
    <w:p w:rsidR="0009188E" w:rsidRPr="00F3707A" w:rsidRDefault="0009188E" w:rsidP="001B35B5">
      <w:pPr>
        <w:tabs>
          <w:tab w:val="left" w:pos="284"/>
          <w:tab w:val="left" w:pos="426"/>
        </w:tabs>
        <w:spacing w:line="360" w:lineRule="auto"/>
        <w:ind w:left="284"/>
        <w:jc w:val="both"/>
      </w:pPr>
    </w:p>
    <w:p w:rsidR="0009188E" w:rsidRPr="00F3707A" w:rsidRDefault="0009188E" w:rsidP="00BA46D0">
      <w:pPr>
        <w:pStyle w:val="Heading1"/>
        <w:numPr>
          <w:ilvl w:val="0"/>
          <w:numId w:val="0"/>
        </w:numPr>
        <w:spacing w:before="0" w:line="360" w:lineRule="auto"/>
        <w:ind w:left="714"/>
        <w:rPr>
          <w:sz w:val="24"/>
          <w:szCs w:val="24"/>
        </w:rPr>
      </w:pPr>
      <w:bookmarkStart w:id="10" w:name="paragraf8"/>
      <w:bookmarkEnd w:id="9"/>
      <w:bookmarkEnd w:id="10"/>
      <w:r>
        <w:rPr>
          <w:sz w:val="24"/>
          <w:szCs w:val="24"/>
        </w:rPr>
        <w:t xml:space="preserve">                                  </w:t>
      </w:r>
      <w:r w:rsidRPr="00F3707A">
        <w:rPr>
          <w:sz w:val="24"/>
          <w:szCs w:val="24"/>
        </w:rPr>
        <w:t xml:space="preserve">§ </w:t>
      </w:r>
      <w:r>
        <w:rPr>
          <w:sz w:val="24"/>
          <w:szCs w:val="24"/>
        </w:rPr>
        <w:t>7.</w:t>
      </w:r>
      <w:r w:rsidRPr="00F3707A">
        <w:rPr>
          <w:sz w:val="24"/>
          <w:szCs w:val="24"/>
        </w:rPr>
        <w:t xml:space="preserve"> ZESPÓŁ WYKONAWCY</w:t>
      </w:r>
    </w:p>
    <w:p w:rsidR="0009188E" w:rsidRPr="00F3707A" w:rsidRDefault="0009188E" w:rsidP="00BA0D5A">
      <w:pPr>
        <w:spacing w:line="360" w:lineRule="auto"/>
        <w:jc w:val="both"/>
      </w:pPr>
    </w:p>
    <w:p w:rsidR="0009188E" w:rsidRPr="00F3707A" w:rsidRDefault="0009188E" w:rsidP="00A10883">
      <w:pPr>
        <w:numPr>
          <w:ilvl w:val="0"/>
          <w:numId w:val="18"/>
        </w:numPr>
        <w:tabs>
          <w:tab w:val="num" w:pos="284"/>
        </w:tabs>
        <w:spacing w:line="360" w:lineRule="auto"/>
        <w:jc w:val="both"/>
      </w:pPr>
      <w:r w:rsidRPr="00F3707A">
        <w:t>Wykonawca w terminie 3 dni powiadomi pisemnie Zamawiającego o składzie zespołu, w tym wskaże kierownika tego zespołu.</w:t>
      </w:r>
    </w:p>
    <w:p w:rsidR="0009188E" w:rsidRPr="00F3707A" w:rsidRDefault="0009188E" w:rsidP="00A10883">
      <w:pPr>
        <w:numPr>
          <w:ilvl w:val="0"/>
          <w:numId w:val="18"/>
        </w:numPr>
        <w:tabs>
          <w:tab w:val="num" w:pos="284"/>
        </w:tabs>
        <w:spacing w:line="360" w:lineRule="auto"/>
        <w:jc w:val="both"/>
      </w:pPr>
      <w:r>
        <w:t xml:space="preserve"> </w:t>
      </w:r>
      <w:r w:rsidRPr="00F3707A">
        <w:t xml:space="preserve">Zamawiający może wymagać obecności osób wskazanych przez Wykonawcę, zgodnie z ust. 1 podczas czynności z udziałem Zamawiającego. </w:t>
      </w:r>
    </w:p>
    <w:p w:rsidR="0009188E" w:rsidRDefault="0009188E" w:rsidP="00BA46D0">
      <w:pPr>
        <w:pStyle w:val="Heading1"/>
        <w:numPr>
          <w:ilvl w:val="0"/>
          <w:numId w:val="0"/>
        </w:numPr>
        <w:spacing w:before="0" w:line="360" w:lineRule="auto"/>
        <w:ind w:left="720" w:hanging="360"/>
        <w:rPr>
          <w:sz w:val="24"/>
          <w:szCs w:val="24"/>
        </w:rPr>
      </w:pPr>
      <w:bookmarkStart w:id="11" w:name="_Ref396663392"/>
      <w:r>
        <w:rPr>
          <w:sz w:val="24"/>
          <w:szCs w:val="24"/>
        </w:rPr>
        <w:t xml:space="preserve">                                     </w:t>
      </w:r>
    </w:p>
    <w:p w:rsidR="0009188E" w:rsidRPr="00F3707A" w:rsidRDefault="0009188E" w:rsidP="00BA46D0">
      <w:pPr>
        <w:pStyle w:val="Heading1"/>
        <w:numPr>
          <w:ilvl w:val="0"/>
          <w:numId w:val="0"/>
        </w:numPr>
        <w:spacing w:before="0" w:line="360" w:lineRule="auto"/>
        <w:ind w:left="720" w:hanging="360"/>
        <w:rPr>
          <w:sz w:val="24"/>
          <w:szCs w:val="24"/>
        </w:rPr>
      </w:pPr>
      <w:r>
        <w:rPr>
          <w:sz w:val="24"/>
          <w:szCs w:val="24"/>
        </w:rPr>
        <w:t xml:space="preserve">                                    </w:t>
      </w:r>
      <w:r w:rsidRPr="00F3707A">
        <w:rPr>
          <w:sz w:val="24"/>
          <w:szCs w:val="24"/>
        </w:rPr>
        <w:t xml:space="preserve">§ </w:t>
      </w:r>
      <w:r>
        <w:rPr>
          <w:sz w:val="24"/>
          <w:szCs w:val="24"/>
        </w:rPr>
        <w:t>8.</w:t>
      </w:r>
      <w:r w:rsidRPr="00F3707A">
        <w:rPr>
          <w:sz w:val="24"/>
          <w:szCs w:val="24"/>
        </w:rPr>
        <w:t xml:space="preserve"> USŁUGI GWARANCYJNE</w:t>
      </w:r>
      <w:bookmarkEnd w:id="11"/>
    </w:p>
    <w:p w:rsidR="0009188E" w:rsidRPr="00F3707A" w:rsidRDefault="0009188E" w:rsidP="00BA0D5A">
      <w:pPr>
        <w:numPr>
          <w:ilvl w:val="0"/>
          <w:numId w:val="19"/>
        </w:numPr>
        <w:spacing w:line="360" w:lineRule="auto"/>
        <w:jc w:val="both"/>
      </w:pPr>
      <w:r w:rsidRPr="00F3707A">
        <w:t xml:space="preserve">Wykonawca, </w:t>
      </w:r>
      <w:r>
        <w:t xml:space="preserve"> </w:t>
      </w:r>
      <w:r w:rsidRPr="00F3707A">
        <w:t>udziela</w:t>
      </w:r>
      <w:r>
        <w:t xml:space="preserve"> 24 miesięcy</w:t>
      </w:r>
      <w:r w:rsidRPr="00F3707A">
        <w:t xml:space="preserve"> gwarancji na </w:t>
      </w:r>
      <w:r>
        <w:t>Przedmiot Umowy</w:t>
      </w:r>
      <w:r w:rsidRPr="00F3707A">
        <w:t xml:space="preserve"> od daty </w:t>
      </w:r>
      <w:r>
        <w:t xml:space="preserve">podpisania Protokołu </w:t>
      </w:r>
      <w:r w:rsidRPr="00526731">
        <w:rPr>
          <w:color w:val="000000"/>
        </w:rPr>
        <w:t>odbioru  III Etapu</w:t>
      </w:r>
      <w:r>
        <w:t xml:space="preserve">  przez obie strony</w:t>
      </w:r>
      <w:r w:rsidRPr="00F3707A">
        <w:t>.</w:t>
      </w:r>
    </w:p>
    <w:p w:rsidR="0009188E" w:rsidRPr="00F3707A" w:rsidRDefault="0009188E" w:rsidP="00A10883">
      <w:pPr>
        <w:numPr>
          <w:ilvl w:val="0"/>
          <w:numId w:val="19"/>
        </w:numPr>
        <w:tabs>
          <w:tab w:val="num" w:pos="284"/>
        </w:tabs>
        <w:spacing w:line="360" w:lineRule="auto"/>
        <w:jc w:val="both"/>
      </w:pPr>
      <w:r w:rsidRPr="00F3707A">
        <w:t>W okresie gwarancji Wykonawca zobowiązany jest do świadczenia Usług gwarancyjnych zgodnie z Opisem Przedmiotu Zamówienia, stanowiącym załącznik nr 1 do Umowy. W skład Usług gwarancyjnych wchodzą:</w:t>
      </w:r>
    </w:p>
    <w:p w:rsidR="0009188E" w:rsidRPr="00F3707A" w:rsidRDefault="0009188E" w:rsidP="00BA0D5A">
      <w:pPr>
        <w:numPr>
          <w:ilvl w:val="1"/>
          <w:numId w:val="19"/>
        </w:numPr>
        <w:spacing w:line="360" w:lineRule="auto"/>
        <w:jc w:val="both"/>
      </w:pPr>
      <w:r w:rsidRPr="00F3707A">
        <w:t xml:space="preserve">Usługa świadczenia serwisu gwarancyjnego </w:t>
      </w:r>
      <w:r>
        <w:t>Przedmiotu Umowy</w:t>
      </w:r>
      <w:r w:rsidRPr="00F3707A">
        <w:t>;</w:t>
      </w:r>
    </w:p>
    <w:p w:rsidR="0009188E" w:rsidRDefault="0009188E" w:rsidP="00BA0D5A">
      <w:pPr>
        <w:numPr>
          <w:ilvl w:val="1"/>
          <w:numId w:val="19"/>
        </w:numPr>
        <w:spacing w:line="360" w:lineRule="auto"/>
        <w:jc w:val="both"/>
      </w:pPr>
      <w:r w:rsidRPr="00F3707A">
        <w:t>Usłu</w:t>
      </w:r>
      <w:r>
        <w:t>ga wsparcia i utrzymania Przedmiotu Umowy</w:t>
      </w:r>
      <w:r w:rsidRPr="00F3707A">
        <w:t>.</w:t>
      </w:r>
    </w:p>
    <w:p w:rsidR="0009188E" w:rsidRPr="00F3707A" w:rsidRDefault="0009188E" w:rsidP="00E0107C">
      <w:pPr>
        <w:numPr>
          <w:ilvl w:val="1"/>
          <w:numId w:val="19"/>
        </w:numPr>
        <w:spacing w:line="360" w:lineRule="auto"/>
        <w:jc w:val="both"/>
      </w:pPr>
      <w:r>
        <w:t xml:space="preserve"> </w:t>
      </w:r>
      <w:r w:rsidRPr="00F3707A">
        <w:t>Czas przywrócenia dostępności – czas, w którym Wykonawca zobowiązany jest do umożliwienia Zamawiającemu wykonywanie istotnych dla użytkownika operacji w oprogramowaniu; na przykład przez zastosowanie obejścia.</w:t>
      </w:r>
    </w:p>
    <w:p w:rsidR="0009188E" w:rsidRPr="00F3707A" w:rsidRDefault="0009188E" w:rsidP="002463D4">
      <w:pPr>
        <w:numPr>
          <w:ilvl w:val="1"/>
          <w:numId w:val="19"/>
        </w:numPr>
        <w:spacing w:line="360" w:lineRule="auto"/>
        <w:jc w:val="both"/>
      </w:pPr>
      <w:r w:rsidRPr="00F3707A">
        <w:t xml:space="preserve">Czas skutecznej naprawy  </w:t>
      </w:r>
      <w:r w:rsidRPr="00F3707A">
        <w:noBreakHyphen/>
        <w:t xml:space="preserve"> czas, w którym Wykonawca zobowiązany jest do usunięcia awarii</w:t>
      </w:r>
      <w:r>
        <w:t>, błędu, usterki</w:t>
      </w:r>
      <w:r w:rsidRPr="00F3707A">
        <w:t xml:space="preserve"> i przywrócenia poprawnego funkcjonowania oprogramowania.</w:t>
      </w:r>
    </w:p>
    <w:p w:rsidR="0009188E" w:rsidRPr="00E975E8" w:rsidRDefault="0009188E" w:rsidP="00A10883">
      <w:pPr>
        <w:numPr>
          <w:ilvl w:val="0"/>
          <w:numId w:val="19"/>
        </w:numPr>
        <w:tabs>
          <w:tab w:val="num" w:pos="284"/>
        </w:tabs>
        <w:spacing w:line="360" w:lineRule="auto"/>
        <w:jc w:val="both"/>
      </w:pPr>
      <w:r>
        <w:t>Wykonawca w ramach</w:t>
      </w:r>
      <w:r w:rsidRPr="00E975E8">
        <w:t xml:space="preserve"> świadczenia serwisu gwarancyjnego zobowiązany jest do przyjmowania zgłoszeń w dni robocze, w godzinach 7:00 – 15:00 oraz usuwania awarii, błędów, usterek poprzez przywrócenie dostępności Przedmiotu Umowy   oraz skuteczną naprawę w terminach:</w:t>
      </w:r>
    </w:p>
    <w:p w:rsidR="0009188E" w:rsidRPr="00E975E8" w:rsidRDefault="0009188E" w:rsidP="007C0CC9">
      <w:pPr>
        <w:numPr>
          <w:ilvl w:val="1"/>
          <w:numId w:val="19"/>
        </w:numPr>
        <w:spacing w:line="360" w:lineRule="auto"/>
        <w:jc w:val="both"/>
      </w:pPr>
      <w:r w:rsidRPr="00E975E8">
        <w:t>Dla awarii powodującej całkowitą niedostępność funkcjonalności oprogramowania lub jego części czas przywrócenia dostępności nie może przekroczyć 24 godzin.</w:t>
      </w:r>
    </w:p>
    <w:p w:rsidR="0009188E" w:rsidRPr="00E975E8" w:rsidRDefault="0009188E" w:rsidP="007C0CC9">
      <w:pPr>
        <w:numPr>
          <w:ilvl w:val="1"/>
          <w:numId w:val="19"/>
        </w:numPr>
        <w:spacing w:line="360" w:lineRule="auto"/>
        <w:jc w:val="both"/>
      </w:pPr>
      <w:r w:rsidRPr="00E975E8">
        <w:t xml:space="preserve">Dla błędu, który powoduje uciążliwość w korzystaniu z niektórych części oprogramowania czas przywrócenia dostępności nie może przekroczyć </w:t>
      </w:r>
      <w:r>
        <w:t>2</w:t>
      </w:r>
      <w:r w:rsidRPr="00E975E8">
        <w:t xml:space="preserve"> dni roboczych.</w:t>
      </w:r>
    </w:p>
    <w:p w:rsidR="0009188E" w:rsidRDefault="0009188E" w:rsidP="002622DD">
      <w:pPr>
        <w:numPr>
          <w:ilvl w:val="1"/>
          <w:numId w:val="19"/>
        </w:numPr>
        <w:spacing w:line="360" w:lineRule="auto"/>
        <w:jc w:val="both"/>
      </w:pPr>
      <w:r w:rsidRPr="00E975E8">
        <w:t xml:space="preserve"> Dla Usterek czas skutecznej naprawy nie może przekroczyć </w:t>
      </w:r>
      <w:r>
        <w:t>5</w:t>
      </w:r>
      <w:r w:rsidRPr="00E975E8">
        <w:t xml:space="preserve"> dni roboczych.</w:t>
      </w:r>
    </w:p>
    <w:p w:rsidR="0009188E" w:rsidRPr="00E975E8" w:rsidRDefault="0009188E" w:rsidP="002622DD">
      <w:pPr>
        <w:numPr>
          <w:ilvl w:val="1"/>
          <w:numId w:val="19"/>
        </w:numPr>
        <w:spacing w:line="360" w:lineRule="auto"/>
        <w:jc w:val="both"/>
      </w:pPr>
      <w:r>
        <w:t>Prośba o informację – 7 dni roboczych</w:t>
      </w:r>
    </w:p>
    <w:p w:rsidR="0009188E" w:rsidRPr="00F3707A" w:rsidRDefault="0009188E" w:rsidP="00BA0D5A">
      <w:pPr>
        <w:numPr>
          <w:ilvl w:val="0"/>
          <w:numId w:val="19"/>
        </w:numPr>
        <w:spacing w:line="360" w:lineRule="auto"/>
        <w:jc w:val="both"/>
      </w:pPr>
      <w:r w:rsidRPr="00F3707A">
        <w:t xml:space="preserve">Wszelkie koszty związane z usuwaniem wad </w:t>
      </w:r>
      <w:r>
        <w:t xml:space="preserve">Przedmiotu Umowy </w:t>
      </w:r>
      <w:r w:rsidRPr="00F3707A">
        <w:t xml:space="preserve">lub jego części </w:t>
      </w:r>
      <w:r>
        <w:t>ponosi Wykonawca</w:t>
      </w:r>
      <w:r w:rsidRPr="00F3707A">
        <w:t>.</w:t>
      </w:r>
    </w:p>
    <w:p w:rsidR="0009188E" w:rsidRPr="00F3707A" w:rsidRDefault="0009188E" w:rsidP="00BA0D5A">
      <w:pPr>
        <w:numPr>
          <w:ilvl w:val="0"/>
          <w:numId w:val="19"/>
        </w:numPr>
        <w:spacing w:line="360" w:lineRule="auto"/>
        <w:jc w:val="both"/>
      </w:pPr>
      <w:r w:rsidRPr="00F3707A">
        <w:t xml:space="preserve">Wykonawca w ramach wsparcia i utrzymania Systemu zobowiązany jest do udzielenia konsultacji w wymiarze </w:t>
      </w:r>
      <w:r>
        <w:t>5</w:t>
      </w:r>
      <w:r w:rsidRPr="00F3707A">
        <w:t xml:space="preserve">0 godzin </w:t>
      </w:r>
      <w:r>
        <w:t>obejmujących konsultacje oraz</w:t>
      </w:r>
      <w:r w:rsidRPr="00F3707A">
        <w:t xml:space="preserve"> prac</w:t>
      </w:r>
      <w:r>
        <w:t>e</w:t>
      </w:r>
      <w:r w:rsidRPr="00F3707A">
        <w:t xml:space="preserve"> mając</w:t>
      </w:r>
      <w:r>
        <w:t>e</w:t>
      </w:r>
      <w:r w:rsidRPr="00F3707A">
        <w:t xml:space="preserve"> na celu modyfikację </w:t>
      </w:r>
      <w:r>
        <w:t>Przedmiotu Umowy</w:t>
      </w:r>
      <w:r w:rsidRPr="00F3707A">
        <w:t xml:space="preserve"> zgodnie z zasadami określonymi w Opisie Przedmiotu Zamówienia , stanowiącym załącznik nr 1 do Umowy.</w:t>
      </w:r>
    </w:p>
    <w:p w:rsidR="0009188E" w:rsidRPr="00F3707A" w:rsidRDefault="0009188E" w:rsidP="00BA0D5A">
      <w:pPr>
        <w:numPr>
          <w:ilvl w:val="0"/>
          <w:numId w:val="19"/>
        </w:numPr>
        <w:spacing w:line="360" w:lineRule="auto"/>
        <w:jc w:val="both"/>
      </w:pPr>
      <w:r w:rsidRPr="00F3707A">
        <w:t>Okres rękojmi jest równy okresowi gwarancji. Gwarancja, o której mowa powyżej nie wyłącza odpowiedzialności Wykonawcy wobec Zamawiającego z tytułu rękojmi.</w:t>
      </w:r>
    </w:p>
    <w:p w:rsidR="0009188E" w:rsidRPr="00F3707A" w:rsidRDefault="0009188E" w:rsidP="00BA46D0">
      <w:pPr>
        <w:pStyle w:val="Heading1"/>
        <w:numPr>
          <w:ilvl w:val="0"/>
          <w:numId w:val="0"/>
        </w:numPr>
        <w:tabs>
          <w:tab w:val="left" w:pos="840"/>
          <w:tab w:val="left" w:pos="4200"/>
        </w:tabs>
        <w:spacing w:before="0"/>
        <w:ind w:left="720" w:hanging="360"/>
        <w:rPr>
          <w:sz w:val="24"/>
          <w:szCs w:val="24"/>
        </w:rPr>
      </w:pPr>
      <w:bookmarkStart w:id="12" w:name="paragraf10"/>
      <w:bookmarkStart w:id="13" w:name="_Ref396669367"/>
      <w:bookmarkEnd w:id="12"/>
      <w:r>
        <w:rPr>
          <w:sz w:val="24"/>
          <w:szCs w:val="24"/>
        </w:rPr>
        <w:t xml:space="preserve">                                             </w:t>
      </w:r>
      <w:r w:rsidRPr="00F3707A">
        <w:rPr>
          <w:sz w:val="24"/>
          <w:szCs w:val="24"/>
        </w:rPr>
        <w:t xml:space="preserve">§ </w:t>
      </w:r>
      <w:r>
        <w:rPr>
          <w:sz w:val="24"/>
          <w:szCs w:val="24"/>
        </w:rPr>
        <w:t xml:space="preserve">9. </w:t>
      </w:r>
      <w:r w:rsidRPr="00F3707A">
        <w:rPr>
          <w:sz w:val="24"/>
          <w:szCs w:val="24"/>
        </w:rPr>
        <w:t>KARY UMOWNE</w:t>
      </w:r>
      <w:bookmarkEnd w:id="13"/>
    </w:p>
    <w:p w:rsidR="0009188E" w:rsidRPr="00F6670F" w:rsidRDefault="0009188E" w:rsidP="00A10883">
      <w:pPr>
        <w:numPr>
          <w:ilvl w:val="0"/>
          <w:numId w:val="29"/>
        </w:numPr>
        <w:tabs>
          <w:tab w:val="left" w:pos="-720"/>
          <w:tab w:val="num" w:pos="284"/>
        </w:tabs>
        <w:suppressAutoHyphens/>
        <w:spacing w:before="120" w:line="360" w:lineRule="auto"/>
        <w:jc w:val="both"/>
        <w:rPr>
          <w:szCs w:val="22"/>
        </w:rPr>
      </w:pPr>
      <w:r w:rsidRPr="00F6670F">
        <w:t>Wykonawca zobowiązuje się do zapłaty Zamawiającemu następujących kar umownych:</w:t>
      </w:r>
      <w:r w:rsidRPr="00F6670F">
        <w:rPr>
          <w:szCs w:val="22"/>
        </w:rPr>
        <w:t xml:space="preserve"> </w:t>
      </w:r>
    </w:p>
    <w:p w:rsidR="0009188E" w:rsidRPr="00F6670F" w:rsidRDefault="0009188E" w:rsidP="00A10883">
      <w:pPr>
        <w:numPr>
          <w:ilvl w:val="1"/>
          <w:numId w:val="29"/>
        </w:numPr>
        <w:tabs>
          <w:tab w:val="left" w:pos="284"/>
        </w:tabs>
        <w:spacing w:before="120" w:line="360" w:lineRule="auto"/>
        <w:ind w:left="737" w:hanging="397"/>
        <w:jc w:val="both"/>
        <w:rPr>
          <w:szCs w:val="22"/>
        </w:rPr>
      </w:pPr>
      <w:r w:rsidRPr="00F6670F">
        <w:rPr>
          <w:szCs w:val="22"/>
        </w:rPr>
        <w:t xml:space="preserve">w wysokości </w:t>
      </w:r>
      <w:r>
        <w:rPr>
          <w:szCs w:val="22"/>
        </w:rPr>
        <w:t>1</w:t>
      </w:r>
      <w:r w:rsidRPr="00F6670F">
        <w:rPr>
          <w:szCs w:val="22"/>
        </w:rPr>
        <w:t>0% wartości brutto Przedmiotu Umowy, w przypadku odstąpienia od umowy przez Zamawiającego z powodu okoliczności, za które odpowiada Wykonawca,</w:t>
      </w:r>
    </w:p>
    <w:p w:rsidR="0009188E" w:rsidRPr="00F6670F" w:rsidRDefault="0009188E" w:rsidP="00A10883">
      <w:pPr>
        <w:numPr>
          <w:ilvl w:val="1"/>
          <w:numId w:val="29"/>
        </w:numPr>
        <w:tabs>
          <w:tab w:val="num" w:pos="360"/>
          <w:tab w:val="num" w:pos="420"/>
        </w:tabs>
        <w:spacing w:before="120" w:line="360" w:lineRule="auto"/>
        <w:ind w:left="737" w:hanging="397"/>
        <w:jc w:val="both"/>
        <w:rPr>
          <w:szCs w:val="22"/>
        </w:rPr>
      </w:pPr>
      <w:r w:rsidRPr="00F6670F">
        <w:rPr>
          <w:szCs w:val="22"/>
        </w:rPr>
        <w:t xml:space="preserve">w wysokości 0,2% wartości brutto Przedmiotu Umowy wykonanego z opóźnieniem, </w:t>
      </w:r>
      <w:r w:rsidRPr="00F6670F">
        <w:rPr>
          <w:szCs w:val="22"/>
        </w:rPr>
        <w:br/>
        <w:t>za każdy rozpoczęty dzień opóźnienia w wykonaniu Przedmiotu Umowy.</w:t>
      </w:r>
    </w:p>
    <w:p w:rsidR="0009188E" w:rsidRPr="00F6670F" w:rsidRDefault="0009188E" w:rsidP="00A10883">
      <w:pPr>
        <w:numPr>
          <w:ilvl w:val="1"/>
          <w:numId w:val="29"/>
        </w:numPr>
        <w:tabs>
          <w:tab w:val="num" w:pos="360"/>
          <w:tab w:val="num" w:pos="420"/>
        </w:tabs>
        <w:spacing w:before="120" w:line="360" w:lineRule="auto"/>
        <w:ind w:left="737" w:hanging="397"/>
        <w:jc w:val="both"/>
        <w:rPr>
          <w:szCs w:val="22"/>
        </w:rPr>
      </w:pPr>
      <w:r w:rsidRPr="00F6670F">
        <w:rPr>
          <w:szCs w:val="22"/>
        </w:rPr>
        <w:t xml:space="preserve"> w wysokości 0,2 %  wartości brutto Przedmiotu Umowy za każdy dzień opóźnienia w usunięciu awarii, błędu lub usterki zgodnie z §  </w:t>
      </w:r>
      <w:r>
        <w:rPr>
          <w:szCs w:val="22"/>
        </w:rPr>
        <w:t>8</w:t>
      </w:r>
      <w:r w:rsidRPr="00F6670F">
        <w:rPr>
          <w:szCs w:val="22"/>
        </w:rPr>
        <w:t xml:space="preserve">  ust</w:t>
      </w:r>
      <w:r>
        <w:rPr>
          <w:szCs w:val="22"/>
        </w:rPr>
        <w:t xml:space="preserve"> 3.</w:t>
      </w:r>
    </w:p>
    <w:p w:rsidR="0009188E" w:rsidRDefault="0009188E" w:rsidP="00A10883">
      <w:pPr>
        <w:numPr>
          <w:ilvl w:val="1"/>
          <w:numId w:val="29"/>
        </w:numPr>
        <w:tabs>
          <w:tab w:val="num" w:pos="360"/>
          <w:tab w:val="num" w:pos="420"/>
        </w:tabs>
        <w:spacing w:before="120" w:line="360" w:lineRule="auto"/>
        <w:ind w:left="737" w:hanging="397"/>
        <w:jc w:val="both"/>
        <w:rPr>
          <w:szCs w:val="22"/>
        </w:rPr>
      </w:pPr>
      <w:r w:rsidRPr="00F6670F">
        <w:rPr>
          <w:szCs w:val="22"/>
        </w:rPr>
        <w:t>jeżeli Wykonawca nie zrealizuje Przedmiotu Umowy do dnia 09.11.2015r. Zamawiający ma prawo odstąpić od umowy, a Wykonawca zobowiązany jest do</w:t>
      </w:r>
      <w:r>
        <w:rPr>
          <w:szCs w:val="22"/>
        </w:rPr>
        <w:t xml:space="preserve"> zapłaty kary umownej w wysokości </w:t>
      </w:r>
      <w:r>
        <w:rPr>
          <w:b/>
          <w:szCs w:val="22"/>
        </w:rPr>
        <w:t>100%</w:t>
      </w:r>
      <w:r>
        <w:rPr>
          <w:szCs w:val="22"/>
        </w:rPr>
        <w:t xml:space="preserve"> wartości brutto Przedmiotu Umowy.</w:t>
      </w:r>
    </w:p>
    <w:p w:rsidR="0009188E" w:rsidRDefault="0009188E" w:rsidP="00A10883">
      <w:pPr>
        <w:numPr>
          <w:ilvl w:val="1"/>
          <w:numId w:val="29"/>
        </w:numPr>
        <w:tabs>
          <w:tab w:val="num" w:pos="360"/>
          <w:tab w:val="num" w:pos="420"/>
        </w:tabs>
        <w:spacing w:before="120" w:line="360" w:lineRule="auto"/>
        <w:ind w:left="737" w:hanging="397"/>
        <w:jc w:val="both"/>
        <w:rPr>
          <w:color w:val="000000"/>
          <w:szCs w:val="22"/>
        </w:rPr>
      </w:pPr>
      <w:r w:rsidRPr="00F6670F">
        <w:rPr>
          <w:color w:val="000000"/>
          <w:szCs w:val="22"/>
        </w:rPr>
        <w:t xml:space="preserve">Zamawiający ma prawo do potrącenia należności naliczonych z tytułu kar umownych </w:t>
      </w:r>
      <w:r w:rsidRPr="00F6670F">
        <w:rPr>
          <w:color w:val="000000"/>
          <w:szCs w:val="22"/>
        </w:rPr>
        <w:br/>
        <w:t>z płatności za faktury Wykonawcy na podstawie noty wystawionej przez Zamawiającego</w:t>
      </w:r>
      <w:r>
        <w:rPr>
          <w:b/>
          <w:color w:val="000000"/>
          <w:szCs w:val="22"/>
        </w:rPr>
        <w:t>.</w:t>
      </w:r>
    </w:p>
    <w:p w:rsidR="0009188E" w:rsidRDefault="0009188E" w:rsidP="00260D05">
      <w:pPr>
        <w:tabs>
          <w:tab w:val="num" w:pos="420"/>
          <w:tab w:val="num" w:pos="704"/>
        </w:tabs>
        <w:spacing w:before="240" w:after="120" w:line="360" w:lineRule="auto"/>
        <w:ind w:left="340"/>
        <w:jc w:val="both"/>
        <w:rPr>
          <w:szCs w:val="22"/>
        </w:rPr>
      </w:pPr>
      <w:r>
        <w:t xml:space="preserve">1.6 </w:t>
      </w:r>
      <w:r w:rsidRPr="00F3707A">
        <w:t xml:space="preserve">Zapłata kar umownych, o których mowa w niniejszym paragrafie, o ile nie pokryje wyrządzonej Zamawiającemu szkody, nie wyklucza możliwości dochodzenia przez Zamawiającego od Wykonawcy odszkodowania w pełnej wysokości poniesionej szkody, przy czym za szkodę uważa się także utracenie środków związanych z dofinansowaniem </w:t>
      </w:r>
      <w:r>
        <w:t>P</w:t>
      </w:r>
      <w:r w:rsidRPr="00F3707A">
        <w:t xml:space="preserve">rzedmiotu </w:t>
      </w:r>
      <w:r>
        <w:t>Umowy</w:t>
      </w:r>
      <w:r w:rsidRPr="00F3707A">
        <w:t xml:space="preserve"> z </w:t>
      </w:r>
      <w:r>
        <w:t xml:space="preserve"> </w:t>
      </w:r>
      <w:r w:rsidRPr="00F3707A">
        <w:t xml:space="preserve"> Europejskiego Funduszu Rozwoju Regionalnego</w:t>
      </w:r>
    </w:p>
    <w:p w:rsidR="0009188E" w:rsidRPr="003E46A1" w:rsidRDefault="0009188E" w:rsidP="003E46A1">
      <w:pPr>
        <w:pStyle w:val="ListParagraph"/>
        <w:numPr>
          <w:ilvl w:val="0"/>
          <w:numId w:val="29"/>
        </w:numPr>
        <w:spacing w:line="360" w:lineRule="auto"/>
        <w:jc w:val="both"/>
        <w:rPr>
          <w:rFonts w:ascii="Times New Roman" w:hAnsi="Times New Roman" w:cs="Times New Roman"/>
          <w:sz w:val="24"/>
          <w:szCs w:val="24"/>
        </w:rPr>
      </w:pPr>
      <w:r w:rsidRPr="003E46A1">
        <w:rPr>
          <w:rFonts w:ascii="Times New Roman" w:hAnsi="Times New Roman" w:cs="Times New Roman"/>
          <w:sz w:val="24"/>
          <w:szCs w:val="24"/>
        </w:rPr>
        <w:t>Jeżeli Wykonawca będzie wykonywał prace w sposób wadliwy, niezgodny z Opisem Przedmiotu Zamówienia, stanowiącym załącznik nr 1 do Umowy albo sprzeczny z Umową, Zamawiający wezwie Wykonawcę do zmiany sposobu wykonania i wyznaczy mu w tym celu termin 5 dni roboczych. Po bezskutecznym upływie wyznaczonego terminu Zamawiający będzie uprawniony do odstąpienia od  Umowy.</w:t>
      </w:r>
    </w:p>
    <w:p w:rsidR="0009188E" w:rsidRPr="00F3707A" w:rsidRDefault="0009188E" w:rsidP="00BA46D0">
      <w:pPr>
        <w:pStyle w:val="Heading1"/>
        <w:numPr>
          <w:ilvl w:val="0"/>
          <w:numId w:val="0"/>
        </w:numPr>
        <w:spacing w:before="0" w:line="360" w:lineRule="auto"/>
        <w:ind w:left="720" w:hanging="360"/>
        <w:rPr>
          <w:sz w:val="24"/>
          <w:szCs w:val="24"/>
        </w:rPr>
      </w:pPr>
      <w:bookmarkStart w:id="14" w:name="paragraf11"/>
      <w:bookmarkEnd w:id="14"/>
      <w:r>
        <w:rPr>
          <w:sz w:val="24"/>
          <w:szCs w:val="24"/>
        </w:rPr>
        <w:t xml:space="preserve">                  </w:t>
      </w:r>
      <w:r w:rsidRPr="00F3707A">
        <w:rPr>
          <w:sz w:val="24"/>
          <w:szCs w:val="24"/>
        </w:rPr>
        <w:t xml:space="preserve">§ </w:t>
      </w:r>
      <w:r>
        <w:rPr>
          <w:sz w:val="24"/>
          <w:szCs w:val="24"/>
        </w:rPr>
        <w:t>10 .</w:t>
      </w:r>
      <w:r w:rsidRPr="00F3707A">
        <w:rPr>
          <w:sz w:val="24"/>
          <w:szCs w:val="24"/>
        </w:rPr>
        <w:t xml:space="preserve"> ODSTĄPIENIE OD UMOWY I ZMIANY W UMOWIE</w:t>
      </w:r>
    </w:p>
    <w:p w:rsidR="0009188E" w:rsidRPr="00F3707A" w:rsidRDefault="0009188E" w:rsidP="00BA0D5A">
      <w:pPr>
        <w:numPr>
          <w:ilvl w:val="0"/>
          <w:numId w:val="20"/>
        </w:numPr>
        <w:spacing w:line="360" w:lineRule="auto"/>
        <w:jc w:val="both"/>
      </w:pPr>
      <w:r w:rsidRPr="00F3707A">
        <w:t>Zamawiający może odstąpić od Umowy:</w:t>
      </w:r>
    </w:p>
    <w:p w:rsidR="0009188E" w:rsidRPr="00F3707A" w:rsidRDefault="0009188E" w:rsidP="00BA0D5A">
      <w:pPr>
        <w:numPr>
          <w:ilvl w:val="1"/>
          <w:numId w:val="20"/>
        </w:numPr>
        <w:spacing w:line="360" w:lineRule="auto"/>
        <w:jc w:val="both"/>
      </w:pPr>
      <w:r w:rsidRPr="00F3707A">
        <w:t>Na podstawie art. 145 Ustawy Prawo Zamówień Publicznych (Dz. U. z 2013 r. poz. 907 z późn. zm), składając Wykonawcy odpowiednie oświadczenia na piśmie.</w:t>
      </w:r>
    </w:p>
    <w:p w:rsidR="0009188E" w:rsidRPr="006E08FC" w:rsidRDefault="0009188E" w:rsidP="00BA0D5A">
      <w:pPr>
        <w:numPr>
          <w:ilvl w:val="1"/>
          <w:numId w:val="20"/>
        </w:numPr>
        <w:spacing w:line="360" w:lineRule="auto"/>
        <w:jc w:val="both"/>
      </w:pPr>
      <w:r w:rsidRPr="00F3707A">
        <w:t xml:space="preserve">W przypadku niewykonania lub nienależytego wykonania Umowy z przyczyn zawinionych przez Wykonawcę, a w szczególności w przypadku, kiedy opóźnienie w dostarczeniu Produktów lub Etapów przekroczy </w:t>
      </w:r>
      <w:r>
        <w:t xml:space="preserve">termin określony w </w:t>
      </w:r>
      <w:r w:rsidRPr="006E08FC">
        <w:t>§ 3 niniejszej umowy .</w:t>
      </w:r>
    </w:p>
    <w:p w:rsidR="0009188E" w:rsidRPr="00F3707A" w:rsidRDefault="0009188E" w:rsidP="00BA0D5A">
      <w:pPr>
        <w:numPr>
          <w:ilvl w:val="1"/>
          <w:numId w:val="20"/>
        </w:numPr>
        <w:spacing w:line="360" w:lineRule="auto"/>
        <w:jc w:val="both"/>
      </w:pPr>
      <w:r w:rsidRPr="00F3707A">
        <w:t>Ze skutkiem natychmiastowym, jeżeli Wykonawca zaprzestał prowadzenia działalności lub wszczęte zostało wobec niego postępowanie likwidacyjne,</w:t>
      </w:r>
    </w:p>
    <w:p w:rsidR="0009188E" w:rsidRPr="00F3707A" w:rsidRDefault="0009188E" w:rsidP="00BA0D5A">
      <w:pPr>
        <w:numPr>
          <w:ilvl w:val="1"/>
          <w:numId w:val="20"/>
        </w:numPr>
        <w:spacing w:line="360" w:lineRule="auto"/>
        <w:jc w:val="both"/>
      </w:pPr>
      <w:r w:rsidRPr="00F3707A">
        <w:t>W przypadku, gdy okoliczności „siły wyższej” uniemożliwiają wykonanie jakichkolwiek zobowiązań umownych którejkolwiek ze stron umowy, określony termin wykonania zobowiązań umownych będzie opóźniony na czas trwania okoliczności „siły wyższej” oraz odpowiednio o czas trwania jej skutków. Jako siłę wyższą rozumie się wydarzenia i okoliczności nadzwyczajne, nieprzewidywalne, niezależne od stron umowy. W przypadku, gdy którakolwiek ze Stron nie jest w stanie wywiązać się ze swych zobowiązań umownych w związku z okolicznościami „siły wyższej” druga Strona musi być poinformowana w formie pisemnej w terminie do 14 dni od daty zaistnienia ww. okoliczności. Gdy okoliczności „siły wyższej”, uniemożliwiają jednej ze Stron Umowy wywiązanie się ze zobowiązań umownych przez okres dłuższy niż 3 miesiące, Strony Umowy mogą rozwiązać Umowę w całości lub w części. W przypadku rozwiązania Umowy z tej przyczyny, jej wykonanie i końcowe rozliczenie będzie uzgodnione przez Strony Umowy.</w:t>
      </w:r>
    </w:p>
    <w:p w:rsidR="0009188E" w:rsidRPr="00F3707A" w:rsidRDefault="0009188E" w:rsidP="00BA0D5A">
      <w:pPr>
        <w:numPr>
          <w:ilvl w:val="0"/>
          <w:numId w:val="20"/>
        </w:numPr>
        <w:spacing w:line="360" w:lineRule="auto"/>
        <w:jc w:val="both"/>
      </w:pPr>
      <w:r w:rsidRPr="00F3707A">
        <w:t>Strony dopuszczają możliwość zmian postanowień niniejszej Umowy w zakresie zmiany wynagrodzenia Wykonawcy i zasad płatności tego wynagrodzenia w przypadku:</w:t>
      </w:r>
    </w:p>
    <w:p w:rsidR="0009188E" w:rsidRPr="00F3707A" w:rsidRDefault="0009188E" w:rsidP="00BA0D5A">
      <w:pPr>
        <w:numPr>
          <w:ilvl w:val="1"/>
          <w:numId w:val="20"/>
        </w:numPr>
        <w:spacing w:line="360" w:lineRule="auto"/>
        <w:jc w:val="both"/>
      </w:pPr>
      <w:r w:rsidRPr="00F3707A">
        <w:t>zmiany zakresu Przedmiotu Umowy,</w:t>
      </w:r>
    </w:p>
    <w:p w:rsidR="0009188E" w:rsidRDefault="0009188E" w:rsidP="00604AE4">
      <w:pPr>
        <w:numPr>
          <w:ilvl w:val="1"/>
          <w:numId w:val="20"/>
        </w:numPr>
        <w:spacing w:line="360" w:lineRule="auto"/>
        <w:jc w:val="both"/>
      </w:pPr>
      <w:r w:rsidRPr="00F3707A">
        <w:t>gdy nastąpiła zmiana wartości usług świadczonych przez Wykonawcę w ramach Umowy,</w:t>
      </w:r>
      <w:r>
        <w:t xml:space="preserve"> </w:t>
      </w:r>
      <w:r w:rsidRPr="00F3707A">
        <w:t>a zmiany Umowy są korzystne dla Zamawiającego.</w:t>
      </w:r>
    </w:p>
    <w:p w:rsidR="0009188E" w:rsidRPr="00F3707A" w:rsidRDefault="0009188E" w:rsidP="00423D03">
      <w:pPr>
        <w:spacing w:line="360" w:lineRule="auto"/>
        <w:ind w:left="1069"/>
        <w:jc w:val="both"/>
      </w:pPr>
    </w:p>
    <w:p w:rsidR="0009188E" w:rsidRPr="00F3707A" w:rsidRDefault="0009188E" w:rsidP="00BA46D0">
      <w:pPr>
        <w:pStyle w:val="Heading1"/>
        <w:numPr>
          <w:ilvl w:val="0"/>
          <w:numId w:val="0"/>
        </w:numPr>
        <w:tabs>
          <w:tab w:val="left" w:pos="1080"/>
        </w:tabs>
        <w:spacing w:before="0" w:line="360" w:lineRule="auto"/>
        <w:ind w:left="1320"/>
        <w:rPr>
          <w:sz w:val="24"/>
          <w:szCs w:val="24"/>
        </w:rPr>
      </w:pPr>
      <w:r>
        <w:rPr>
          <w:sz w:val="24"/>
          <w:szCs w:val="24"/>
        </w:rPr>
        <w:t xml:space="preserve">                            </w:t>
      </w:r>
      <w:r w:rsidRPr="00F3707A">
        <w:rPr>
          <w:sz w:val="24"/>
          <w:szCs w:val="24"/>
        </w:rPr>
        <w:t xml:space="preserve">§ </w:t>
      </w:r>
      <w:r>
        <w:rPr>
          <w:sz w:val="24"/>
          <w:szCs w:val="24"/>
        </w:rPr>
        <w:t xml:space="preserve">11. </w:t>
      </w:r>
      <w:r w:rsidRPr="00F3707A">
        <w:rPr>
          <w:sz w:val="24"/>
          <w:szCs w:val="24"/>
        </w:rPr>
        <w:t xml:space="preserve"> ZABEZPIECZENIE</w:t>
      </w:r>
    </w:p>
    <w:p w:rsidR="0009188E" w:rsidRPr="00F3707A" w:rsidRDefault="0009188E" w:rsidP="00BA0D5A">
      <w:pPr>
        <w:numPr>
          <w:ilvl w:val="0"/>
          <w:numId w:val="21"/>
        </w:numPr>
        <w:spacing w:line="360" w:lineRule="auto"/>
        <w:jc w:val="both"/>
      </w:pPr>
      <w:r w:rsidRPr="00F3707A">
        <w:t xml:space="preserve">Strony zgodnie oświadczają, że Wykonawca przed zawarciem Umowy wniósł zabezpieczenie należytego wykonania Umowy, gwarantujące zgodne z niniejszą Umową wykonanie zamówienia i służące pokryciu wszelkich roszczeń z tytułu niewykonania lub nienależytego wykonania Umowy, w tym roszczeń z tytułu kosztów lub odszkodowania z tytułu szkody wynikłej z niewykonania lub nienależytego wykonania Umowy. Strony potwierdzają, że zabezpieczenie należytego wykonania Umowy zostało wniesione w formie </w:t>
      </w:r>
      <w:r>
        <w:t>……………….. w wysokości 5</w:t>
      </w:r>
      <w:r w:rsidRPr="00F3707A">
        <w:t xml:space="preserve">% ceny całkowitej podanej w ofercie (w tym podatek od towarów i usług VAT), tj. w kwocie </w:t>
      </w:r>
      <w:r>
        <w:t>….</w:t>
      </w:r>
      <w:r w:rsidRPr="00F3707A">
        <w:t xml:space="preserve">. (słownie: </w:t>
      </w:r>
      <w:r>
        <w:t>………………….</w:t>
      </w:r>
      <w:r w:rsidRPr="00F3707A">
        <w:t xml:space="preserve"> zł.).</w:t>
      </w:r>
    </w:p>
    <w:p w:rsidR="0009188E" w:rsidRPr="002378DE" w:rsidRDefault="0009188E" w:rsidP="00BA0D5A">
      <w:pPr>
        <w:numPr>
          <w:ilvl w:val="0"/>
          <w:numId w:val="21"/>
        </w:numPr>
        <w:spacing w:line="360" w:lineRule="auto"/>
        <w:jc w:val="both"/>
        <w:rPr>
          <w:color w:val="FF0000"/>
        </w:rPr>
      </w:pPr>
      <w:r w:rsidRPr="00F3707A">
        <w:t>Zamawiający zwróci Wykonawcy 70% zabezpieczenia należytego wykonania Umowy w terminie 30 dni od dnia podpisania protokołu odbioru</w:t>
      </w:r>
      <w:r>
        <w:t xml:space="preserve"> </w:t>
      </w:r>
      <w:r w:rsidRPr="00526731">
        <w:rPr>
          <w:color w:val="000000"/>
        </w:rPr>
        <w:t>III Etapu.</w:t>
      </w:r>
    </w:p>
    <w:p w:rsidR="0009188E" w:rsidRPr="00F3707A" w:rsidRDefault="0009188E" w:rsidP="00BA0D5A">
      <w:pPr>
        <w:numPr>
          <w:ilvl w:val="0"/>
          <w:numId w:val="21"/>
        </w:numPr>
        <w:spacing w:line="360" w:lineRule="auto"/>
        <w:jc w:val="both"/>
      </w:pPr>
      <w:r w:rsidRPr="00F3707A">
        <w:t>Zamawiający zwróci Wykonawcy 30% zabezpieczenia należytego wykonania Umowy w terminie 15 dni po upływie okresu rękojmi</w:t>
      </w:r>
      <w:r>
        <w:t xml:space="preserve"> </w:t>
      </w:r>
      <w:r w:rsidRPr="00F3707A">
        <w:t>.</w:t>
      </w:r>
    </w:p>
    <w:p w:rsidR="0009188E" w:rsidRPr="00F3707A" w:rsidRDefault="0009188E" w:rsidP="00BA0D5A">
      <w:pPr>
        <w:numPr>
          <w:ilvl w:val="0"/>
          <w:numId w:val="21"/>
        </w:numPr>
        <w:spacing w:line="360" w:lineRule="auto"/>
        <w:jc w:val="both"/>
      </w:pPr>
      <w:r w:rsidRPr="00F3707A">
        <w:t>Zamawiający zwróci zabezpieczenie należytego wykonania Umowy:</w:t>
      </w:r>
    </w:p>
    <w:p w:rsidR="0009188E" w:rsidRPr="00F3707A" w:rsidRDefault="0009188E" w:rsidP="00BA0D5A">
      <w:pPr>
        <w:numPr>
          <w:ilvl w:val="1"/>
          <w:numId w:val="21"/>
        </w:numPr>
        <w:spacing w:line="360" w:lineRule="auto"/>
        <w:jc w:val="both"/>
      </w:pPr>
      <w:r w:rsidRPr="00F3707A">
        <w:t>pomniejszone o wszelkie ewentualne potrącenia związane z niewykonaniem lub nienależytym wykonaniem Umowy oraz o należności wynikające z kar umownych;</w:t>
      </w:r>
    </w:p>
    <w:p w:rsidR="0009188E" w:rsidRDefault="0009188E" w:rsidP="00BA0D5A">
      <w:pPr>
        <w:numPr>
          <w:ilvl w:val="1"/>
          <w:numId w:val="21"/>
        </w:numPr>
        <w:spacing w:line="360" w:lineRule="auto"/>
        <w:jc w:val="both"/>
      </w:pPr>
      <w:r w:rsidRPr="00F3707A">
        <w:t xml:space="preserve">wraz z odsetkami wynikającymi z Umowy rachunku bankowego, na którym kwota zabezpieczenia była zdeponowana, pomniejszone o koszty prowadzenia tego </w:t>
      </w:r>
      <w:r w:rsidRPr="00EE16CF">
        <w:t>rachunku oraz prowizji bankowej za zwrotny przelew środków pieniężnych na rachunek bankowy Wykonawcy.</w:t>
      </w:r>
    </w:p>
    <w:p w:rsidR="0009188E" w:rsidRDefault="0009188E" w:rsidP="00BA46D0">
      <w:pPr>
        <w:pStyle w:val="Heading1"/>
        <w:numPr>
          <w:ilvl w:val="0"/>
          <w:numId w:val="0"/>
        </w:numPr>
        <w:tabs>
          <w:tab w:val="left" w:pos="4560"/>
        </w:tabs>
        <w:spacing w:before="0"/>
        <w:ind w:left="3686"/>
        <w:jc w:val="both"/>
        <w:rPr>
          <w:b w:val="0"/>
          <w:bCs w:val="0"/>
          <w:sz w:val="24"/>
          <w:szCs w:val="24"/>
        </w:rPr>
      </w:pPr>
      <w:bookmarkStart w:id="15" w:name="_Ref396678606"/>
    </w:p>
    <w:p w:rsidR="0009188E" w:rsidRPr="00EE16CF" w:rsidRDefault="0009188E" w:rsidP="00BA46D0">
      <w:pPr>
        <w:pStyle w:val="Heading1"/>
        <w:numPr>
          <w:ilvl w:val="0"/>
          <w:numId w:val="0"/>
        </w:numPr>
        <w:tabs>
          <w:tab w:val="left" w:pos="4560"/>
        </w:tabs>
        <w:spacing w:before="0"/>
        <w:ind w:left="3686"/>
        <w:jc w:val="both"/>
        <w:rPr>
          <w:sz w:val="24"/>
          <w:szCs w:val="24"/>
        </w:rPr>
      </w:pPr>
      <w:r w:rsidRPr="00EE16CF">
        <w:rPr>
          <w:sz w:val="24"/>
          <w:szCs w:val="24"/>
        </w:rPr>
        <w:t>§ 12.  PRZENIESIENIE PRAW</w:t>
      </w:r>
      <w:bookmarkEnd w:id="15"/>
      <w:r>
        <w:rPr>
          <w:sz w:val="24"/>
          <w:szCs w:val="24"/>
        </w:rPr>
        <w:t xml:space="preserve">                        </w:t>
      </w:r>
    </w:p>
    <w:p w:rsidR="0009188E" w:rsidRPr="00EE16CF" w:rsidRDefault="0009188E" w:rsidP="000B66A5">
      <w:pPr>
        <w:spacing w:after="120"/>
        <w:jc w:val="both"/>
        <w:rPr>
          <w:b/>
        </w:rPr>
      </w:pPr>
      <w:r w:rsidRPr="00EE16CF">
        <w:rPr>
          <w:b/>
        </w:rPr>
        <w:t>[Przeniesienie autorskich praw majątkowych do Produktów]</w:t>
      </w:r>
    </w:p>
    <w:p w:rsidR="0009188E" w:rsidRPr="00EE16CF" w:rsidRDefault="0009188E" w:rsidP="000B66A5">
      <w:pPr>
        <w:spacing w:after="120"/>
        <w:jc w:val="both"/>
      </w:pPr>
      <w:r w:rsidRPr="00EE16CF">
        <w:t>W związku z tym, że Zamawiający oczekuje, napisania dedykowanego oprogramowania to wymaga przekazania do tego oprogramowania praw autorskich zgodnie z opisem poniżej. Jedynie w przypadku modułu do sprzętowej bazy konfiguracji, do którego wymagania opisane są w pkt. 2.4.3.5 Specyfikacji asortymentowo-cenowej</w:t>
      </w:r>
      <w:r>
        <w:t xml:space="preserve"> stanowiącej zał. nr 1</w:t>
      </w:r>
      <w:r w:rsidRPr="00EE16CF">
        <w:t xml:space="preserve"> </w:t>
      </w:r>
      <w:r>
        <w:t xml:space="preserve">do niniejszej umowy, </w:t>
      </w:r>
      <w:r w:rsidRPr="00EE16CF">
        <w:t>Zamawiający dopuszcza dostarczenie</w:t>
      </w:r>
      <w:r>
        <w:t xml:space="preserve"> </w:t>
      </w:r>
      <w:r w:rsidRPr="00526731">
        <w:rPr>
          <w:color w:val="000000"/>
        </w:rPr>
        <w:t>bezterminowej</w:t>
      </w:r>
      <w:r>
        <w:t xml:space="preserve"> </w:t>
      </w:r>
      <w:r w:rsidRPr="00EE16CF">
        <w:t xml:space="preserve"> licencji na gotowe oprogramowanie (COTS).</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rPr>
        <w:t xml:space="preserve">W ramach Wynagrodzenia </w:t>
      </w:r>
      <w:r>
        <w:rPr>
          <w:rFonts w:ascii="Times New Roman" w:hAnsi="Times New Roman" w:cs="Times New Roman"/>
          <w:sz w:val="24"/>
          <w:szCs w:val="24"/>
        </w:rPr>
        <w:t xml:space="preserve">przedmiotu umowy </w:t>
      </w:r>
      <w:r w:rsidRPr="00EE16CF">
        <w:rPr>
          <w:rFonts w:ascii="Times New Roman" w:hAnsi="Times New Roman" w:cs="Times New Roman"/>
          <w:sz w:val="24"/>
          <w:szCs w:val="24"/>
        </w:rPr>
        <w:t>Wykonawca przenosi na Zamawiającego autorskie prawa majątkowe do stworzon</w:t>
      </w:r>
      <w:r>
        <w:rPr>
          <w:rFonts w:ascii="Times New Roman" w:hAnsi="Times New Roman" w:cs="Times New Roman"/>
          <w:sz w:val="24"/>
          <w:szCs w:val="24"/>
        </w:rPr>
        <w:t>ego</w:t>
      </w:r>
      <w:r w:rsidRPr="00EE16CF">
        <w:rPr>
          <w:rFonts w:ascii="Times New Roman" w:hAnsi="Times New Roman" w:cs="Times New Roman"/>
          <w:sz w:val="24"/>
          <w:szCs w:val="24"/>
        </w:rPr>
        <w:t xml:space="preserve"> i dostarczon</w:t>
      </w:r>
      <w:r>
        <w:rPr>
          <w:rFonts w:ascii="Times New Roman" w:hAnsi="Times New Roman" w:cs="Times New Roman"/>
          <w:sz w:val="24"/>
          <w:szCs w:val="24"/>
        </w:rPr>
        <w:t>ego</w:t>
      </w:r>
      <w:r w:rsidRPr="00EE16CF">
        <w:rPr>
          <w:rFonts w:ascii="Times New Roman" w:hAnsi="Times New Roman" w:cs="Times New Roman"/>
          <w:sz w:val="24"/>
          <w:szCs w:val="24"/>
        </w:rPr>
        <w:t xml:space="preserve"> przez Wykonawcę w wyniku realizacji Umowy, w szczególności do Oprogramowania dedykowanego, Kodów Źródłowyc</w:t>
      </w:r>
      <w:r>
        <w:rPr>
          <w:rFonts w:ascii="Times New Roman" w:hAnsi="Times New Roman" w:cs="Times New Roman"/>
          <w:sz w:val="24"/>
          <w:szCs w:val="24"/>
        </w:rPr>
        <w:t>h Oprogramowania dedykowanego, z</w:t>
      </w:r>
      <w:r w:rsidRPr="00EE16CF">
        <w:rPr>
          <w:rFonts w:ascii="Times New Roman" w:hAnsi="Times New Roman" w:cs="Times New Roman"/>
          <w:sz w:val="24"/>
          <w:szCs w:val="24"/>
        </w:rPr>
        <w:t xml:space="preserve">mian, dostosowań Oprogramowania COTS zrealizowanych przez Wykonawcę, a także Dokumentacji i wszystkich innych dokumentów będących wynikiem realizacji niniejszej Umowy. </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Zobowiązanie Wykonawcy do przeniesienia na Zamawiającego autorskich praw majątkowych obejmuje również wszelkie zmiany/modyfikacje wprowadzone przez Wykonawcę do Oprogramowania standardowego dostarczonego przez Wykonawcę w ramach realizacji niniejszej Umowy. </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Przeniesienie autorskich praw majątkowych na Zamawiającego, obejmuje wszelkie pola eksploatacji wskazane w art. 50 i art. 74 ust. 4 ustawy z dnia 4 lutego 1994 r. o prawie autorskim i prawach pokrewnych, a w szczególności: </w:t>
      </w:r>
    </w:p>
    <w:p w:rsidR="0009188E" w:rsidRPr="00EE16CF" w:rsidRDefault="0009188E" w:rsidP="00A10883">
      <w:pPr>
        <w:pStyle w:val="Akapitzlist3"/>
        <w:numPr>
          <w:ilvl w:val="1"/>
          <w:numId w:val="30"/>
        </w:numPr>
        <w:autoSpaceDE w:val="0"/>
        <w:autoSpaceDN w:val="0"/>
        <w:adjustRightInd w:val="0"/>
        <w:spacing w:after="120"/>
        <w:ind w:hanging="425"/>
        <w:jc w:val="both"/>
        <w:rPr>
          <w:rFonts w:ascii="Times New Roman" w:hAnsi="Times New Roman" w:cs="Times New Roman"/>
          <w:color w:val="000000"/>
          <w:sz w:val="24"/>
          <w:szCs w:val="24"/>
          <w:lang w:eastAsia="pl-PL"/>
        </w:rPr>
      </w:pPr>
      <w:r w:rsidRPr="00EE16CF">
        <w:rPr>
          <w:rFonts w:ascii="Times New Roman" w:hAnsi="Times New Roman" w:cs="Times New Roman"/>
          <w:b/>
          <w:color w:val="000000"/>
          <w:sz w:val="24"/>
          <w:szCs w:val="24"/>
          <w:lang w:eastAsia="pl-PL"/>
        </w:rPr>
        <w:t>w odniesieniu do Produktów nie</w:t>
      </w:r>
      <w:r>
        <w:rPr>
          <w:rFonts w:ascii="Times New Roman" w:hAnsi="Times New Roman" w:cs="Times New Roman"/>
          <w:b/>
          <w:color w:val="000000"/>
          <w:sz w:val="24"/>
          <w:szCs w:val="24"/>
          <w:lang w:eastAsia="pl-PL"/>
        </w:rPr>
        <w:t xml:space="preserve"> </w:t>
      </w:r>
      <w:r w:rsidRPr="00EE16CF">
        <w:rPr>
          <w:rFonts w:ascii="Times New Roman" w:hAnsi="Times New Roman" w:cs="Times New Roman"/>
          <w:b/>
          <w:color w:val="000000"/>
          <w:sz w:val="24"/>
          <w:szCs w:val="24"/>
          <w:lang w:eastAsia="pl-PL"/>
        </w:rPr>
        <w:t>stanowiących Oprogramowania:</w:t>
      </w:r>
      <w:r w:rsidRPr="00EE16CF">
        <w:rPr>
          <w:rFonts w:ascii="Times New Roman" w:hAnsi="Times New Roman" w:cs="Times New Roman"/>
          <w:color w:val="000000"/>
          <w:sz w:val="24"/>
          <w:szCs w:val="24"/>
          <w:lang w:eastAsia="pl-PL"/>
        </w:rPr>
        <w:t xml:space="preserve"> </w:t>
      </w:r>
    </w:p>
    <w:p w:rsidR="0009188E" w:rsidRPr="00EE16CF" w:rsidRDefault="0009188E" w:rsidP="00A10883">
      <w:pPr>
        <w:pStyle w:val="Akapitzlist3"/>
        <w:numPr>
          <w:ilvl w:val="2"/>
          <w:numId w:val="3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color w:val="000000"/>
          <w:sz w:val="24"/>
          <w:szCs w:val="24"/>
          <w:lang w:eastAsia="pl-PL"/>
        </w:rPr>
        <w:t xml:space="preserve">trwałe lub czasowe zwielokrotnienie w całości lub w części jakimikolwiek środkami i w jakiejkolwiek formie, w szczególności dla celów wprowadzania, wyświetlania, stosowania, przekazywania i przechowywania Produktów, a także wytworzenia ich egzemplarzy dowolną techniką, w tym techniką drukarską, reprograficzną, zapisu magnetycznego oraz techniką cyfrową; </w:t>
      </w:r>
    </w:p>
    <w:p w:rsidR="0009188E" w:rsidRPr="00EE16CF" w:rsidRDefault="0009188E" w:rsidP="00A10883">
      <w:pPr>
        <w:pStyle w:val="Akapitzlist3"/>
        <w:numPr>
          <w:ilvl w:val="2"/>
          <w:numId w:val="3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sz w:val="24"/>
          <w:szCs w:val="24"/>
          <w:lang w:eastAsia="pl-PL"/>
        </w:rPr>
        <w:t>tłumaczenie, przystosowywanie, zmiana układu lub wprowadzanie jakichkolwiek innych zmian w Produktach</w:t>
      </w:r>
      <w:r w:rsidRPr="00EE16CF">
        <w:rPr>
          <w:rFonts w:ascii="Times New Roman" w:hAnsi="Times New Roman" w:cs="Times New Roman"/>
          <w:sz w:val="24"/>
          <w:szCs w:val="24"/>
        </w:rPr>
        <w:t>;</w:t>
      </w:r>
    </w:p>
    <w:p w:rsidR="0009188E" w:rsidRPr="00EE16CF" w:rsidRDefault="0009188E" w:rsidP="00A10883">
      <w:pPr>
        <w:pStyle w:val="Akapitzlist3"/>
        <w:numPr>
          <w:ilvl w:val="2"/>
          <w:numId w:val="3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color w:val="000000"/>
          <w:sz w:val="24"/>
          <w:szCs w:val="24"/>
          <w:lang w:eastAsia="pl-PL"/>
        </w:rPr>
        <w:t xml:space="preserve">wprowadzanie do obrotu, użyczenie lub najem egzemplarzy Produktów; </w:t>
      </w:r>
    </w:p>
    <w:p w:rsidR="0009188E" w:rsidRPr="00EE16CF" w:rsidRDefault="0009188E" w:rsidP="00A10883">
      <w:pPr>
        <w:pStyle w:val="Akapitzlist3"/>
        <w:numPr>
          <w:ilvl w:val="2"/>
          <w:numId w:val="3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color w:val="000000"/>
          <w:sz w:val="24"/>
          <w:szCs w:val="24"/>
          <w:lang w:eastAsia="pl-PL"/>
        </w:rPr>
        <w:t>inne niż wymienione w pkt 3.1.2. rozpowszechnianie Produktów, w szczególności publiczne udostępnianie Produktów w taki sposób, aby każdy mógł mieć do nich dostęp w miejscu i w czasie przez siebie wybranym.</w:t>
      </w:r>
      <w:r w:rsidRPr="00EE16CF" w:rsidDel="008C319E">
        <w:rPr>
          <w:rFonts w:ascii="Times New Roman" w:hAnsi="Times New Roman" w:cs="Times New Roman"/>
          <w:color w:val="000000"/>
          <w:sz w:val="24"/>
          <w:szCs w:val="24"/>
          <w:lang w:eastAsia="pl-PL"/>
        </w:rPr>
        <w:t xml:space="preserve"> </w:t>
      </w:r>
    </w:p>
    <w:p w:rsidR="0009188E" w:rsidRPr="00EE16CF" w:rsidRDefault="0009188E" w:rsidP="000B66A5">
      <w:pPr>
        <w:pStyle w:val="Akapitzlist3"/>
        <w:numPr>
          <w:ilvl w:val="1"/>
          <w:numId w:val="30"/>
        </w:numPr>
        <w:autoSpaceDE w:val="0"/>
        <w:autoSpaceDN w:val="0"/>
        <w:adjustRightInd w:val="0"/>
        <w:spacing w:after="120"/>
        <w:jc w:val="both"/>
        <w:rPr>
          <w:rFonts w:ascii="Times New Roman" w:hAnsi="Times New Roman" w:cs="Times New Roman"/>
          <w:color w:val="000000"/>
          <w:sz w:val="24"/>
          <w:szCs w:val="24"/>
          <w:lang w:eastAsia="pl-PL"/>
        </w:rPr>
      </w:pPr>
      <w:r w:rsidRPr="00EE16CF">
        <w:rPr>
          <w:rFonts w:ascii="Times New Roman" w:hAnsi="Times New Roman" w:cs="Times New Roman"/>
          <w:b/>
          <w:sz w:val="24"/>
          <w:szCs w:val="24"/>
          <w:lang w:eastAsia="pl-PL"/>
        </w:rPr>
        <w:t>w odniesieniu do Produktów stanowiących Oprogramowanie:</w:t>
      </w:r>
      <w:r w:rsidRPr="00EE16CF">
        <w:rPr>
          <w:rFonts w:ascii="Times New Roman" w:hAnsi="Times New Roman" w:cs="Times New Roman"/>
          <w:color w:val="000000"/>
          <w:sz w:val="24"/>
          <w:szCs w:val="24"/>
          <w:lang w:eastAsia="pl-PL"/>
        </w:rPr>
        <w:t xml:space="preserve"> </w:t>
      </w:r>
    </w:p>
    <w:p w:rsidR="0009188E" w:rsidRPr="00EE16CF" w:rsidRDefault="0009188E" w:rsidP="000B66A5">
      <w:pPr>
        <w:pStyle w:val="Akapitzlist3"/>
        <w:numPr>
          <w:ilvl w:val="2"/>
          <w:numId w:val="30"/>
        </w:numPr>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utrwalanie, a także trwałe lub czasowe zwielokrotnienie Produktów w całości lub w części jakimikolwiek środkami i w jakiejkolwiek formie, w szczególności dla celów wprowadzania, wyświetlania, stosowania, przekazywania i przechowywania Produktów, a także wytworzenia ich egzemplarzy dowolną techniką, w tym techniką drukarską, reprograficzną, zapisu magnetycznego oraz techniką cyfrową;</w:t>
      </w:r>
    </w:p>
    <w:p w:rsidR="0009188E" w:rsidRPr="00EE16CF" w:rsidRDefault="0009188E" w:rsidP="000B66A5">
      <w:pPr>
        <w:pStyle w:val="Akapitzlist3"/>
        <w:numPr>
          <w:ilvl w:val="2"/>
          <w:numId w:val="30"/>
        </w:numPr>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tłumaczenie, przystosowywanie, zmiana układu lub wprowadzanie jakichkolwiek innych zmian w Produktach;</w:t>
      </w:r>
    </w:p>
    <w:p w:rsidR="0009188E" w:rsidRPr="00EE16CF" w:rsidRDefault="0009188E" w:rsidP="000B66A5">
      <w:pPr>
        <w:pStyle w:val="Akapitzlist3"/>
        <w:numPr>
          <w:ilvl w:val="2"/>
          <w:numId w:val="30"/>
        </w:numPr>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rozpowszechnianie, wprowadzanie do obrotu, użyczenie lub najem egzemplarzy Produktów lub ich kopii;</w:t>
      </w:r>
    </w:p>
    <w:p w:rsidR="0009188E" w:rsidRPr="00EE16CF" w:rsidRDefault="0009188E" w:rsidP="000B66A5">
      <w:pPr>
        <w:pStyle w:val="Akapitzlist3"/>
        <w:numPr>
          <w:ilvl w:val="2"/>
          <w:numId w:val="30"/>
        </w:numPr>
        <w:autoSpaceDE w:val="0"/>
        <w:autoSpaceDN w:val="0"/>
        <w:adjustRightInd w:val="0"/>
        <w:spacing w:after="120"/>
        <w:jc w:val="both"/>
        <w:rPr>
          <w:rFonts w:ascii="Times New Roman" w:hAnsi="Times New Roman" w:cs="Times New Roman"/>
          <w:color w:val="000000"/>
          <w:sz w:val="24"/>
          <w:szCs w:val="24"/>
          <w:lang w:eastAsia="pl-PL"/>
        </w:rPr>
      </w:pPr>
      <w:r w:rsidRPr="00EE16CF">
        <w:rPr>
          <w:rFonts w:ascii="Times New Roman" w:hAnsi="Times New Roman" w:cs="Times New Roman"/>
          <w:sz w:val="24"/>
          <w:szCs w:val="24"/>
          <w:lang w:eastAsia="pl-PL"/>
        </w:rPr>
        <w:t>inne niż wymienione w pkt 3.2.3. powyżej rozpowszechnianie Produktów, w szczególności publiczne udostępnianie Produktów w taki sposób, aby każdy mógł mieć do nich dostęp w miejscu i w czasie przez siebie wybranym.</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Przeniesienie autorskich praw majątkowych, o którym mowa w ust. 1 - 3 powyżej następuje bez ograniczeń czasowych oraz terytorialnych. </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W przypadku, gdy po przeniesieniu przez Wykonawcę autorskich praw majątkowych do Produktów określonych w ust. 1 - 3 powyżej, powstaną nowe pole eksploatacji do tych Produktów Wykonawca zawrze na żądanie Zamawiającego aneks do niniejszej Umowy przenoszący na Zamawiającego autorskie prawa majątkowe do tych Produktów na nowych polach eksploatacji. Zamawiający może wystąpić z powyższym żądaniem w okresie 5 lat od dnia powstawania nowego pola eksploatacji. Przejście praw na nowych polach eksploatacji następuje na warunkach określonych w niniejszej Umowie i w ramach wynagrodzenia przewidzianego w Umowie.</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Strony zgodnie postanawiają, że przeniesienie autorskich praw majątkowych na Zamawiającego na zasadach określonych w niniejszym paragrafie obejmuje również przeniesienie prawa do zezwalania na wykonywanie przez Zamawiającego praw zależnych w odniesieniu do Produktów na polach eksploatacji wskazanych w ust. 3 powyżej.</w:t>
      </w:r>
    </w:p>
    <w:p w:rsidR="0009188E" w:rsidRPr="00EE16CF" w:rsidRDefault="0009188E" w:rsidP="000B66A5">
      <w:pPr>
        <w:pStyle w:val="Akapitzlist3"/>
        <w:numPr>
          <w:ilvl w:val="0"/>
          <w:numId w:val="30"/>
        </w:numPr>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Strony zgodnie postanawiają, że uprawnienia przysługujące Zamawiającemu na podstawie niniejszego paragrafu mają na celu zapewnienie Zamawiającemu nieograniczonego w czasie korzystania z Systemu na potrzeby własne, w tym w celu realizacji zadań Zamawiającego oraz zapewnienie Zamawiającemu możliwości utrzymywania oraz rozwijania Systemu bez udziału Wykonawcy, w szczególności powierzenia innemu niż Wykonawca podmiotowi wykonania modyfikacji/zmian w Produktach. </w:t>
      </w:r>
    </w:p>
    <w:p w:rsidR="0009188E" w:rsidRPr="00EE16CF" w:rsidRDefault="0009188E" w:rsidP="000B66A5">
      <w:pPr>
        <w:pStyle w:val="Akapitzlist3"/>
        <w:numPr>
          <w:ilvl w:val="0"/>
          <w:numId w:val="30"/>
        </w:numPr>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Przeniesienie na Zamawiającego autorskich praw majątkowych do Produktów na zasadach opisanych powyżej nastąpi z chwilą Odebrania przez Zamawiającego Produktów przekazanych Zamawiającemu przez Wykonawcę, a w odniesieniu do Produktów, nie podlegających Odbiorom - z chwilą ich przekazania Zamawiającemu. </w:t>
      </w:r>
    </w:p>
    <w:p w:rsidR="0009188E" w:rsidRPr="00EE16CF" w:rsidRDefault="0009188E" w:rsidP="000B66A5">
      <w:pPr>
        <w:pStyle w:val="Akapitzlist3"/>
        <w:numPr>
          <w:ilvl w:val="0"/>
          <w:numId w:val="30"/>
        </w:numPr>
        <w:spacing w:after="120"/>
        <w:jc w:val="both"/>
        <w:rPr>
          <w:rFonts w:ascii="Times New Roman" w:hAnsi="Times New Roman" w:cs="Times New Roman"/>
          <w:sz w:val="24"/>
          <w:szCs w:val="24"/>
        </w:rPr>
      </w:pPr>
      <w:r w:rsidRPr="00EE16CF">
        <w:rPr>
          <w:rFonts w:ascii="Times New Roman" w:hAnsi="Times New Roman" w:cs="Times New Roman"/>
          <w:sz w:val="24"/>
          <w:szCs w:val="24"/>
        </w:rPr>
        <w:t>Wykonawca udziel</w:t>
      </w:r>
      <w:r>
        <w:rPr>
          <w:rFonts w:ascii="Times New Roman" w:hAnsi="Times New Roman" w:cs="Times New Roman"/>
          <w:sz w:val="24"/>
          <w:szCs w:val="24"/>
        </w:rPr>
        <w:t>a niniejszą umową Zamawiającemu</w:t>
      </w:r>
      <w:r w:rsidRPr="00EE16CF">
        <w:rPr>
          <w:rFonts w:ascii="Times New Roman" w:hAnsi="Times New Roman" w:cs="Times New Roman"/>
          <w:sz w:val="24"/>
          <w:szCs w:val="24"/>
        </w:rPr>
        <w:t xml:space="preserve"> z chwilą przekazania lub udostępnienia Zamawiającemu Produktów, które podlegają Odbiorom, do momentu Odbioru tych Produktów, licencji na korzystanie z przekazanych/udostępnionych Produktów na polach eksploatacji oraz w zakresie określonym w ust. 3 wraz z udzieleniem zgody na wykonywanie praw zależnych </w:t>
      </w:r>
      <w:r w:rsidRPr="00EE16CF">
        <w:rPr>
          <w:rFonts w:ascii="Times New Roman" w:hAnsi="Times New Roman" w:cs="Times New Roman"/>
          <w:sz w:val="24"/>
          <w:szCs w:val="24"/>
          <w:lang w:eastAsia="pl-PL"/>
        </w:rPr>
        <w:t>w odniesieniu do Produktów na polach eksploatacji wskazanych w ust. 3 powyżej</w:t>
      </w:r>
      <w:r w:rsidRPr="00EE16CF">
        <w:rPr>
          <w:rFonts w:ascii="Times New Roman" w:hAnsi="Times New Roman" w:cs="Times New Roman"/>
          <w:sz w:val="24"/>
          <w:szCs w:val="24"/>
        </w:rPr>
        <w:t xml:space="preserve">, z tym zastrzeżeniem, że takie Produkty mogą być wykorzystywane przez Zamawiającego jedynie na potrzeby testowania i dokonania Odbiorów, bez wykorzystania produkcyjnego Produktów. </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lang w:eastAsia="pl-PL"/>
        </w:rPr>
        <w:t xml:space="preserve">Z chwilą przejścia majątkowych praw autorskich, własność nośników, na których utrwalono Produkty i ich modyfikacje, przechodzi na Zamawiającego. </w:t>
      </w:r>
    </w:p>
    <w:p w:rsidR="0009188E" w:rsidRPr="00EE16CF" w:rsidRDefault="0009188E" w:rsidP="000B66A5">
      <w:pPr>
        <w:pStyle w:val="Akapitzlist3"/>
        <w:numPr>
          <w:ilvl w:val="0"/>
          <w:numId w:val="30"/>
        </w:numPr>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Wykonawca oświadcza i gwarantuje, że inne osoby niż Wykonawca, uprawnione z tytułu osobistych praw autorskich do Produktów w żaden sposób nie będą wykonywały przysługujących im praw, w szczególności Wykonawca zapewnia i gwarantuje, że Zamawiający może korzystać z Produktów bez wskazywania autorstwa twórców. </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Wykonawca zobowiązuje się w trakcie realizacji Projektu, a w szczególności tworząc kolejne wersje Systemu oraz Oprogramowanie dedykowane do stosowania ogólnodostępnego oprogramowania narzędziowego do nie używania żadnych modułów, podsystemów, komponentów, itp., wobec których Wykonawca lub inny podmiot trzeci zachowuje wyłączne autorskie prawa majątkowe po przekazaniu Oprogramowania dedykowanego Zamawiającemu.</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Wykonawca zapewnia i gwarantuje Zamawiającemu, że w chwili przeniesienia na Zamawiającego autorskich praw majątkowych będzie posiadać wszystkie prawa własności intelektualnej do Produktów, i w związku z tym oświadcza i gwarantuje, że Produkty w chwili przeniesienia na Zamawiającego autorskich praw </w:t>
      </w:r>
      <w:r>
        <w:rPr>
          <w:rFonts w:ascii="Times New Roman" w:hAnsi="Times New Roman" w:cs="Times New Roman"/>
          <w:sz w:val="24"/>
          <w:szCs w:val="24"/>
          <w:lang w:eastAsia="pl-PL"/>
        </w:rPr>
        <w:t xml:space="preserve">majątkowych </w:t>
      </w:r>
      <w:r w:rsidRPr="00EE16CF">
        <w:rPr>
          <w:rFonts w:ascii="Times New Roman" w:hAnsi="Times New Roman" w:cs="Times New Roman"/>
          <w:sz w:val="24"/>
          <w:szCs w:val="24"/>
          <w:lang w:eastAsia="pl-PL"/>
        </w:rPr>
        <w:t>do Produktów nie będą naruszać żadnych praw własności intelektualnej osób trzecich, ani nie będą obciążone prawami osób trzecich, uniemożliwiającymi Zamawiającemu korzystanie z tych Produktów na zasadach określonych w niniejszej Umowie oraz zgodnie z celem niniejszej Umowy. Wykonawca zobowiązuje się niniejszym naprawić każdą szkodę w tym pokryć wszelkie koszty, wydatki, w tym koszty obsługi prawnej, którą Zamawiający może ponieść, lub za którą Zamawiający może stać się odpowiedzialny, lub do której naprawienia może zostać zobowiązany w związku z jakimkolwiek pozwem, roszczeniem, czy postępowaniem prowadzonym przeciwko niemu oraz w związku z jakimkolwiek innym postępowaniem, w wyniku złożenia przez Wykonawcę nieprawdziwych oświadczeń co do posiadanych praw własności intelektualnej.</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Bez uszczerbku dla pozostałych postanowień Umowy, w przypadku, gdy brak, utrata lub ograniczenie praw Wykonawcy w odniesieniu do Produktów spowoduje brak, utratę lub ograniczenie prawa Zamawiającego do Produktów, w całości lub w jakimkolwiek zakresie, to Wykonawca nabędzie na własny koszt takie prawo na rzecz Zamawiającego lub według wyboru Zamawiającego zmodyfikuje lub wymieni części Produktów naruszające prawa osób trzecich, pod warunkiem, że ich modyfikacja lub wymiana nie zaszkodzi funkcjonowaniu Systemu, ani nie zmniejszy jej funkcjonalności.</w:t>
      </w:r>
    </w:p>
    <w:p w:rsidR="0009188E" w:rsidRPr="00EE16CF" w:rsidRDefault="0009188E" w:rsidP="000B66A5">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Jeżeli Wykonawca dostarczył Zamawiającemu w ramach realizacji niniejszej Umowy własne Oprogramowanie standardowe, Wykonawca zobowiązany jest do przeniesienia na Zamawiającego autorskich praw majątkowych do wszelkich dokonanych przez Wykonawcę modyfikacji / zmian Oprogramowania standardowego, wprowadzonymi w ramach oraz w celu realizacji niniejszej Umowy, w zakresie i na zasadach określonych w ustępach powyżej. </w:t>
      </w:r>
    </w:p>
    <w:p w:rsidR="0009188E" w:rsidRPr="00EE16CF" w:rsidRDefault="0009188E" w:rsidP="009343D9">
      <w:pPr>
        <w:pStyle w:val="Akapitzlist1"/>
        <w:widowControl/>
        <w:numPr>
          <w:ilvl w:val="0"/>
          <w:numId w:val="3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 związku z faktem, iż Zamawiający będzie miał prawo modyfikować dostarczone mu oprogramowanie, w tym System, do własnego użytku biznesowego, Wykonawca dostarczy Zamawiającemu również Oprogramowanie w postaci Kodu Źródłowego wraz z niezbędną Dokumentacją pozwalającą na samodzielne rozwijanie oprogramowania przez Zamawiającego. Szczegółowe zasady dostarczania Zamawiającemu Kodu Źródłowego określa § 5 niniejszej Umowy.</w:t>
      </w:r>
    </w:p>
    <w:p w:rsidR="0009188E" w:rsidRPr="00EE16CF" w:rsidRDefault="0009188E" w:rsidP="00BA0D5A">
      <w:pPr>
        <w:jc w:val="center"/>
      </w:pPr>
    </w:p>
    <w:p w:rsidR="0009188E" w:rsidRPr="00EE16CF" w:rsidRDefault="0009188E" w:rsidP="00BA0D5A">
      <w:pPr>
        <w:spacing w:line="360" w:lineRule="auto"/>
        <w:jc w:val="center"/>
        <w:rPr>
          <w:b/>
          <w:bCs/>
        </w:rPr>
      </w:pPr>
      <w:r w:rsidRPr="00EE16CF">
        <w:t xml:space="preserve"> </w:t>
      </w:r>
      <w:r w:rsidRPr="00EE16CF">
        <w:rPr>
          <w:b/>
        </w:rPr>
        <w:t>§ 13.</w:t>
      </w:r>
      <w:r w:rsidRPr="00EE16CF">
        <w:t xml:space="preserve"> </w:t>
      </w:r>
      <w:r w:rsidRPr="00EE16CF">
        <w:rPr>
          <w:b/>
          <w:bCs/>
        </w:rPr>
        <w:t xml:space="preserve"> OCHRONA DANYCH OSOBOWYCH</w:t>
      </w:r>
    </w:p>
    <w:p w:rsidR="0009188E" w:rsidRPr="00EE16CF" w:rsidRDefault="0009188E" w:rsidP="00A10883">
      <w:pPr>
        <w:pStyle w:val="Akapitzlist11"/>
        <w:numPr>
          <w:ilvl w:val="0"/>
          <w:numId w:val="24"/>
        </w:numPr>
        <w:spacing w:line="360" w:lineRule="auto"/>
        <w:ind w:left="426"/>
        <w:jc w:val="both"/>
      </w:pPr>
      <w:r w:rsidRPr="00EE16CF">
        <w:t>W czasie trwania Umowy Wykonawca zobowiązuje się, że będzie spełniać wymagania prawne określone ustawą z dnia 29 sierpnia 1997 r. o ochronie danych osobowych (Dz. U. z 2014, Nr 1182), dalej zwana Ustawą.</w:t>
      </w:r>
    </w:p>
    <w:p w:rsidR="0009188E" w:rsidRPr="00EE16CF" w:rsidRDefault="0009188E" w:rsidP="00A10883">
      <w:pPr>
        <w:pStyle w:val="Akapitzlist11"/>
        <w:numPr>
          <w:ilvl w:val="0"/>
          <w:numId w:val="24"/>
        </w:numPr>
        <w:spacing w:line="360" w:lineRule="auto"/>
        <w:ind w:left="426"/>
        <w:jc w:val="both"/>
      </w:pPr>
      <w:r w:rsidRPr="00EE16CF">
        <w:t>Strony zgodnie ustalają, że Wykonawca będzie przetwarzał dane osobowe wyłącznie w granicach Umowy oraz wyłącznie dla celów i w zakresie niezbędnym dla wykonania Przedmiotu Umowy.</w:t>
      </w:r>
    </w:p>
    <w:p w:rsidR="0009188E" w:rsidRPr="00EE16CF" w:rsidRDefault="0009188E" w:rsidP="00A10883">
      <w:pPr>
        <w:pStyle w:val="Akapitzlist11"/>
        <w:numPr>
          <w:ilvl w:val="0"/>
          <w:numId w:val="24"/>
        </w:numPr>
        <w:spacing w:line="360" w:lineRule="auto"/>
        <w:ind w:left="426"/>
        <w:jc w:val="both"/>
      </w:pPr>
      <w:r w:rsidRPr="00EE16CF">
        <w:t>Wykonawca zobowiązuje się do zastosowania przy przetwarzaniu danych osobowych zawartych w bazach danych środków technicznych i organizacyjnych przewidzianych w Ustawie, o której mowa w ust. 1 powyżej.</w:t>
      </w:r>
    </w:p>
    <w:p w:rsidR="0009188E" w:rsidRPr="00EE16CF" w:rsidRDefault="0009188E" w:rsidP="00A10883">
      <w:pPr>
        <w:pStyle w:val="Akapitzlist11"/>
        <w:numPr>
          <w:ilvl w:val="0"/>
          <w:numId w:val="24"/>
        </w:numPr>
        <w:spacing w:line="360" w:lineRule="auto"/>
        <w:ind w:left="426"/>
        <w:jc w:val="both"/>
      </w:pPr>
      <w:r w:rsidRPr="00EE16CF">
        <w:t xml:space="preserve">Wykonawca zobowiązuje się, że udostępnione mu dane osobowe będą przetwarzane wyłącznie na serwerach Zamawiającego. Wykonawca w żadnym wypadku nie może dokonywać przeniesienia, transmisji czy kopiowania udostępnionych mu danych na inne serwery i/lub jakiekolwiek inne nośniki informacji. Dane osobowe stanowią informacje poufne w rozumieniu </w:t>
      </w:r>
      <w:hyperlink w:anchor="paragraf16" w:history="1">
        <w:r w:rsidRPr="00EE16CF">
          <w:rPr>
            <w:rStyle w:val="Hyperlink"/>
            <w:color w:val="000000"/>
            <w:u w:val="none"/>
          </w:rPr>
          <w:t>§</w:t>
        </w:r>
      </w:hyperlink>
      <w:r w:rsidRPr="00EE16CF">
        <w:t xml:space="preserve"> 16 niniejszej Umowy. </w:t>
      </w:r>
    </w:p>
    <w:p w:rsidR="0009188E" w:rsidRDefault="0009188E" w:rsidP="00BA0D5A">
      <w:pPr>
        <w:spacing w:line="360" w:lineRule="auto"/>
        <w:jc w:val="center"/>
        <w:rPr>
          <w:b/>
          <w:bCs/>
        </w:rPr>
      </w:pPr>
    </w:p>
    <w:p w:rsidR="0009188E" w:rsidRPr="00EE16CF" w:rsidRDefault="0009188E" w:rsidP="00BA0D5A">
      <w:pPr>
        <w:spacing w:line="360" w:lineRule="auto"/>
        <w:jc w:val="center"/>
        <w:rPr>
          <w:b/>
          <w:bCs/>
        </w:rPr>
      </w:pPr>
      <w:r w:rsidRPr="00EE16CF">
        <w:rPr>
          <w:b/>
          <w:bCs/>
        </w:rPr>
        <w:t xml:space="preserve">  </w:t>
      </w:r>
      <w:r w:rsidRPr="00EE16CF">
        <w:rPr>
          <w:b/>
        </w:rPr>
        <w:t>§ 14.</w:t>
      </w:r>
      <w:r w:rsidRPr="00EE16CF">
        <w:t xml:space="preserve"> </w:t>
      </w:r>
      <w:r w:rsidRPr="00EE16CF">
        <w:rPr>
          <w:b/>
          <w:bCs/>
        </w:rPr>
        <w:t>PRAWA OSÓB TRZECICH</w:t>
      </w:r>
    </w:p>
    <w:p w:rsidR="0009188E" w:rsidRPr="00EE16CF" w:rsidRDefault="0009188E" w:rsidP="00A10883">
      <w:pPr>
        <w:pStyle w:val="Akapitzlist11"/>
        <w:numPr>
          <w:ilvl w:val="0"/>
          <w:numId w:val="23"/>
        </w:numPr>
        <w:spacing w:line="360" w:lineRule="auto"/>
        <w:ind w:left="426"/>
        <w:jc w:val="both"/>
      </w:pPr>
      <w:r w:rsidRPr="00EE16CF">
        <w:t>Wykonawca oświadcza, że ani Produkty wytworzone i dostarczone przez Wykonawcę w wyniku realizacji Umowy, Oprogramowanie ani korzystanie z nich przez Zamawiającego nie będą naruszać praw własności intelektualnej osób trzecich.</w:t>
      </w:r>
    </w:p>
    <w:p w:rsidR="0009188E" w:rsidRPr="00F3707A" w:rsidRDefault="0009188E" w:rsidP="00A10883">
      <w:pPr>
        <w:pStyle w:val="Akapitzlist11"/>
        <w:numPr>
          <w:ilvl w:val="0"/>
          <w:numId w:val="23"/>
        </w:numPr>
        <w:spacing w:line="360" w:lineRule="auto"/>
        <w:ind w:left="426"/>
        <w:jc w:val="both"/>
      </w:pPr>
      <w:r w:rsidRPr="00EE16CF">
        <w:t>Jeżeli Zamawiający poinformuje Wykonawcę o jakichkolwiek roszczeniach osób trzecich zgłaszanych wobec Zamawiającego w związku z   Oprogramowaniem  Wykonawca podejmie działania mające na celu rozwiązanie sporu i poniesie w związku z tym wszelkie koszty, w tym koszty zastępstwa procesowego od chwili zgłoszenia roszczenia oraz koszty odszkodowań. W szczególności, w razie wytoczenia przeciwko Zamawiającemu powództwa z tytułu naruszenia praw własności intelektualnej</w:t>
      </w:r>
      <w:r w:rsidRPr="00F3707A">
        <w:t xml:space="preserve"> Wykonawca wstąpi do postępowania w charakterze strony pozwanej, a w razie braku takiej możliwości wystąpi z interwencją uboczną po stronie Zamawiającego.</w:t>
      </w:r>
    </w:p>
    <w:p w:rsidR="0009188E" w:rsidRPr="00F3707A" w:rsidRDefault="0009188E" w:rsidP="00A10883">
      <w:pPr>
        <w:pStyle w:val="Akapitzlist11"/>
        <w:numPr>
          <w:ilvl w:val="0"/>
          <w:numId w:val="23"/>
        </w:numPr>
        <w:spacing w:line="360" w:lineRule="auto"/>
        <w:ind w:left="426"/>
        <w:jc w:val="both"/>
      </w:pPr>
      <w:r w:rsidRPr="00F3707A">
        <w:t xml:space="preserve">Ponadto, jeżeli wskutek orzeczenia Sądu Zamawiający nie będzie mógł korzystać z </w:t>
      </w:r>
      <w:r>
        <w:t xml:space="preserve"> </w:t>
      </w:r>
      <w:r w:rsidRPr="00F3707A">
        <w:t xml:space="preserve"> Oprogramowania </w:t>
      </w:r>
      <w:r>
        <w:t xml:space="preserve"> </w:t>
      </w:r>
      <w:r w:rsidRPr="00F3707A">
        <w:t xml:space="preserve">Wykonawca niezwłocznie – na swój koszt i ryzyko – zmodyfikuje </w:t>
      </w:r>
      <w:r>
        <w:t xml:space="preserve"> </w:t>
      </w:r>
      <w:r w:rsidRPr="00F3707A">
        <w:t xml:space="preserve"> albo wymieni na nowe Oprogramowanie </w:t>
      </w:r>
      <w:r>
        <w:t xml:space="preserve"> </w:t>
      </w:r>
      <w:r w:rsidRPr="00F3707A">
        <w:t>, w taki sposób, by nie naruszały praw osób trzecich.</w:t>
      </w:r>
    </w:p>
    <w:p w:rsidR="0009188E" w:rsidRPr="00F3707A" w:rsidRDefault="0009188E" w:rsidP="00A10883">
      <w:pPr>
        <w:pStyle w:val="Akapitzlist11"/>
        <w:numPr>
          <w:ilvl w:val="0"/>
          <w:numId w:val="23"/>
        </w:numPr>
        <w:spacing w:line="360" w:lineRule="auto"/>
        <w:ind w:left="426"/>
        <w:jc w:val="both"/>
      </w:pPr>
      <w:r w:rsidRPr="00F3707A">
        <w:t>Wykonawca oświadcza i gwarantuje, że zgodnie ze złożoną ofertą:</w:t>
      </w:r>
    </w:p>
    <w:p w:rsidR="0009188E" w:rsidRPr="00F3707A" w:rsidRDefault="0009188E" w:rsidP="00A10883">
      <w:pPr>
        <w:pStyle w:val="Akapitzlist11"/>
        <w:numPr>
          <w:ilvl w:val="1"/>
          <w:numId w:val="23"/>
        </w:numPr>
        <w:spacing w:line="360" w:lineRule="auto"/>
        <w:ind w:left="993"/>
        <w:jc w:val="both"/>
      </w:pPr>
      <w:r w:rsidRPr="00F3707A">
        <w:t xml:space="preserve">posiada całość autorskich praw majątkowych do </w:t>
      </w:r>
      <w:r>
        <w:t>Oprogramowania</w:t>
      </w:r>
      <w:r w:rsidRPr="00F3707A">
        <w:t>,</w:t>
      </w:r>
    </w:p>
    <w:p w:rsidR="0009188E" w:rsidRPr="00F3707A" w:rsidRDefault="0009188E" w:rsidP="00A10883">
      <w:pPr>
        <w:pStyle w:val="Akapitzlist11"/>
        <w:numPr>
          <w:ilvl w:val="1"/>
          <w:numId w:val="23"/>
        </w:numPr>
        <w:spacing w:line="360" w:lineRule="auto"/>
        <w:ind w:left="993"/>
        <w:jc w:val="both"/>
      </w:pPr>
      <w:r w:rsidRPr="00F3707A">
        <w:t>jest uprawniony do rozporządzania Oprogramowaniem oraz zapewnia, że Zamawiający uzyska stosowne licencje na korzystanie z niego.</w:t>
      </w:r>
    </w:p>
    <w:p w:rsidR="0009188E" w:rsidRPr="00F3707A" w:rsidRDefault="0009188E" w:rsidP="00A10883">
      <w:pPr>
        <w:pStyle w:val="Akapitzlist11"/>
        <w:numPr>
          <w:ilvl w:val="0"/>
          <w:numId w:val="23"/>
        </w:numPr>
        <w:spacing w:line="360" w:lineRule="auto"/>
        <w:ind w:left="426"/>
        <w:jc w:val="both"/>
      </w:pPr>
      <w:r w:rsidRPr="00F3707A">
        <w:t xml:space="preserve">Wykonawca zapewnia, że podmioty uprawnione zobowiązały się nie wykonywać wobec Zamawiającego autorskich praw osobistych, o których mowa w art. 16 ustawy z dnia 4 lutego 1994 r. o prawie autorskim i prawach pokrewnych do Produktów/Utworów przekazywanych Zamawiającemu w ramach Umowy i oświadcza, że prawa te nie będą przez te podmioty wykonywane. </w:t>
      </w:r>
    </w:p>
    <w:p w:rsidR="0009188E" w:rsidRPr="00F3707A" w:rsidRDefault="0009188E" w:rsidP="00A10883">
      <w:pPr>
        <w:pStyle w:val="Akapitzlist11"/>
        <w:numPr>
          <w:ilvl w:val="0"/>
          <w:numId w:val="23"/>
        </w:numPr>
        <w:spacing w:line="360" w:lineRule="auto"/>
        <w:ind w:left="426"/>
        <w:jc w:val="both"/>
      </w:pPr>
      <w:r w:rsidRPr="00F3707A">
        <w:t>Dla uniknięcia wątpliwości interpretacyjnych, Strony niniejszym zgodnie potwierdzają, że żadne z powyższych postanowień nie wyłącza:</w:t>
      </w:r>
    </w:p>
    <w:p w:rsidR="0009188E" w:rsidRPr="00F3707A" w:rsidRDefault="0009188E" w:rsidP="00A10883">
      <w:pPr>
        <w:pStyle w:val="Akapitzlist11"/>
        <w:numPr>
          <w:ilvl w:val="1"/>
          <w:numId w:val="23"/>
        </w:numPr>
        <w:spacing w:line="360" w:lineRule="auto"/>
        <w:ind w:left="993"/>
        <w:jc w:val="both"/>
      </w:pPr>
      <w:r w:rsidRPr="00F3707A">
        <w:t>możliwości dochodzenia przez Zamawiającego odszkodowania na zasadach ogólnych Kodeksu cywilnego lub wykonywania uprawnień Zamawiającego wynikających z innych ustaw, ani</w:t>
      </w:r>
    </w:p>
    <w:p w:rsidR="0009188E" w:rsidRPr="00F3707A" w:rsidRDefault="0009188E" w:rsidP="00A10883">
      <w:pPr>
        <w:pStyle w:val="Akapitzlist11"/>
        <w:numPr>
          <w:ilvl w:val="1"/>
          <w:numId w:val="23"/>
        </w:numPr>
        <w:spacing w:line="360" w:lineRule="auto"/>
        <w:ind w:left="993"/>
        <w:jc w:val="both"/>
      </w:pPr>
      <w:r w:rsidRPr="00F3707A">
        <w:t xml:space="preserve">dochodzenia odpowiedzialności z innych tytułów określonych w Umowie, a w szczególności jej </w:t>
      </w:r>
      <w:hyperlink w:anchor="paragraf11" w:history="1">
        <w:r w:rsidRPr="00F3707A">
          <w:rPr>
            <w:rStyle w:val="Hyperlink"/>
            <w:color w:val="000000"/>
            <w:u w:val="none"/>
          </w:rPr>
          <w:t>§</w:t>
        </w:r>
      </w:hyperlink>
      <w:r w:rsidRPr="00F3707A">
        <w:rPr>
          <w:color w:val="000000"/>
        </w:rPr>
        <w:t xml:space="preserve"> </w:t>
      </w:r>
      <w:r w:rsidRPr="00F3707A">
        <w:t>11.</w:t>
      </w:r>
    </w:p>
    <w:p w:rsidR="0009188E" w:rsidRDefault="0009188E" w:rsidP="00BA0D5A">
      <w:pPr>
        <w:spacing w:line="360" w:lineRule="auto"/>
        <w:jc w:val="center"/>
        <w:rPr>
          <w:b/>
          <w:bCs/>
        </w:rPr>
      </w:pPr>
      <w:bookmarkStart w:id="16" w:name="paragraf16"/>
    </w:p>
    <w:p w:rsidR="0009188E" w:rsidRDefault="0009188E" w:rsidP="00E06F6A">
      <w:pPr>
        <w:spacing w:line="360" w:lineRule="auto"/>
        <w:rPr>
          <w:b/>
          <w:bCs/>
        </w:rPr>
      </w:pPr>
      <w:r>
        <w:rPr>
          <w:b/>
          <w:bCs/>
        </w:rPr>
        <w:t xml:space="preserve"> </w:t>
      </w:r>
    </w:p>
    <w:p w:rsidR="0009188E" w:rsidRPr="00F3707A" w:rsidRDefault="0009188E" w:rsidP="00BA0D5A">
      <w:pPr>
        <w:spacing w:line="360" w:lineRule="auto"/>
        <w:jc w:val="center"/>
        <w:rPr>
          <w:b/>
          <w:bCs/>
        </w:rPr>
      </w:pPr>
      <w:r w:rsidRPr="00F3707A">
        <w:rPr>
          <w:b/>
          <w:bCs/>
        </w:rPr>
        <w:t xml:space="preserve"> </w:t>
      </w:r>
      <w:bookmarkEnd w:id="16"/>
      <w:r w:rsidRPr="00BA46D0">
        <w:rPr>
          <w:b/>
        </w:rPr>
        <w:t>§ 15.</w:t>
      </w:r>
      <w:r>
        <w:t xml:space="preserve"> </w:t>
      </w:r>
      <w:r w:rsidRPr="00F3707A">
        <w:t xml:space="preserve"> </w:t>
      </w:r>
      <w:r w:rsidRPr="00F3707A">
        <w:rPr>
          <w:b/>
          <w:bCs/>
        </w:rPr>
        <w:t>ZASADY POUFNOŚCI</w:t>
      </w:r>
    </w:p>
    <w:p w:rsidR="0009188E" w:rsidRPr="00F3707A" w:rsidRDefault="0009188E" w:rsidP="00A10883">
      <w:pPr>
        <w:numPr>
          <w:ilvl w:val="0"/>
          <w:numId w:val="25"/>
        </w:numPr>
        <w:spacing w:line="360" w:lineRule="auto"/>
        <w:ind w:left="284"/>
        <w:jc w:val="both"/>
      </w:pPr>
      <w:r w:rsidRPr="00F3707A">
        <w:t xml:space="preserve">Wykonawca oświadcza, że materiały dostarczone przez Zmawiającego oraz wszelkie informacje, dane i narzędzia dotyczące działalności Zamawiającego i nabyte przez Wykonawcę w trakcie realizacji Umowy, zastrzeżone przez Zamawiającego jako stanowiące tajemnicę Zamawiającego, będą traktowane przez Wykonawcę jako poufne. Powyższe dotyczy również informacji przekazywanych Wykonawcy przez Zamawiającego ustnie z zastrzeżeniem, że są to informacje poufne.  </w:t>
      </w:r>
    </w:p>
    <w:p w:rsidR="0009188E" w:rsidRPr="00F3707A" w:rsidRDefault="0009188E" w:rsidP="00A10883">
      <w:pPr>
        <w:numPr>
          <w:ilvl w:val="0"/>
          <w:numId w:val="25"/>
        </w:numPr>
        <w:spacing w:line="360" w:lineRule="auto"/>
        <w:ind w:left="284"/>
        <w:jc w:val="both"/>
      </w:pPr>
      <w:r w:rsidRPr="00F3707A">
        <w:t>Wykonawca zobowiązuje się do zachowania w tajemnicy wszelkich informacji, o których mowa w ust. 1 powyżej, zarówno w trakcie trwania Umowy jak i po jej ustaniu.</w:t>
      </w:r>
    </w:p>
    <w:p w:rsidR="0009188E" w:rsidRPr="00F3707A" w:rsidRDefault="0009188E" w:rsidP="00A10883">
      <w:pPr>
        <w:numPr>
          <w:ilvl w:val="0"/>
          <w:numId w:val="25"/>
        </w:numPr>
        <w:spacing w:line="360" w:lineRule="auto"/>
        <w:ind w:left="284"/>
        <w:jc w:val="both"/>
      </w:pPr>
      <w:r w:rsidRPr="00F3707A">
        <w:t>Wykonawca o obowiązku zachowania w tajemnicy informacji poufnych, o których mowa w ust. 1 powyżej zobowiązany jest poinformować swoich pracowników biorących udział w realizacji Umowy, a od ewentualnych podwykonawców odebrać pisemne zobowiązanie do zachowania tajemnicy.</w:t>
      </w:r>
    </w:p>
    <w:p w:rsidR="0009188E" w:rsidRPr="00F3707A" w:rsidRDefault="0009188E" w:rsidP="00A10883">
      <w:pPr>
        <w:numPr>
          <w:ilvl w:val="0"/>
          <w:numId w:val="25"/>
        </w:numPr>
        <w:spacing w:line="360" w:lineRule="auto"/>
        <w:ind w:left="284"/>
        <w:jc w:val="both"/>
      </w:pPr>
      <w:r w:rsidRPr="00F3707A">
        <w:t>Ujawnienie informacji poufnych przez Wykonawcę osobom trzecim, innym niż wymienione w ust. 3 powyżej, jest możliwe tylko po uzyskaniu pisemnej zgody Zamawiającego.</w:t>
      </w:r>
    </w:p>
    <w:p w:rsidR="0009188E" w:rsidRPr="00F3707A" w:rsidRDefault="0009188E" w:rsidP="00A10883">
      <w:pPr>
        <w:numPr>
          <w:ilvl w:val="0"/>
          <w:numId w:val="25"/>
        </w:numPr>
        <w:spacing w:line="360" w:lineRule="auto"/>
        <w:ind w:left="284"/>
        <w:jc w:val="both"/>
      </w:pPr>
      <w:r w:rsidRPr="00F3707A">
        <w:t>Zamawiający oświadcza, że wszelkie informacje zastrzeżone przez Wykonawcę zgodnie z ustawą prawo zamówień publicznych jako tajemnica przedsiębiorstwa Wykonawcy będą traktowane przez Zamawiającego jako poufne i będą ujawniane tylko w sposób i na zasadach przewidzianych w ustawie prawo zamówień publicznych i innych przepisach prawa obowiązujących Zamawiającego.</w:t>
      </w:r>
    </w:p>
    <w:p w:rsidR="0009188E" w:rsidRPr="00F3707A" w:rsidRDefault="0009188E" w:rsidP="00A10883">
      <w:pPr>
        <w:numPr>
          <w:ilvl w:val="0"/>
          <w:numId w:val="25"/>
        </w:numPr>
        <w:spacing w:line="360" w:lineRule="auto"/>
        <w:ind w:left="284"/>
        <w:jc w:val="both"/>
      </w:pPr>
      <w:r w:rsidRPr="00F3707A">
        <w:t>Zamawiający zobowiązuje się do zachowania w tajemnicy wszelkich informacji, o których mowa w ust. 5 powyżej, zarówno w trakcie trwania Umowy jak i po jej ustaniu.</w:t>
      </w:r>
    </w:p>
    <w:p w:rsidR="0009188E" w:rsidRPr="00F3707A" w:rsidRDefault="0009188E" w:rsidP="00A10883">
      <w:pPr>
        <w:numPr>
          <w:ilvl w:val="0"/>
          <w:numId w:val="25"/>
        </w:numPr>
        <w:spacing w:line="360" w:lineRule="auto"/>
        <w:ind w:left="284"/>
        <w:jc w:val="both"/>
      </w:pPr>
      <w:r w:rsidRPr="00F3707A">
        <w:t>Zobowiązanie Zamawiającego, o którym mowa w ust. 6 powyżej, nie dotyczy przedmiotu Umowy nabytego przez Zamawiającego od Wykonawcy.</w:t>
      </w:r>
    </w:p>
    <w:p w:rsidR="0009188E" w:rsidRDefault="0009188E" w:rsidP="00BA0D5A">
      <w:pPr>
        <w:spacing w:line="360" w:lineRule="auto"/>
        <w:jc w:val="center"/>
        <w:rPr>
          <w:b/>
          <w:bCs/>
        </w:rPr>
      </w:pPr>
    </w:p>
    <w:p w:rsidR="0009188E" w:rsidRPr="00F3707A" w:rsidRDefault="0009188E" w:rsidP="00BA0D5A">
      <w:pPr>
        <w:spacing w:line="360" w:lineRule="auto"/>
        <w:jc w:val="center"/>
        <w:rPr>
          <w:b/>
          <w:bCs/>
        </w:rPr>
      </w:pPr>
      <w:r w:rsidRPr="00F3707A">
        <w:rPr>
          <w:b/>
          <w:bCs/>
        </w:rPr>
        <w:t>§ 1</w:t>
      </w:r>
      <w:r>
        <w:rPr>
          <w:b/>
          <w:bCs/>
        </w:rPr>
        <w:t>6.</w:t>
      </w:r>
      <w:r w:rsidRPr="00F3707A">
        <w:t xml:space="preserve"> </w:t>
      </w:r>
      <w:r w:rsidRPr="00F3707A">
        <w:rPr>
          <w:b/>
          <w:bCs/>
        </w:rPr>
        <w:t xml:space="preserve"> PRZENIESIENIE PRAW</w:t>
      </w:r>
    </w:p>
    <w:p w:rsidR="0009188E" w:rsidRDefault="0009188E" w:rsidP="00BA0D5A">
      <w:pPr>
        <w:pStyle w:val="PlainText"/>
        <w:spacing w:line="360" w:lineRule="auto"/>
        <w:jc w:val="both"/>
        <w:rPr>
          <w:rFonts w:ascii="Times New Roman" w:hAnsi="Times New Roman"/>
          <w:sz w:val="24"/>
          <w:szCs w:val="24"/>
        </w:rPr>
      </w:pPr>
      <w:r w:rsidRPr="00F3707A">
        <w:rPr>
          <w:rFonts w:ascii="Times New Roman" w:hAnsi="Times New Roman"/>
          <w:sz w:val="24"/>
          <w:szCs w:val="24"/>
        </w:rPr>
        <w:t>Wykonawca nie może bez uprzedniej pisemnej zgody Zamawiającego przenosić na osoby trzecie wierzytelności przysługujących mu na podstawie niniejszej Umowy, w szczególności na podstawie umowy przelewu wierzytelności, umowy poręczenia, umowy zastawu, ani żadnej innej podobnej umowy, wskutek której dochodzi do przeniesienia kwoty wierzytelności, w tym również do zarządzania i administrowania wierzytelnością.</w:t>
      </w:r>
    </w:p>
    <w:p w:rsidR="0009188E" w:rsidRDefault="0009188E" w:rsidP="00BA0D5A">
      <w:pPr>
        <w:pStyle w:val="PlainText"/>
        <w:spacing w:line="360" w:lineRule="auto"/>
        <w:jc w:val="both"/>
        <w:rPr>
          <w:rFonts w:ascii="Times New Roman" w:hAnsi="Times New Roman"/>
          <w:sz w:val="24"/>
          <w:szCs w:val="24"/>
        </w:rPr>
      </w:pPr>
    </w:p>
    <w:p w:rsidR="0009188E" w:rsidRDefault="0009188E" w:rsidP="00BA0D5A">
      <w:pPr>
        <w:pStyle w:val="PlainText"/>
        <w:spacing w:line="360" w:lineRule="auto"/>
        <w:jc w:val="both"/>
        <w:rPr>
          <w:rFonts w:ascii="Times New Roman" w:hAnsi="Times New Roman"/>
          <w:sz w:val="24"/>
          <w:szCs w:val="24"/>
        </w:rPr>
      </w:pPr>
    </w:p>
    <w:p w:rsidR="0009188E" w:rsidRPr="000B66A5" w:rsidRDefault="0009188E" w:rsidP="000B66A5">
      <w:pPr>
        <w:spacing w:line="360" w:lineRule="auto"/>
        <w:jc w:val="center"/>
        <w:rPr>
          <w:b/>
          <w:bCs/>
        </w:rPr>
      </w:pPr>
      <w:r w:rsidRPr="00F3707A">
        <w:rPr>
          <w:b/>
          <w:bCs/>
        </w:rPr>
        <w:t>§ 1</w:t>
      </w:r>
      <w:r>
        <w:rPr>
          <w:b/>
          <w:bCs/>
        </w:rPr>
        <w:t>7.</w:t>
      </w:r>
      <w:r w:rsidRPr="00F3707A">
        <w:t xml:space="preserve"> </w:t>
      </w:r>
      <w:r w:rsidRPr="00F3707A">
        <w:rPr>
          <w:b/>
          <w:bCs/>
        </w:rPr>
        <w:t xml:space="preserve"> </w:t>
      </w:r>
      <w:r>
        <w:rPr>
          <w:b/>
          <w:bCs/>
        </w:rPr>
        <w:t>DOSTARCZANIE PRODUKTÓW</w:t>
      </w:r>
    </w:p>
    <w:p w:rsidR="0009188E" w:rsidRPr="007D658A" w:rsidRDefault="0009188E" w:rsidP="000B66A5">
      <w:pPr>
        <w:pStyle w:val="Akapitzlist1"/>
        <w:autoSpaceDE w:val="0"/>
        <w:autoSpaceDN w:val="0"/>
        <w:adjustRightInd w:val="0"/>
        <w:spacing w:after="120"/>
        <w:ind w:left="0"/>
        <w:jc w:val="both"/>
        <w:rPr>
          <w:b/>
        </w:rPr>
      </w:pPr>
    </w:p>
    <w:p w:rsidR="0009188E" w:rsidRPr="00EE16CF" w:rsidRDefault="0009188E" w:rsidP="000B66A5">
      <w:pPr>
        <w:pStyle w:val="Akapitzlist1"/>
        <w:widowControl/>
        <w:numPr>
          <w:ilvl w:val="0"/>
          <w:numId w:val="3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Wykonawca zobowiązany jest do sporządzania oraz dostarczania Zamawiającemu w terminach wskazanych w niniejszej Umowie Dokumentacji w zakresie odnoszącym się do przedmiotu niniejszej umowy.</w:t>
      </w:r>
    </w:p>
    <w:p w:rsidR="0009188E" w:rsidRPr="00EE16CF" w:rsidRDefault="0009188E" w:rsidP="000B66A5">
      <w:pPr>
        <w:pStyle w:val="Akapitzlist1"/>
        <w:widowControl/>
        <w:numPr>
          <w:ilvl w:val="0"/>
          <w:numId w:val="3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Wykonawca zobowiązany jest do dostarczania każdej Dokumentacji wykonanej w toku realizacji Umowy w wersji elektronicznej umożliwiającej edycję w formacie .docx  (na płycie CD-ROM/DVD-ROM lub email),.</w:t>
      </w:r>
    </w:p>
    <w:p w:rsidR="0009188E" w:rsidRPr="00EE16CF" w:rsidRDefault="0009188E" w:rsidP="000B66A5">
      <w:pPr>
        <w:pStyle w:val="Akapitzlist1"/>
        <w:widowControl/>
        <w:numPr>
          <w:ilvl w:val="0"/>
          <w:numId w:val="3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 toku realizacji niniejszej Umowy Wykonawca zobowiązany jest do stosowania metody wersjonowania Dokumentacji wskazanej przez Zamawiającego.</w:t>
      </w:r>
    </w:p>
    <w:p w:rsidR="0009188E" w:rsidRPr="00EE16CF" w:rsidRDefault="0009188E" w:rsidP="000B66A5">
      <w:pPr>
        <w:pStyle w:val="Akapitzlist1"/>
        <w:widowControl/>
        <w:numPr>
          <w:ilvl w:val="0"/>
          <w:numId w:val="3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Wykonawca będzie stosował mechanizm weryfikacji Dokumentów w taki sposób, aby Zamawiający miał dostęp do wszystkich wersji Dokumentów oraz mógł przeprowadzać analizy zmian w dokumentacji.  </w:t>
      </w:r>
    </w:p>
    <w:p w:rsidR="0009188E" w:rsidRPr="00EE16CF" w:rsidRDefault="0009188E" w:rsidP="000B66A5">
      <w:pPr>
        <w:pStyle w:val="Akapitzlist1"/>
        <w:widowControl/>
        <w:numPr>
          <w:ilvl w:val="0"/>
          <w:numId w:val="3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Wykonawca zapewni zgodność Dokumentacji Systemu z aktualną wersją Systemu oraz możliwość uzyskiwania jednoznacznych wyjaśnień i interpretacji w zakresie zapisów w Dokumentacji, realizacji funkcji użytkowych oraz cech środowiska eksploatacji.</w:t>
      </w:r>
    </w:p>
    <w:p w:rsidR="0009188E" w:rsidRPr="00EE16CF" w:rsidRDefault="0009188E" w:rsidP="000B66A5">
      <w:pPr>
        <w:pStyle w:val="Akapitzlist1"/>
        <w:widowControl/>
        <w:numPr>
          <w:ilvl w:val="0"/>
          <w:numId w:val="3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Dokumentacja wytwarzana w toku realizacji Umowy będzie podlegała weryfikacji i odbiorom</w:t>
      </w:r>
    </w:p>
    <w:p w:rsidR="0009188E" w:rsidRPr="00B41A87" w:rsidRDefault="0009188E" w:rsidP="000B66A5">
      <w:pPr>
        <w:suppressAutoHyphens/>
        <w:spacing w:after="120"/>
        <w:jc w:val="both"/>
        <w:rPr>
          <w:b/>
        </w:rPr>
      </w:pPr>
      <w:r w:rsidRPr="00B41A87">
        <w:rPr>
          <w:b/>
        </w:rPr>
        <w:t>[Oprogramowanie]</w:t>
      </w:r>
    </w:p>
    <w:p w:rsidR="0009188E" w:rsidRPr="00B41A87" w:rsidRDefault="0009188E" w:rsidP="000B66A5">
      <w:pPr>
        <w:numPr>
          <w:ilvl w:val="0"/>
          <w:numId w:val="31"/>
        </w:numPr>
        <w:suppressAutoHyphens/>
        <w:spacing w:after="120" w:line="276" w:lineRule="auto"/>
        <w:jc w:val="both"/>
      </w:pPr>
      <w:r w:rsidRPr="00B41A87">
        <w:t>W przypadku przekazywania Zamawiającemu Produktów będących Oprogramowaniem Wykonawca zobowiązany jest do dostarczenia:</w:t>
      </w:r>
    </w:p>
    <w:p w:rsidR="0009188E" w:rsidRPr="00B41A87" w:rsidRDefault="0009188E" w:rsidP="00A10883">
      <w:pPr>
        <w:numPr>
          <w:ilvl w:val="1"/>
          <w:numId w:val="31"/>
        </w:numPr>
        <w:suppressAutoHyphens/>
        <w:spacing w:after="120" w:line="276" w:lineRule="auto"/>
        <w:ind w:left="1080" w:hanging="540"/>
        <w:jc w:val="both"/>
      </w:pPr>
      <w:r w:rsidRPr="00B41A87">
        <w:t>wersji instalacyjnej Oprogramowania na nośnikach CD lub DVD lub email,</w:t>
      </w:r>
    </w:p>
    <w:p w:rsidR="0009188E" w:rsidRPr="00B41A87" w:rsidRDefault="0009188E" w:rsidP="00A10883">
      <w:pPr>
        <w:numPr>
          <w:ilvl w:val="1"/>
          <w:numId w:val="31"/>
        </w:numPr>
        <w:suppressAutoHyphens/>
        <w:spacing w:after="120" w:line="276" w:lineRule="auto"/>
        <w:ind w:left="1080" w:hanging="540"/>
        <w:jc w:val="both"/>
      </w:pPr>
      <w:r w:rsidRPr="00B41A87">
        <w:t>Kodów Źródłowych Oprogramowania,</w:t>
      </w:r>
    </w:p>
    <w:p w:rsidR="0009188E" w:rsidRPr="00B41A87" w:rsidRDefault="0009188E" w:rsidP="00A10883">
      <w:pPr>
        <w:numPr>
          <w:ilvl w:val="1"/>
          <w:numId w:val="31"/>
        </w:numPr>
        <w:suppressAutoHyphens/>
        <w:spacing w:after="120" w:line="276" w:lineRule="auto"/>
        <w:ind w:left="1080" w:hanging="540"/>
        <w:jc w:val="both"/>
      </w:pPr>
      <w:r w:rsidRPr="00B41A87">
        <w:t>instrukcji instalacji dostarczonego Oprogramowania,</w:t>
      </w:r>
    </w:p>
    <w:p w:rsidR="0009188E" w:rsidRPr="00B41A87" w:rsidRDefault="0009188E" w:rsidP="00A10883">
      <w:pPr>
        <w:numPr>
          <w:ilvl w:val="1"/>
          <w:numId w:val="31"/>
        </w:numPr>
        <w:suppressAutoHyphens/>
        <w:spacing w:after="120" w:line="276" w:lineRule="auto"/>
        <w:ind w:left="1080" w:hanging="540"/>
        <w:jc w:val="both"/>
      </w:pPr>
      <w:r w:rsidRPr="00B41A87">
        <w:t>protokołu z Testów wewnętrznych Oprogramowania,</w:t>
      </w:r>
    </w:p>
    <w:p w:rsidR="0009188E" w:rsidRPr="00B41A87" w:rsidRDefault="0009188E" w:rsidP="00A10883">
      <w:pPr>
        <w:numPr>
          <w:ilvl w:val="1"/>
          <w:numId w:val="31"/>
        </w:numPr>
        <w:suppressAutoHyphens/>
        <w:spacing w:after="120" w:line="276" w:lineRule="auto"/>
        <w:ind w:left="1080" w:hanging="540"/>
        <w:jc w:val="both"/>
      </w:pPr>
      <w:r w:rsidRPr="00B41A87">
        <w:t>dokumentacji zgodnie z wymaganiami dotyczącymi dokumentacji</w:t>
      </w:r>
    </w:p>
    <w:p w:rsidR="0009188E" w:rsidRPr="00B41A87" w:rsidRDefault="0009188E" w:rsidP="000B66A5">
      <w:pPr>
        <w:numPr>
          <w:ilvl w:val="0"/>
          <w:numId w:val="31"/>
        </w:numPr>
        <w:suppressAutoHyphens/>
        <w:spacing w:after="120" w:line="276" w:lineRule="auto"/>
        <w:jc w:val="both"/>
      </w:pPr>
      <w:r w:rsidRPr="00B41A87">
        <w:t xml:space="preserve">W celu uniknięcia jakichkolwiek wątpliwości Strony potwierdzają, że wraz z przekazaniem Zamawiającemu Kodów Źródłowych na Zamawiającego nie przechodzą majątkowe prawa autorskie do Oprogramowania typu COTS. Majątkowe prawa autorskie do Kodów Źródłowych Oprogramowania typu COTS pozostają przy Wykonawcy lub innym twórcy, który stworzył Kody Źródłowe, a Zamawiający uprawniony jest do korzystania z tych Kodów Źródłowych, w tym również do modyfikowania, zlecenia wykonania modyfikacji Kodów Źródłowych podmiotom trzecim oraz prezentowania ich na potrzeby związane z organizacją postępowań przetargowych na modyfikację Systemu na podstawie licencji udzielonej Zamawiającemu </w:t>
      </w:r>
    </w:p>
    <w:p w:rsidR="0009188E" w:rsidRDefault="0009188E" w:rsidP="000B66A5">
      <w:pPr>
        <w:numPr>
          <w:ilvl w:val="0"/>
          <w:numId w:val="31"/>
        </w:numPr>
        <w:suppressAutoHyphens/>
        <w:spacing w:after="120" w:line="276" w:lineRule="auto"/>
        <w:jc w:val="both"/>
      </w:pPr>
      <w:r w:rsidRPr="00B41A87">
        <w:t>Wykonawca udostępni Zamawiającemu na serwerze ftp Wykonawcy, aktualne Kody Źródłowe dla wszystkich Produktów wykonanych w ramach danego Wniosku o Usługę</w:t>
      </w:r>
    </w:p>
    <w:p w:rsidR="0009188E" w:rsidRPr="00B41A87" w:rsidRDefault="0009188E" w:rsidP="00A10883">
      <w:pPr>
        <w:suppressAutoHyphens/>
        <w:spacing w:after="120" w:line="276" w:lineRule="auto"/>
        <w:jc w:val="both"/>
      </w:pPr>
      <w:r w:rsidRPr="00B41A87">
        <w:t xml:space="preserve"> nie później, niż przed sporządzeniem właściwego Protokołu Odbioru danego Produktu lub Usługi. Udostępnienie  Zamawiającemu Kodów Źródłowych jest warunkiem sporządzenia Protokołu Odbioru i wypłaty należnego Wykonawcy wynagrodzenia.</w:t>
      </w:r>
    </w:p>
    <w:p w:rsidR="0009188E" w:rsidRPr="00B41A87" w:rsidRDefault="0009188E" w:rsidP="000B66A5">
      <w:pPr>
        <w:numPr>
          <w:ilvl w:val="0"/>
          <w:numId w:val="31"/>
        </w:numPr>
        <w:suppressAutoHyphens/>
        <w:spacing w:after="120" w:line="276" w:lineRule="auto"/>
        <w:jc w:val="both"/>
      </w:pPr>
      <w:r w:rsidRPr="00B41A87">
        <w:t xml:space="preserve">Wraz z Kodem Źródłowym Wykonawca zobowiązany jest dostarczyć kompletny wykaz narzędzi programistycznych, bibliotek i innych elementów niezbędnych do doprowadzenia takiego Oprogramowania do formy wykonywalnej. Ponadto na żądanie Zamawiającego Wykonawca zobowiązany jest udzielić Zamawiającemu dodatkowych informacji niezbędnych do doprowadzenia danego Oprogramowania do formy wykonywalnej. </w:t>
      </w:r>
    </w:p>
    <w:p w:rsidR="0009188E" w:rsidRPr="00B41A87" w:rsidRDefault="0009188E" w:rsidP="000B66A5">
      <w:pPr>
        <w:numPr>
          <w:ilvl w:val="0"/>
          <w:numId w:val="31"/>
        </w:numPr>
        <w:suppressAutoHyphens/>
        <w:spacing w:after="120" w:line="276" w:lineRule="auto"/>
        <w:jc w:val="both"/>
      </w:pPr>
      <w:r w:rsidRPr="00B41A87">
        <w:t xml:space="preserve">Oprogramowanie, dostarczone w formie Kodu Źródłowego, zawierać będzie komentarze.. Wykonawca nie będzie usuwał komentarzy oraz innych informacji technicznych z Kodu Źródłowego danego Produktu przed jego dostarczeniem Zamawiającemu. </w:t>
      </w:r>
    </w:p>
    <w:p w:rsidR="0009188E" w:rsidRPr="00B41A87" w:rsidRDefault="0009188E" w:rsidP="000B66A5">
      <w:pPr>
        <w:numPr>
          <w:ilvl w:val="0"/>
          <w:numId w:val="31"/>
        </w:numPr>
        <w:suppressAutoHyphens/>
        <w:spacing w:after="120" w:line="276" w:lineRule="auto"/>
        <w:jc w:val="both"/>
      </w:pPr>
      <w:r w:rsidRPr="00B41A87">
        <w:t xml:space="preserve">Wykonawca nie jest również uprawniony do stosowania jakichkolwiek technik lub ograniczeń, które uniemożliwiłyby uprawnionym pracownikom Zamawiającego odczyt lub zapisywanie Kodu Źródłowego. </w:t>
      </w:r>
    </w:p>
    <w:p w:rsidR="0009188E" w:rsidRPr="00B41A87" w:rsidRDefault="0009188E" w:rsidP="000B66A5">
      <w:pPr>
        <w:numPr>
          <w:ilvl w:val="0"/>
          <w:numId w:val="31"/>
        </w:numPr>
        <w:suppressAutoHyphens/>
        <w:spacing w:after="120" w:line="276" w:lineRule="auto"/>
        <w:jc w:val="both"/>
      </w:pPr>
      <w:r w:rsidRPr="00B41A87">
        <w:t xml:space="preserve">Wraz z wygaśnięciem niniejszej Umowy, bez względu na przyczynę wygaśnięcia, Wykonawca zobowiązany jest do wydania Zamawiającemu aktualnych na dzień wygaśnięcia Umowy Kodów Źródłowych. </w:t>
      </w:r>
    </w:p>
    <w:p w:rsidR="0009188E" w:rsidRPr="00B41A87" w:rsidRDefault="0009188E" w:rsidP="00A10883">
      <w:pPr>
        <w:numPr>
          <w:ilvl w:val="0"/>
          <w:numId w:val="31"/>
        </w:numPr>
        <w:suppressAutoHyphens/>
        <w:spacing w:after="120" w:line="276" w:lineRule="auto"/>
        <w:jc w:val="both"/>
      </w:pPr>
      <w:r w:rsidRPr="00B41A87">
        <w:t xml:space="preserve">Zamawiający oświadcza, że uprawnienia przysługujące Zamawiającemu na podstawie ustępów 7 - 12 powyżej mają na celu zapewnienie Zamawiającemu możliwości utrzymywania oraz rozwijania Systemu bez udziału Wykonawcy, w szczególności powierzenia innemu niż Wykonawca podmiotowi wykonania modyfikacji/zmian w Produktach. Zamawiający zobowiązuje się nie udostępniać Kodów Źródłowych osobom trzecim i w celach innych niż wspomniane powyżej. </w:t>
      </w:r>
    </w:p>
    <w:p w:rsidR="0009188E" w:rsidRPr="00B41A87" w:rsidRDefault="0009188E" w:rsidP="00BA0D5A">
      <w:pPr>
        <w:pStyle w:val="Heading1"/>
        <w:numPr>
          <w:ilvl w:val="0"/>
          <w:numId w:val="0"/>
        </w:numPr>
        <w:spacing w:before="0" w:line="360" w:lineRule="auto"/>
        <w:ind w:left="714"/>
        <w:jc w:val="center"/>
        <w:rPr>
          <w:sz w:val="24"/>
          <w:szCs w:val="24"/>
        </w:rPr>
      </w:pPr>
      <w:r w:rsidRPr="00B41A87">
        <w:rPr>
          <w:sz w:val="24"/>
          <w:szCs w:val="24"/>
        </w:rPr>
        <w:t>§ 18.  POSTANOWIENIA KOŃCOWE</w:t>
      </w:r>
    </w:p>
    <w:p w:rsidR="0009188E" w:rsidRPr="00B41A87" w:rsidRDefault="0009188E" w:rsidP="00BA0D5A">
      <w:pPr>
        <w:numPr>
          <w:ilvl w:val="0"/>
          <w:numId w:val="22"/>
        </w:numPr>
        <w:spacing w:line="360" w:lineRule="auto"/>
        <w:jc w:val="both"/>
      </w:pPr>
      <w:r w:rsidRPr="00B41A87">
        <w:t>Wszelkie zmiany Umowy wymagają formy pisemnej w postaci aneksu pod rygorem nieważności.</w:t>
      </w:r>
    </w:p>
    <w:p w:rsidR="0009188E" w:rsidRPr="00B41A87" w:rsidRDefault="0009188E" w:rsidP="00BA0D5A">
      <w:pPr>
        <w:numPr>
          <w:ilvl w:val="0"/>
          <w:numId w:val="22"/>
        </w:numPr>
        <w:spacing w:line="360" w:lineRule="auto"/>
        <w:jc w:val="both"/>
      </w:pPr>
      <w:r w:rsidRPr="00B41A87">
        <w:t>Wszelkie spory wynikłe z niniejszej Umowy podlegać będą rozstrzygnięciu sądu właściwego miejscowo dla siedziby Zamawiającego.</w:t>
      </w:r>
    </w:p>
    <w:p w:rsidR="0009188E" w:rsidRPr="00F3707A" w:rsidRDefault="0009188E" w:rsidP="00BA0D5A">
      <w:pPr>
        <w:numPr>
          <w:ilvl w:val="0"/>
          <w:numId w:val="22"/>
        </w:numPr>
        <w:spacing w:line="360" w:lineRule="auto"/>
        <w:jc w:val="both"/>
      </w:pPr>
      <w:r w:rsidRPr="00F3707A">
        <w:t>W sprawach nieuregulowanych w niniejszej Umowie zastosowanie znajdują przepisy Ustawy prawo zamówień publicznych, Kodeksu Cywilnego oraz Ustawie o prawie autorskim i prawach pokrewnych.</w:t>
      </w:r>
    </w:p>
    <w:p w:rsidR="0009188E" w:rsidRDefault="0009188E" w:rsidP="00A10883">
      <w:pPr>
        <w:numPr>
          <w:ilvl w:val="0"/>
          <w:numId w:val="22"/>
        </w:numPr>
        <w:spacing w:line="360" w:lineRule="auto"/>
        <w:jc w:val="both"/>
      </w:pPr>
      <w:r w:rsidRPr="00F3707A">
        <w:t xml:space="preserve">Umowę sporządza się w </w:t>
      </w:r>
      <w:r>
        <w:t xml:space="preserve">trzech </w:t>
      </w:r>
      <w:r w:rsidRPr="00F3707A">
        <w:t>jednobrzmiących egzemplarzach,</w:t>
      </w:r>
      <w:r>
        <w:t>2 egzemplarze dla Zamawiającego 1 dla Wykonawcy</w:t>
      </w:r>
      <w:r w:rsidRPr="00F3707A">
        <w:t>.</w:t>
      </w:r>
    </w:p>
    <w:p w:rsidR="0009188E" w:rsidRPr="00F3707A" w:rsidRDefault="0009188E" w:rsidP="00A10883">
      <w:pPr>
        <w:spacing w:line="360" w:lineRule="auto"/>
        <w:jc w:val="both"/>
      </w:pPr>
    </w:p>
    <w:tbl>
      <w:tblPr>
        <w:tblW w:w="0" w:type="auto"/>
        <w:tblBorders>
          <w:top w:val="dotted" w:sz="4" w:space="0" w:color="auto"/>
        </w:tblBorders>
        <w:tblLook w:val="00A0"/>
      </w:tblPr>
      <w:tblGrid>
        <w:gridCol w:w="4219"/>
        <w:gridCol w:w="743"/>
        <w:gridCol w:w="4326"/>
      </w:tblGrid>
      <w:tr w:rsidR="0009188E" w:rsidRPr="00F3707A" w:rsidTr="00A10883">
        <w:tc>
          <w:tcPr>
            <w:tcW w:w="4219" w:type="dxa"/>
            <w:tcBorders>
              <w:top w:val="dotted" w:sz="4" w:space="0" w:color="auto"/>
            </w:tcBorders>
          </w:tcPr>
          <w:p w:rsidR="0009188E" w:rsidRPr="00F3707A" w:rsidRDefault="0009188E" w:rsidP="00BA0D5A">
            <w:pPr>
              <w:spacing w:line="360" w:lineRule="auto"/>
              <w:jc w:val="center"/>
              <w:rPr>
                <w:b/>
                <w:bCs/>
              </w:rPr>
            </w:pPr>
            <w:r w:rsidRPr="00F3707A">
              <w:rPr>
                <w:b/>
                <w:bCs/>
              </w:rPr>
              <w:t>WYKONAWCA</w:t>
            </w:r>
          </w:p>
        </w:tc>
        <w:tc>
          <w:tcPr>
            <w:tcW w:w="743" w:type="dxa"/>
            <w:tcBorders>
              <w:top w:val="nil"/>
            </w:tcBorders>
          </w:tcPr>
          <w:p w:rsidR="0009188E" w:rsidRPr="00F3707A" w:rsidRDefault="0009188E" w:rsidP="00BA0D5A">
            <w:pPr>
              <w:spacing w:line="360" w:lineRule="auto"/>
              <w:jc w:val="center"/>
              <w:rPr>
                <w:b/>
                <w:bCs/>
              </w:rPr>
            </w:pPr>
          </w:p>
        </w:tc>
        <w:tc>
          <w:tcPr>
            <w:tcW w:w="4326" w:type="dxa"/>
            <w:tcBorders>
              <w:top w:val="dotted" w:sz="4" w:space="0" w:color="auto"/>
            </w:tcBorders>
          </w:tcPr>
          <w:p w:rsidR="0009188E" w:rsidRPr="00F3707A" w:rsidRDefault="0009188E" w:rsidP="00BA0D5A">
            <w:pPr>
              <w:spacing w:line="360" w:lineRule="auto"/>
              <w:jc w:val="center"/>
              <w:rPr>
                <w:b/>
                <w:bCs/>
              </w:rPr>
            </w:pPr>
            <w:r w:rsidRPr="00F3707A">
              <w:rPr>
                <w:b/>
                <w:bCs/>
              </w:rPr>
              <w:t>ZAMAWIAJĄCY</w:t>
            </w:r>
          </w:p>
        </w:tc>
      </w:tr>
    </w:tbl>
    <w:p w:rsidR="0009188E" w:rsidRPr="00F3707A" w:rsidRDefault="0009188E" w:rsidP="00BA0D5A">
      <w:pPr>
        <w:pStyle w:val="Heading1"/>
        <w:numPr>
          <w:ilvl w:val="0"/>
          <w:numId w:val="0"/>
        </w:numPr>
        <w:spacing w:before="0" w:line="360" w:lineRule="auto"/>
        <w:rPr>
          <w:b w:val="0"/>
          <w:bCs w:val="0"/>
          <w:sz w:val="24"/>
          <w:szCs w:val="24"/>
        </w:rPr>
      </w:pPr>
    </w:p>
    <w:p w:rsidR="0009188E" w:rsidRPr="00F3707A" w:rsidRDefault="0009188E" w:rsidP="00BA0D5A">
      <w:pPr>
        <w:spacing w:line="360" w:lineRule="auto"/>
        <w:ind w:left="360"/>
        <w:jc w:val="both"/>
      </w:pPr>
    </w:p>
    <w:p w:rsidR="0009188E" w:rsidRPr="00F3707A" w:rsidRDefault="0009188E" w:rsidP="00BA0D5A"/>
    <w:p w:rsidR="0009188E" w:rsidRPr="00F3707A" w:rsidRDefault="0009188E" w:rsidP="00BA0D5A"/>
    <w:p w:rsidR="0009188E" w:rsidRPr="00F3707A" w:rsidRDefault="0009188E" w:rsidP="00037E60"/>
    <w:p w:rsidR="0009188E" w:rsidRPr="00F3707A" w:rsidRDefault="0009188E" w:rsidP="00037E60"/>
    <w:p w:rsidR="0009188E" w:rsidRPr="00F3707A" w:rsidRDefault="0009188E" w:rsidP="00037E60"/>
    <w:p w:rsidR="0009188E" w:rsidRPr="00F3707A" w:rsidRDefault="0009188E" w:rsidP="00037E60"/>
    <w:p w:rsidR="0009188E" w:rsidRPr="00F3707A" w:rsidRDefault="0009188E" w:rsidP="00037E60"/>
    <w:p w:rsidR="0009188E" w:rsidRPr="00F3707A" w:rsidRDefault="0009188E" w:rsidP="00037E60"/>
    <w:p w:rsidR="0009188E" w:rsidRPr="00037E60" w:rsidRDefault="0009188E" w:rsidP="00037E60">
      <w:pPr>
        <w:tabs>
          <w:tab w:val="left" w:pos="5044"/>
        </w:tabs>
        <w:rPr>
          <w:rFonts w:ascii="Arial Narrow" w:hAnsi="Arial Narrow" w:cs="Arial Narrow"/>
        </w:rPr>
      </w:pPr>
      <w:r>
        <w:rPr>
          <w:rFonts w:ascii="Arial Narrow" w:hAnsi="Arial Narrow" w:cs="Arial Narrow"/>
        </w:rPr>
        <w:tab/>
      </w:r>
    </w:p>
    <w:sectPr w:rsidR="0009188E" w:rsidRPr="00037E60" w:rsidSect="00AA5E5C">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188E" w:rsidRDefault="0009188E">
      <w:r>
        <w:separator/>
      </w:r>
    </w:p>
  </w:endnote>
  <w:endnote w:type="continuationSeparator" w:id="0">
    <w:p w:rsidR="0009188E" w:rsidRDefault="0009188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A00002EF" w:usb1="4000004B" w:usb2="00000000" w:usb3="00000000" w:csb0="0000009F"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20002A87" w:usb1="80000000" w:usb2="00000008" w:usb3="00000000" w:csb0="000001FF" w:csb1="00000000"/>
  </w:font>
  <w:font w:name="Verdana">
    <w:panose1 w:val="020B0604030504040204"/>
    <w:charset w:val="EE"/>
    <w:family w:val="swiss"/>
    <w:pitch w:val="variable"/>
    <w:sig w:usb0="20000287" w:usb1="00000000" w:usb2="00000000" w:usb3="00000000" w:csb0="0000019F" w:csb1="00000000"/>
  </w:font>
  <w:font w:name="Consolas">
    <w:panose1 w:val="020B0609020204030204"/>
    <w:charset w:val="EE"/>
    <w:family w:val="modern"/>
    <w:pitch w:val="fixed"/>
    <w:sig w:usb0="A00002EF" w:usb1="4000204B" w:usb2="00000000" w:usb3="00000000" w:csb0="0000009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88E" w:rsidRDefault="000918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188E" w:rsidRDefault="0009188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88E" w:rsidRPr="00B76A54" w:rsidRDefault="0009188E" w:rsidP="00B76A54">
    <w:pPr>
      <w:pStyle w:val="Footer"/>
      <w:ind w:right="-374"/>
      <w:rPr>
        <w:rFonts w:ascii="Calibri" w:hAnsi="Calibri" w:cs="Calibri"/>
        <w:sz w:val="18"/>
        <w:szCs w:val="18"/>
      </w:rPr>
    </w:pPr>
    <w:r>
      <w:rPr>
        <w:noProof/>
      </w:rPr>
      <w:t xml:space="preserve"> </w:t>
    </w:r>
  </w:p>
  <w:p w:rsidR="0009188E" w:rsidRPr="00B76A54" w:rsidRDefault="0009188E" w:rsidP="00B76A54">
    <w:pPr>
      <w:pStyle w:val="Footer"/>
      <w:ind w:right="-374"/>
      <w:jc w:val="right"/>
      <w:rPr>
        <w:rFonts w:ascii="Calibri" w:hAnsi="Calibri" w:cs="Calibri"/>
      </w:rPr>
    </w:pPr>
    <w:r w:rsidRPr="00B76A54">
      <w:rPr>
        <w:rStyle w:val="PageNumber"/>
        <w:rFonts w:ascii="Calibri" w:hAnsi="Calibri" w:cs="Calibri"/>
      </w:rPr>
      <w:fldChar w:fldCharType="begin"/>
    </w:r>
    <w:r w:rsidRPr="00B76A54">
      <w:rPr>
        <w:rStyle w:val="PageNumber"/>
        <w:rFonts w:ascii="Calibri" w:hAnsi="Calibri" w:cs="Calibri"/>
      </w:rPr>
      <w:instrText xml:space="preserve"> PAGE </w:instrText>
    </w:r>
    <w:r w:rsidRPr="00B76A54">
      <w:rPr>
        <w:rStyle w:val="PageNumber"/>
        <w:rFonts w:ascii="Calibri" w:hAnsi="Calibri" w:cs="Calibri"/>
      </w:rPr>
      <w:fldChar w:fldCharType="separate"/>
    </w:r>
    <w:r>
      <w:rPr>
        <w:rStyle w:val="PageNumber"/>
        <w:rFonts w:ascii="Calibri" w:hAnsi="Calibri" w:cs="Calibri"/>
        <w:noProof/>
      </w:rPr>
      <w:t>4</w:t>
    </w:r>
    <w:r w:rsidRPr="00B76A54">
      <w:rPr>
        <w:rStyle w:val="PageNumber"/>
        <w:rFonts w:ascii="Calibri" w:hAnsi="Calibri" w:cs="Calibri"/>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88E" w:rsidRDefault="000918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188E" w:rsidRDefault="0009188E">
      <w:r>
        <w:separator/>
      </w:r>
    </w:p>
  </w:footnote>
  <w:footnote w:type="continuationSeparator" w:id="0">
    <w:p w:rsidR="0009188E" w:rsidRDefault="000918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88E" w:rsidRDefault="0009188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188E" w:rsidRDefault="0009188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88E" w:rsidRDefault="0009188E" w:rsidP="007E5D6A">
    <w:pPr>
      <w:pStyle w:val="Header"/>
      <w:ind w:right="-374"/>
      <w:jc w:val="right"/>
    </w:pPr>
  </w:p>
  <w:p w:rsidR="0009188E" w:rsidRDefault="0009188E" w:rsidP="007E5D6A">
    <w:pPr>
      <w:pStyle w:val="Header"/>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88E" w:rsidRDefault="0009188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ED06BCE"/>
    <w:lvl w:ilvl="0">
      <w:start w:val="1"/>
      <w:numFmt w:val="bullet"/>
      <w:lvlText w:val=""/>
      <w:lvlJc w:val="left"/>
      <w:pPr>
        <w:tabs>
          <w:tab w:val="num" w:pos="360"/>
        </w:tabs>
        <w:ind w:left="360" w:hanging="360"/>
      </w:pPr>
      <w:rPr>
        <w:rFonts w:ascii="Symbol" w:hAnsi="Symbol" w:hint="default"/>
      </w:rPr>
    </w:lvl>
  </w:abstractNum>
  <w:abstractNum w:abstractNumId="1">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2">
    <w:nsid w:val="01385E2E"/>
    <w:multiLevelType w:val="hybridMultilevel"/>
    <w:tmpl w:val="A822B65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nsid w:val="050377B0"/>
    <w:multiLevelType w:val="hybridMultilevel"/>
    <w:tmpl w:val="A628BDA6"/>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18AE491C">
      <w:start w:val="16"/>
      <w:numFmt w:val="decimal"/>
      <w:lvlText w:val="%3"/>
      <w:lvlJc w:val="left"/>
      <w:pPr>
        <w:ind w:left="1980" w:hanging="360"/>
      </w:pPr>
      <w:rPr>
        <w:rFonts w:cs="Times New Roman" w:hint="default"/>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
    <w:nsid w:val="130263D5"/>
    <w:multiLevelType w:val="hybridMultilevel"/>
    <w:tmpl w:val="CDA00A8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
    <w:nsid w:val="1D0B7425"/>
    <w:multiLevelType w:val="multilevel"/>
    <w:tmpl w:val="B8C29B90"/>
    <w:lvl w:ilvl="0">
      <w:start w:val="1"/>
      <w:numFmt w:val="decimal"/>
      <w:lvlText w:val="%1."/>
      <w:legacy w:legacy="1" w:legacySpace="0" w:legacyIndent="284"/>
      <w:lvlJc w:val="left"/>
      <w:pPr>
        <w:ind w:left="284" w:hanging="284"/>
      </w:pPr>
      <w:rPr>
        <w:rFonts w:cs="Times New Roman"/>
        <w:b w:val="0"/>
        <w:sz w:val="24"/>
        <w:szCs w:val="24"/>
      </w:rPr>
    </w:lvl>
    <w:lvl w:ilvl="1">
      <w:start w:val="1"/>
      <w:numFmt w:val="decimal"/>
      <w:lvlText w:val="%2."/>
      <w:lvlJc w:val="left"/>
      <w:pPr>
        <w:tabs>
          <w:tab w:val="num" w:pos="1080"/>
        </w:tabs>
        <w:ind w:left="1080" w:hanging="360"/>
      </w:pPr>
      <w:rPr>
        <w:rFonts w:cs="Times New Roman"/>
        <w:b/>
        <w:sz w:val="24"/>
      </w:rPr>
    </w:lvl>
    <w:lvl w:ilvl="2">
      <w:start w:val="1"/>
      <w:numFmt w:val="lowerLetter"/>
      <w:lvlText w:val="%3)"/>
      <w:lvlJc w:val="left"/>
      <w:pPr>
        <w:tabs>
          <w:tab w:val="num" w:pos="927"/>
        </w:tabs>
        <w:ind w:left="927"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23E11B03"/>
    <w:multiLevelType w:val="hybridMultilevel"/>
    <w:tmpl w:val="512468C4"/>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
    <w:nsid w:val="26B06ABC"/>
    <w:multiLevelType w:val="multilevel"/>
    <w:tmpl w:val="D1F41948"/>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355" w:hanging="504"/>
      </w:pPr>
      <w:rPr>
        <w:rFonts w:cs="Times New Roman"/>
      </w:rPr>
    </w:lvl>
    <w:lvl w:ilvl="3">
      <w:start w:val="1"/>
      <w:numFmt w:val="lowerLetter"/>
      <w:lvlText w:val="%4)"/>
      <w:lvlJc w:val="left"/>
      <w:pPr>
        <w:ind w:left="1728" w:hanging="648"/>
      </w:pPr>
      <w:rPr>
        <w:rFonts w:ascii="Calibri" w:hAnsi="Calibri" w:cs="Calibri" w:hint="default"/>
        <w:b w:val="0"/>
        <w:i w:val="0"/>
        <w:sz w:val="22"/>
        <w:szCs w:val="22"/>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2EAE7E8D"/>
    <w:multiLevelType w:val="hybridMultilevel"/>
    <w:tmpl w:val="924CDB5E"/>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hint="default"/>
      </w:rPr>
    </w:lvl>
    <w:lvl w:ilvl="8" w:tplc="04150005">
      <w:start w:val="1"/>
      <w:numFmt w:val="bullet"/>
      <w:lvlText w:val=""/>
      <w:lvlJc w:val="left"/>
      <w:pPr>
        <w:ind w:left="6840" w:hanging="360"/>
      </w:pPr>
      <w:rPr>
        <w:rFonts w:ascii="Wingdings" w:hAnsi="Wingdings" w:hint="default"/>
      </w:rPr>
    </w:lvl>
  </w:abstractNum>
  <w:abstractNum w:abstractNumId="9">
    <w:nsid w:val="36D95C16"/>
    <w:multiLevelType w:val="hybridMultilevel"/>
    <w:tmpl w:val="0BF65974"/>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nsid w:val="3DB62AD3"/>
    <w:multiLevelType w:val="hybridMultilevel"/>
    <w:tmpl w:val="689A434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nsid w:val="40C8730E"/>
    <w:multiLevelType w:val="hybridMultilevel"/>
    <w:tmpl w:val="F0C201D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69"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2">
    <w:nsid w:val="515A367A"/>
    <w:multiLevelType w:val="hybridMultilevel"/>
    <w:tmpl w:val="44BAE6B0"/>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3">
    <w:nsid w:val="5B9F1BD4"/>
    <w:multiLevelType w:val="multilevel"/>
    <w:tmpl w:val="8F2C1BCA"/>
    <w:lvl w:ilvl="0">
      <w:start w:val="1"/>
      <w:numFmt w:val="decimal"/>
      <w:lvlText w:val="%1."/>
      <w:lvlJc w:val="left"/>
      <w:pPr>
        <w:tabs>
          <w:tab w:val="num" w:pos="360"/>
        </w:tabs>
        <w:ind w:left="360" w:hanging="360"/>
      </w:pPr>
      <w:rPr>
        <w:rFonts w:cs="Times New Roman"/>
        <w:b w:val="0"/>
        <w:sz w:val="24"/>
      </w:rPr>
    </w:lvl>
    <w:lvl w:ilvl="1">
      <w:start w:val="1"/>
      <w:numFmt w:val="decimal"/>
      <w:isLgl/>
      <w:lvlText w:val="%1.%2"/>
      <w:lvlJc w:val="left"/>
      <w:pPr>
        <w:tabs>
          <w:tab w:val="num" w:pos="704"/>
        </w:tabs>
        <w:ind w:left="704" w:hanging="420"/>
      </w:pPr>
      <w:rPr>
        <w:rFonts w:cs="Times New Roman"/>
        <w:b w:val="0"/>
      </w:rPr>
    </w:lvl>
    <w:lvl w:ilvl="2">
      <w:start w:val="1"/>
      <w:numFmt w:val="decimal"/>
      <w:isLgl/>
      <w:lvlText w:val="%1.%2.%3"/>
      <w:lvlJc w:val="left"/>
      <w:pPr>
        <w:tabs>
          <w:tab w:val="num" w:pos="720"/>
        </w:tabs>
        <w:ind w:left="720" w:hanging="720"/>
      </w:pPr>
      <w:rPr>
        <w:rFonts w:cs="Times New Roman"/>
      </w:rPr>
    </w:lvl>
    <w:lvl w:ilvl="3">
      <w:start w:val="1"/>
      <w:numFmt w:val="decimal"/>
      <w:isLgl/>
      <w:lvlText w:val="%1.%2.%3.%4"/>
      <w:lvlJc w:val="left"/>
      <w:pPr>
        <w:tabs>
          <w:tab w:val="num" w:pos="1080"/>
        </w:tabs>
        <w:ind w:left="1080" w:hanging="1080"/>
      </w:pPr>
      <w:rPr>
        <w:rFonts w:cs="Times New Roman"/>
      </w:rPr>
    </w:lvl>
    <w:lvl w:ilvl="4">
      <w:start w:val="1"/>
      <w:numFmt w:val="decimal"/>
      <w:isLgl/>
      <w:lvlText w:val="%1.%2.%3.%4.%5"/>
      <w:lvlJc w:val="left"/>
      <w:pPr>
        <w:tabs>
          <w:tab w:val="num" w:pos="1080"/>
        </w:tabs>
        <w:ind w:left="1080" w:hanging="1080"/>
      </w:pPr>
      <w:rPr>
        <w:rFonts w:cs="Times New Roman"/>
      </w:rPr>
    </w:lvl>
    <w:lvl w:ilvl="5">
      <w:start w:val="1"/>
      <w:numFmt w:val="decimal"/>
      <w:isLgl/>
      <w:lvlText w:val="%1.%2.%3.%4.%5.%6"/>
      <w:lvlJc w:val="left"/>
      <w:pPr>
        <w:tabs>
          <w:tab w:val="num" w:pos="1440"/>
        </w:tabs>
        <w:ind w:left="1440" w:hanging="1440"/>
      </w:pPr>
      <w:rPr>
        <w:rFonts w:cs="Times New Roman"/>
      </w:rPr>
    </w:lvl>
    <w:lvl w:ilvl="6">
      <w:start w:val="1"/>
      <w:numFmt w:val="decimal"/>
      <w:isLgl/>
      <w:lvlText w:val="%1.%2.%3.%4.%5.%6.%7"/>
      <w:lvlJc w:val="left"/>
      <w:pPr>
        <w:tabs>
          <w:tab w:val="num" w:pos="1440"/>
        </w:tabs>
        <w:ind w:left="1440" w:hanging="1440"/>
      </w:pPr>
      <w:rPr>
        <w:rFonts w:cs="Times New Roman"/>
      </w:rPr>
    </w:lvl>
    <w:lvl w:ilvl="7">
      <w:start w:val="1"/>
      <w:numFmt w:val="decimal"/>
      <w:isLgl/>
      <w:lvlText w:val="%1.%2.%3.%4.%5.%6.%7.%8"/>
      <w:lvlJc w:val="left"/>
      <w:pPr>
        <w:tabs>
          <w:tab w:val="num" w:pos="1800"/>
        </w:tabs>
        <w:ind w:left="1800" w:hanging="1800"/>
      </w:pPr>
      <w:rPr>
        <w:rFonts w:cs="Times New Roman"/>
      </w:rPr>
    </w:lvl>
    <w:lvl w:ilvl="8">
      <w:start w:val="1"/>
      <w:numFmt w:val="decimal"/>
      <w:isLgl/>
      <w:lvlText w:val="%1.%2.%3.%4.%5.%6.%7.%8.%9"/>
      <w:lvlJc w:val="left"/>
      <w:pPr>
        <w:tabs>
          <w:tab w:val="num" w:pos="2160"/>
        </w:tabs>
        <w:ind w:left="2160" w:hanging="2160"/>
      </w:pPr>
      <w:rPr>
        <w:rFonts w:cs="Times New Roman"/>
      </w:rPr>
    </w:lvl>
  </w:abstractNum>
  <w:abstractNum w:abstractNumId="14">
    <w:nsid w:val="5E076C4F"/>
    <w:multiLevelType w:val="hybridMultilevel"/>
    <w:tmpl w:val="6C208CB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5">
    <w:nsid w:val="5FA57E95"/>
    <w:multiLevelType w:val="hybridMultilevel"/>
    <w:tmpl w:val="3CCCDDAC"/>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6">
    <w:nsid w:val="6CB22A20"/>
    <w:multiLevelType w:val="hybridMultilevel"/>
    <w:tmpl w:val="2DAEF31A"/>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7">
    <w:nsid w:val="70A248D0"/>
    <w:multiLevelType w:val="hybridMultilevel"/>
    <w:tmpl w:val="2F74BA5E"/>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hint="default"/>
      </w:rPr>
    </w:lvl>
    <w:lvl w:ilvl="8" w:tplc="04150005">
      <w:start w:val="1"/>
      <w:numFmt w:val="bullet"/>
      <w:lvlText w:val=""/>
      <w:lvlJc w:val="left"/>
      <w:pPr>
        <w:ind w:left="6840" w:hanging="360"/>
      </w:pPr>
      <w:rPr>
        <w:rFonts w:ascii="Wingdings" w:hAnsi="Wingdings" w:hint="default"/>
      </w:rPr>
    </w:lvl>
  </w:abstractNum>
  <w:abstractNum w:abstractNumId="18">
    <w:nsid w:val="71075C13"/>
    <w:multiLevelType w:val="hybridMultilevel"/>
    <w:tmpl w:val="E58EF4CC"/>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9">
    <w:nsid w:val="718A0B58"/>
    <w:multiLevelType w:val="hybridMultilevel"/>
    <w:tmpl w:val="788ACBBE"/>
    <w:lvl w:ilvl="0" w:tplc="DE3E7DCC">
      <w:start w:val="1"/>
      <w:numFmt w:val="decimal"/>
      <w:pStyle w:val="Heading1"/>
      <w:lvlText w:val="%1."/>
      <w:lvlJc w:val="left"/>
      <w:pPr>
        <w:ind w:left="720" w:hanging="360"/>
      </w:pPr>
      <w:rPr>
        <w:rFonts w:cs="Times New Roman"/>
        <w:sz w:val="24"/>
        <w:szCs w:val="24"/>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0">
    <w:nsid w:val="772E76E4"/>
    <w:multiLevelType w:val="hybridMultilevel"/>
    <w:tmpl w:val="43D82BA4"/>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1">
    <w:nsid w:val="7D9103D3"/>
    <w:multiLevelType w:val="multilevel"/>
    <w:tmpl w:val="2102ACBE"/>
    <w:lvl w:ilvl="0">
      <w:start w:val="1"/>
      <w:numFmt w:val="decimal"/>
      <w:lvlText w:val="%1."/>
      <w:lvlJc w:val="left"/>
      <w:pPr>
        <w:tabs>
          <w:tab w:val="num" w:pos="0"/>
        </w:tabs>
        <w:ind w:left="397" w:hanging="397"/>
      </w:pPr>
      <w:rPr>
        <w:rFonts w:cs="Times New Roman" w:hint="default"/>
        <w:b w:val="0"/>
      </w:rPr>
    </w:lvl>
    <w:lvl w:ilvl="1">
      <w:start w:val="1"/>
      <w:numFmt w:val="decimal"/>
      <w:lvlText w:val="%1.%2."/>
      <w:lvlJc w:val="left"/>
      <w:pPr>
        <w:tabs>
          <w:tab w:val="num" w:pos="0"/>
        </w:tabs>
        <w:ind w:left="907" w:hanging="510"/>
      </w:pPr>
      <w:rPr>
        <w:rFonts w:cs="Times New Roman" w:hint="default"/>
      </w:rPr>
    </w:lvl>
    <w:lvl w:ilvl="2">
      <w:start w:val="1"/>
      <w:numFmt w:val="decimal"/>
      <w:lvlText w:val="%1.%2.%3."/>
      <w:lvlJc w:val="left"/>
      <w:pPr>
        <w:tabs>
          <w:tab w:val="num" w:pos="907"/>
        </w:tabs>
        <w:ind w:left="1474" w:hanging="567"/>
      </w:pPr>
      <w:rPr>
        <w:rFonts w:cs="Times New Roman" w:hint="default"/>
      </w:rPr>
    </w:lvl>
    <w:lvl w:ilvl="3">
      <w:start w:val="1"/>
      <w:numFmt w:val="decimal"/>
      <w:lvlText w:val="%1.%2.%3.%4."/>
      <w:lvlJc w:val="left"/>
      <w:pPr>
        <w:tabs>
          <w:tab w:val="num" w:pos="1191"/>
        </w:tabs>
        <w:ind w:left="1588" w:hanging="397"/>
      </w:pPr>
      <w:rPr>
        <w:rFonts w:cs="Times New Roman" w:hint="default"/>
      </w:rPr>
    </w:lvl>
    <w:lvl w:ilvl="4">
      <w:start w:val="1"/>
      <w:numFmt w:val="decimal"/>
      <w:lvlText w:val="%1.%2.%3.%4.%5."/>
      <w:lvlJc w:val="left"/>
      <w:pPr>
        <w:tabs>
          <w:tab w:val="num" w:pos="1588"/>
        </w:tabs>
        <w:ind w:left="1985" w:hanging="397"/>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19"/>
  </w:num>
  <w:num w:numId="13">
    <w:abstractNumId w:val="14"/>
  </w:num>
  <w:num w:numId="14">
    <w:abstractNumId w:val="12"/>
  </w:num>
  <w:num w:numId="15">
    <w:abstractNumId w:val="4"/>
  </w:num>
  <w:num w:numId="16">
    <w:abstractNumId w:val="6"/>
  </w:num>
  <w:num w:numId="17">
    <w:abstractNumId w:val="16"/>
  </w:num>
  <w:num w:numId="18">
    <w:abstractNumId w:val="15"/>
  </w:num>
  <w:num w:numId="19">
    <w:abstractNumId w:val="20"/>
  </w:num>
  <w:num w:numId="20">
    <w:abstractNumId w:val="11"/>
  </w:num>
  <w:num w:numId="21">
    <w:abstractNumId w:val="3"/>
  </w:num>
  <w:num w:numId="22">
    <w:abstractNumId w:val="18"/>
  </w:num>
  <w:num w:numId="23">
    <w:abstractNumId w:val="9"/>
  </w:num>
  <w:num w:numId="24">
    <w:abstractNumId w:val="2"/>
  </w:num>
  <w:num w:numId="25">
    <w:abstractNumId w:val="10"/>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num>
  <w:num w:numId="28">
    <w:abstractNumId w:val="17"/>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 w:numId="31">
    <w:abstractNumId w:val="7"/>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E78EE"/>
    <w:rsid w:val="000012DE"/>
    <w:rsid w:val="000031D5"/>
    <w:rsid w:val="000048AA"/>
    <w:rsid w:val="00005071"/>
    <w:rsid w:val="000066B6"/>
    <w:rsid w:val="00006FB5"/>
    <w:rsid w:val="00007265"/>
    <w:rsid w:val="00011D98"/>
    <w:rsid w:val="00015CA0"/>
    <w:rsid w:val="00020DB9"/>
    <w:rsid w:val="0003089D"/>
    <w:rsid w:val="00031E6D"/>
    <w:rsid w:val="000353BB"/>
    <w:rsid w:val="00035E97"/>
    <w:rsid w:val="00035F41"/>
    <w:rsid w:val="00037E60"/>
    <w:rsid w:val="00041539"/>
    <w:rsid w:val="00041B29"/>
    <w:rsid w:val="00041CEE"/>
    <w:rsid w:val="000423DC"/>
    <w:rsid w:val="00046908"/>
    <w:rsid w:val="00046ECE"/>
    <w:rsid w:val="000475A6"/>
    <w:rsid w:val="000534E4"/>
    <w:rsid w:val="0005706A"/>
    <w:rsid w:val="00057337"/>
    <w:rsid w:val="000615C7"/>
    <w:rsid w:val="0006669C"/>
    <w:rsid w:val="0007056B"/>
    <w:rsid w:val="00070F32"/>
    <w:rsid w:val="00072A0A"/>
    <w:rsid w:val="00072C17"/>
    <w:rsid w:val="00077380"/>
    <w:rsid w:val="00080D87"/>
    <w:rsid w:val="00081977"/>
    <w:rsid w:val="00082274"/>
    <w:rsid w:val="000827DD"/>
    <w:rsid w:val="000840F4"/>
    <w:rsid w:val="000856A2"/>
    <w:rsid w:val="00086C00"/>
    <w:rsid w:val="00087A00"/>
    <w:rsid w:val="00091076"/>
    <w:rsid w:val="0009188E"/>
    <w:rsid w:val="00091C4A"/>
    <w:rsid w:val="0009319D"/>
    <w:rsid w:val="000943A2"/>
    <w:rsid w:val="00095B93"/>
    <w:rsid w:val="00095B9F"/>
    <w:rsid w:val="00096A52"/>
    <w:rsid w:val="000A2E2D"/>
    <w:rsid w:val="000A6868"/>
    <w:rsid w:val="000A6A4F"/>
    <w:rsid w:val="000A71CB"/>
    <w:rsid w:val="000B20D0"/>
    <w:rsid w:val="000B3AFB"/>
    <w:rsid w:val="000B64CE"/>
    <w:rsid w:val="000B66A5"/>
    <w:rsid w:val="000C05F0"/>
    <w:rsid w:val="000C2107"/>
    <w:rsid w:val="000C5118"/>
    <w:rsid w:val="000C6447"/>
    <w:rsid w:val="000C7623"/>
    <w:rsid w:val="000D17B0"/>
    <w:rsid w:val="000D57F3"/>
    <w:rsid w:val="000D5F4A"/>
    <w:rsid w:val="000E089C"/>
    <w:rsid w:val="000E1BCD"/>
    <w:rsid w:val="000E2464"/>
    <w:rsid w:val="000E5562"/>
    <w:rsid w:val="000E78EE"/>
    <w:rsid w:val="000F06E0"/>
    <w:rsid w:val="000F3635"/>
    <w:rsid w:val="000F5558"/>
    <w:rsid w:val="000F73A0"/>
    <w:rsid w:val="00102C2E"/>
    <w:rsid w:val="00103310"/>
    <w:rsid w:val="001034A3"/>
    <w:rsid w:val="00107841"/>
    <w:rsid w:val="001121D9"/>
    <w:rsid w:val="0011360D"/>
    <w:rsid w:val="00122ACE"/>
    <w:rsid w:val="00123442"/>
    <w:rsid w:val="00125D70"/>
    <w:rsid w:val="00130B2F"/>
    <w:rsid w:val="001315AC"/>
    <w:rsid w:val="00133725"/>
    <w:rsid w:val="001340C5"/>
    <w:rsid w:val="001400E6"/>
    <w:rsid w:val="00140A5E"/>
    <w:rsid w:val="001438FC"/>
    <w:rsid w:val="00144032"/>
    <w:rsid w:val="001451BE"/>
    <w:rsid w:val="00146ED8"/>
    <w:rsid w:val="001513FF"/>
    <w:rsid w:val="00151F58"/>
    <w:rsid w:val="001540A1"/>
    <w:rsid w:val="00154564"/>
    <w:rsid w:val="00155702"/>
    <w:rsid w:val="001557D7"/>
    <w:rsid w:val="0015654C"/>
    <w:rsid w:val="001657D5"/>
    <w:rsid w:val="00166A2D"/>
    <w:rsid w:val="00167CD6"/>
    <w:rsid w:val="00172B6A"/>
    <w:rsid w:val="00172E90"/>
    <w:rsid w:val="001743A3"/>
    <w:rsid w:val="001747C2"/>
    <w:rsid w:val="00180C5B"/>
    <w:rsid w:val="001826A1"/>
    <w:rsid w:val="00183D6F"/>
    <w:rsid w:val="00185980"/>
    <w:rsid w:val="00187ECA"/>
    <w:rsid w:val="0019013E"/>
    <w:rsid w:val="0019080A"/>
    <w:rsid w:val="00193E3F"/>
    <w:rsid w:val="001970F5"/>
    <w:rsid w:val="001977C6"/>
    <w:rsid w:val="001A0C21"/>
    <w:rsid w:val="001A33A0"/>
    <w:rsid w:val="001A4127"/>
    <w:rsid w:val="001A5214"/>
    <w:rsid w:val="001A5CEE"/>
    <w:rsid w:val="001A6801"/>
    <w:rsid w:val="001B0ACA"/>
    <w:rsid w:val="001B0C49"/>
    <w:rsid w:val="001B35B5"/>
    <w:rsid w:val="001B3FC4"/>
    <w:rsid w:val="001B64E0"/>
    <w:rsid w:val="001B6F9F"/>
    <w:rsid w:val="001C1B9F"/>
    <w:rsid w:val="001C215A"/>
    <w:rsid w:val="001C25F6"/>
    <w:rsid w:val="001C29C9"/>
    <w:rsid w:val="001C513C"/>
    <w:rsid w:val="001C731B"/>
    <w:rsid w:val="001C735F"/>
    <w:rsid w:val="001C7DB4"/>
    <w:rsid w:val="001E1447"/>
    <w:rsid w:val="001E29F7"/>
    <w:rsid w:val="001E384D"/>
    <w:rsid w:val="001E53B6"/>
    <w:rsid w:val="001F32E5"/>
    <w:rsid w:val="00200C3C"/>
    <w:rsid w:val="00201F91"/>
    <w:rsid w:val="00203AA9"/>
    <w:rsid w:val="002079D7"/>
    <w:rsid w:val="00211977"/>
    <w:rsid w:val="00212AD0"/>
    <w:rsid w:val="00215154"/>
    <w:rsid w:val="00217241"/>
    <w:rsid w:val="0022654D"/>
    <w:rsid w:val="0022680F"/>
    <w:rsid w:val="00233EF9"/>
    <w:rsid w:val="00235D07"/>
    <w:rsid w:val="00236F53"/>
    <w:rsid w:val="002378DE"/>
    <w:rsid w:val="00240FDF"/>
    <w:rsid w:val="00242433"/>
    <w:rsid w:val="002463D4"/>
    <w:rsid w:val="00246C6C"/>
    <w:rsid w:val="00250CA0"/>
    <w:rsid w:val="00260D05"/>
    <w:rsid w:val="0026191B"/>
    <w:rsid w:val="002622DD"/>
    <w:rsid w:val="002623F2"/>
    <w:rsid w:val="00264ADD"/>
    <w:rsid w:val="00267B4C"/>
    <w:rsid w:val="00267F4B"/>
    <w:rsid w:val="00270FD5"/>
    <w:rsid w:val="00272EFB"/>
    <w:rsid w:val="00273614"/>
    <w:rsid w:val="00277DA2"/>
    <w:rsid w:val="002823BD"/>
    <w:rsid w:val="00285F23"/>
    <w:rsid w:val="00294776"/>
    <w:rsid w:val="00294857"/>
    <w:rsid w:val="002959D6"/>
    <w:rsid w:val="002979F9"/>
    <w:rsid w:val="002A0C4A"/>
    <w:rsid w:val="002A23A2"/>
    <w:rsid w:val="002A24DB"/>
    <w:rsid w:val="002A27D6"/>
    <w:rsid w:val="002A317E"/>
    <w:rsid w:val="002A322B"/>
    <w:rsid w:val="002A74E8"/>
    <w:rsid w:val="002B07EB"/>
    <w:rsid w:val="002B14ED"/>
    <w:rsid w:val="002B4B6A"/>
    <w:rsid w:val="002B6919"/>
    <w:rsid w:val="002B6BE1"/>
    <w:rsid w:val="002C718B"/>
    <w:rsid w:val="002D1549"/>
    <w:rsid w:val="002D17AE"/>
    <w:rsid w:val="002E0A0F"/>
    <w:rsid w:val="002E0B66"/>
    <w:rsid w:val="002E31FE"/>
    <w:rsid w:val="002E51AB"/>
    <w:rsid w:val="002E6BC1"/>
    <w:rsid w:val="002F054E"/>
    <w:rsid w:val="002F1C81"/>
    <w:rsid w:val="002F23E5"/>
    <w:rsid w:val="002F4EE5"/>
    <w:rsid w:val="002F5B30"/>
    <w:rsid w:val="0030217C"/>
    <w:rsid w:val="0030464E"/>
    <w:rsid w:val="003056A0"/>
    <w:rsid w:val="003072FD"/>
    <w:rsid w:val="003121C3"/>
    <w:rsid w:val="00314DB5"/>
    <w:rsid w:val="00317A94"/>
    <w:rsid w:val="00320AFA"/>
    <w:rsid w:val="00320C00"/>
    <w:rsid w:val="00323A10"/>
    <w:rsid w:val="00323AA5"/>
    <w:rsid w:val="0032798B"/>
    <w:rsid w:val="00331AFD"/>
    <w:rsid w:val="00332DBE"/>
    <w:rsid w:val="00333120"/>
    <w:rsid w:val="00335014"/>
    <w:rsid w:val="0033501C"/>
    <w:rsid w:val="003420F1"/>
    <w:rsid w:val="00345A6B"/>
    <w:rsid w:val="00345CE0"/>
    <w:rsid w:val="003473A6"/>
    <w:rsid w:val="00353EF4"/>
    <w:rsid w:val="0035667A"/>
    <w:rsid w:val="00357B7A"/>
    <w:rsid w:val="00360642"/>
    <w:rsid w:val="0036179C"/>
    <w:rsid w:val="00362097"/>
    <w:rsid w:val="00365C7A"/>
    <w:rsid w:val="00366AB6"/>
    <w:rsid w:val="003704A3"/>
    <w:rsid w:val="00370729"/>
    <w:rsid w:val="0037272A"/>
    <w:rsid w:val="00372941"/>
    <w:rsid w:val="00373C4D"/>
    <w:rsid w:val="00374B5A"/>
    <w:rsid w:val="00376D39"/>
    <w:rsid w:val="003802C5"/>
    <w:rsid w:val="0038122B"/>
    <w:rsid w:val="00382E22"/>
    <w:rsid w:val="00383A31"/>
    <w:rsid w:val="003851BB"/>
    <w:rsid w:val="003866D1"/>
    <w:rsid w:val="0038703B"/>
    <w:rsid w:val="00387BD3"/>
    <w:rsid w:val="003925E3"/>
    <w:rsid w:val="00394F1D"/>
    <w:rsid w:val="00396933"/>
    <w:rsid w:val="003A1570"/>
    <w:rsid w:val="003A277D"/>
    <w:rsid w:val="003A3197"/>
    <w:rsid w:val="003B31F3"/>
    <w:rsid w:val="003B5174"/>
    <w:rsid w:val="003B5A32"/>
    <w:rsid w:val="003B5E12"/>
    <w:rsid w:val="003B6FE0"/>
    <w:rsid w:val="003C04BE"/>
    <w:rsid w:val="003C0CD7"/>
    <w:rsid w:val="003C1E2F"/>
    <w:rsid w:val="003C6685"/>
    <w:rsid w:val="003C76D9"/>
    <w:rsid w:val="003D1486"/>
    <w:rsid w:val="003D2145"/>
    <w:rsid w:val="003D2555"/>
    <w:rsid w:val="003D3007"/>
    <w:rsid w:val="003D4B6A"/>
    <w:rsid w:val="003D76F4"/>
    <w:rsid w:val="003E16CD"/>
    <w:rsid w:val="003E397C"/>
    <w:rsid w:val="003E45E4"/>
    <w:rsid w:val="003E46A1"/>
    <w:rsid w:val="003E4923"/>
    <w:rsid w:val="003E594A"/>
    <w:rsid w:val="003E6415"/>
    <w:rsid w:val="003F37A2"/>
    <w:rsid w:val="003F3B2F"/>
    <w:rsid w:val="003F5ED3"/>
    <w:rsid w:val="003F74BD"/>
    <w:rsid w:val="003F7F81"/>
    <w:rsid w:val="00400FC9"/>
    <w:rsid w:val="00405765"/>
    <w:rsid w:val="004063FA"/>
    <w:rsid w:val="00406EC5"/>
    <w:rsid w:val="004071E6"/>
    <w:rsid w:val="0041403B"/>
    <w:rsid w:val="004159C1"/>
    <w:rsid w:val="00421936"/>
    <w:rsid w:val="004219B6"/>
    <w:rsid w:val="004230DE"/>
    <w:rsid w:val="00423C79"/>
    <w:rsid w:val="00423D03"/>
    <w:rsid w:val="0042496E"/>
    <w:rsid w:val="00424E24"/>
    <w:rsid w:val="0043730B"/>
    <w:rsid w:val="004507C9"/>
    <w:rsid w:val="00450900"/>
    <w:rsid w:val="0045096F"/>
    <w:rsid w:val="004547D1"/>
    <w:rsid w:val="0045486F"/>
    <w:rsid w:val="00460592"/>
    <w:rsid w:val="00460C1F"/>
    <w:rsid w:val="00460CC4"/>
    <w:rsid w:val="00464BE0"/>
    <w:rsid w:val="00466966"/>
    <w:rsid w:val="00473436"/>
    <w:rsid w:val="004742B4"/>
    <w:rsid w:val="0047528B"/>
    <w:rsid w:val="0047742E"/>
    <w:rsid w:val="00480708"/>
    <w:rsid w:val="00483714"/>
    <w:rsid w:val="00497198"/>
    <w:rsid w:val="004A1CB1"/>
    <w:rsid w:val="004A1DF7"/>
    <w:rsid w:val="004A2E43"/>
    <w:rsid w:val="004A3EC8"/>
    <w:rsid w:val="004A4977"/>
    <w:rsid w:val="004A6644"/>
    <w:rsid w:val="004B0C56"/>
    <w:rsid w:val="004B1600"/>
    <w:rsid w:val="004B56CE"/>
    <w:rsid w:val="004B63C8"/>
    <w:rsid w:val="004C4E14"/>
    <w:rsid w:val="004C648C"/>
    <w:rsid w:val="004D0564"/>
    <w:rsid w:val="004D0B32"/>
    <w:rsid w:val="004D0CA1"/>
    <w:rsid w:val="004D14DB"/>
    <w:rsid w:val="004D5EA6"/>
    <w:rsid w:val="004E2C71"/>
    <w:rsid w:val="004E5A1E"/>
    <w:rsid w:val="004E7CF6"/>
    <w:rsid w:val="004E7EF2"/>
    <w:rsid w:val="004F0F06"/>
    <w:rsid w:val="004F0F66"/>
    <w:rsid w:val="004F1116"/>
    <w:rsid w:val="004F12EB"/>
    <w:rsid w:val="004F2FBD"/>
    <w:rsid w:val="004F4AF1"/>
    <w:rsid w:val="004F51F3"/>
    <w:rsid w:val="004F7624"/>
    <w:rsid w:val="0050177F"/>
    <w:rsid w:val="005039A2"/>
    <w:rsid w:val="005045B8"/>
    <w:rsid w:val="00506A28"/>
    <w:rsid w:val="005108A8"/>
    <w:rsid w:val="00510923"/>
    <w:rsid w:val="0051222B"/>
    <w:rsid w:val="00512F5A"/>
    <w:rsid w:val="005145D9"/>
    <w:rsid w:val="005149AC"/>
    <w:rsid w:val="005161D0"/>
    <w:rsid w:val="00516D79"/>
    <w:rsid w:val="005248EF"/>
    <w:rsid w:val="00525C10"/>
    <w:rsid w:val="00525C34"/>
    <w:rsid w:val="00526731"/>
    <w:rsid w:val="00531839"/>
    <w:rsid w:val="00532BBF"/>
    <w:rsid w:val="00535137"/>
    <w:rsid w:val="00537447"/>
    <w:rsid w:val="00541E27"/>
    <w:rsid w:val="0054306F"/>
    <w:rsid w:val="00543517"/>
    <w:rsid w:val="00544048"/>
    <w:rsid w:val="00545038"/>
    <w:rsid w:val="00546F56"/>
    <w:rsid w:val="00553415"/>
    <w:rsid w:val="0055383C"/>
    <w:rsid w:val="00553E1D"/>
    <w:rsid w:val="00556E08"/>
    <w:rsid w:val="00557A55"/>
    <w:rsid w:val="005642A1"/>
    <w:rsid w:val="005644FD"/>
    <w:rsid w:val="005647C8"/>
    <w:rsid w:val="00566F5C"/>
    <w:rsid w:val="00573C5C"/>
    <w:rsid w:val="00574CCD"/>
    <w:rsid w:val="005757B0"/>
    <w:rsid w:val="00576D64"/>
    <w:rsid w:val="0058078F"/>
    <w:rsid w:val="005827D2"/>
    <w:rsid w:val="00583F38"/>
    <w:rsid w:val="00590859"/>
    <w:rsid w:val="005912BC"/>
    <w:rsid w:val="005938F3"/>
    <w:rsid w:val="005941BB"/>
    <w:rsid w:val="005959F4"/>
    <w:rsid w:val="005979CE"/>
    <w:rsid w:val="005A081F"/>
    <w:rsid w:val="005A1C32"/>
    <w:rsid w:val="005A7337"/>
    <w:rsid w:val="005A76B2"/>
    <w:rsid w:val="005B18D0"/>
    <w:rsid w:val="005B21F7"/>
    <w:rsid w:val="005B6C58"/>
    <w:rsid w:val="005B7D77"/>
    <w:rsid w:val="005C2EB0"/>
    <w:rsid w:val="005C3FDA"/>
    <w:rsid w:val="005C42A7"/>
    <w:rsid w:val="005C5943"/>
    <w:rsid w:val="005C659F"/>
    <w:rsid w:val="005C6A35"/>
    <w:rsid w:val="005D3B6D"/>
    <w:rsid w:val="005E0761"/>
    <w:rsid w:val="005E3640"/>
    <w:rsid w:val="005E4812"/>
    <w:rsid w:val="005E4956"/>
    <w:rsid w:val="005E5EC4"/>
    <w:rsid w:val="005F000D"/>
    <w:rsid w:val="005F417E"/>
    <w:rsid w:val="005F610F"/>
    <w:rsid w:val="005F6A9E"/>
    <w:rsid w:val="00600BB7"/>
    <w:rsid w:val="00603D1D"/>
    <w:rsid w:val="00604AE4"/>
    <w:rsid w:val="0061166B"/>
    <w:rsid w:val="00612523"/>
    <w:rsid w:val="00615397"/>
    <w:rsid w:val="00615992"/>
    <w:rsid w:val="00615AB5"/>
    <w:rsid w:val="00615FD3"/>
    <w:rsid w:val="00616604"/>
    <w:rsid w:val="00623322"/>
    <w:rsid w:val="00623464"/>
    <w:rsid w:val="00626AF3"/>
    <w:rsid w:val="00627983"/>
    <w:rsid w:val="006308D5"/>
    <w:rsid w:val="00630E09"/>
    <w:rsid w:val="00631F69"/>
    <w:rsid w:val="00633F2E"/>
    <w:rsid w:val="006348C9"/>
    <w:rsid w:val="0065481D"/>
    <w:rsid w:val="00654B80"/>
    <w:rsid w:val="00655C49"/>
    <w:rsid w:val="0066092B"/>
    <w:rsid w:val="00663465"/>
    <w:rsid w:val="00663936"/>
    <w:rsid w:val="0066538B"/>
    <w:rsid w:val="00671B98"/>
    <w:rsid w:val="006723C1"/>
    <w:rsid w:val="00672428"/>
    <w:rsid w:val="0067315D"/>
    <w:rsid w:val="00674D28"/>
    <w:rsid w:val="00682317"/>
    <w:rsid w:val="006832D6"/>
    <w:rsid w:val="006849F1"/>
    <w:rsid w:val="006902C2"/>
    <w:rsid w:val="006929CB"/>
    <w:rsid w:val="0069380D"/>
    <w:rsid w:val="00693DD5"/>
    <w:rsid w:val="0069403F"/>
    <w:rsid w:val="006971CD"/>
    <w:rsid w:val="006A0429"/>
    <w:rsid w:val="006A1174"/>
    <w:rsid w:val="006A1180"/>
    <w:rsid w:val="006A3AA4"/>
    <w:rsid w:val="006A532A"/>
    <w:rsid w:val="006A7865"/>
    <w:rsid w:val="006B177B"/>
    <w:rsid w:val="006B1A0B"/>
    <w:rsid w:val="006B786A"/>
    <w:rsid w:val="006B7A39"/>
    <w:rsid w:val="006C1057"/>
    <w:rsid w:val="006C1856"/>
    <w:rsid w:val="006C428C"/>
    <w:rsid w:val="006C6855"/>
    <w:rsid w:val="006C7436"/>
    <w:rsid w:val="006D0A31"/>
    <w:rsid w:val="006D15E6"/>
    <w:rsid w:val="006D66A5"/>
    <w:rsid w:val="006E0487"/>
    <w:rsid w:val="006E08FC"/>
    <w:rsid w:val="006E0B57"/>
    <w:rsid w:val="006E3FDF"/>
    <w:rsid w:val="006E6F24"/>
    <w:rsid w:val="006E7788"/>
    <w:rsid w:val="006E7AEA"/>
    <w:rsid w:val="006F0603"/>
    <w:rsid w:val="006F0CE7"/>
    <w:rsid w:val="006F0E5B"/>
    <w:rsid w:val="006F3177"/>
    <w:rsid w:val="006F358A"/>
    <w:rsid w:val="006F3E09"/>
    <w:rsid w:val="006F41A9"/>
    <w:rsid w:val="006F5D09"/>
    <w:rsid w:val="0070001E"/>
    <w:rsid w:val="0070091C"/>
    <w:rsid w:val="00700949"/>
    <w:rsid w:val="00702678"/>
    <w:rsid w:val="0070411A"/>
    <w:rsid w:val="00704391"/>
    <w:rsid w:val="00706415"/>
    <w:rsid w:val="00706A49"/>
    <w:rsid w:val="007117EA"/>
    <w:rsid w:val="0071513F"/>
    <w:rsid w:val="00715421"/>
    <w:rsid w:val="00715839"/>
    <w:rsid w:val="00715EE7"/>
    <w:rsid w:val="00717972"/>
    <w:rsid w:val="00724C4F"/>
    <w:rsid w:val="00724FFF"/>
    <w:rsid w:val="007305A8"/>
    <w:rsid w:val="007311C9"/>
    <w:rsid w:val="00734918"/>
    <w:rsid w:val="00734A17"/>
    <w:rsid w:val="00734D3E"/>
    <w:rsid w:val="00735408"/>
    <w:rsid w:val="0073629A"/>
    <w:rsid w:val="00736593"/>
    <w:rsid w:val="00740AAA"/>
    <w:rsid w:val="0074434C"/>
    <w:rsid w:val="00750D55"/>
    <w:rsid w:val="007534C2"/>
    <w:rsid w:val="007568BF"/>
    <w:rsid w:val="00756F43"/>
    <w:rsid w:val="007577C8"/>
    <w:rsid w:val="00764819"/>
    <w:rsid w:val="00764F2B"/>
    <w:rsid w:val="007667E3"/>
    <w:rsid w:val="00770F64"/>
    <w:rsid w:val="00771D92"/>
    <w:rsid w:val="007722F8"/>
    <w:rsid w:val="007734A3"/>
    <w:rsid w:val="007734BE"/>
    <w:rsid w:val="00775076"/>
    <w:rsid w:val="00781FFE"/>
    <w:rsid w:val="007879F8"/>
    <w:rsid w:val="00787DE3"/>
    <w:rsid w:val="00787F57"/>
    <w:rsid w:val="00792D89"/>
    <w:rsid w:val="00794CC9"/>
    <w:rsid w:val="0079531E"/>
    <w:rsid w:val="00796DD1"/>
    <w:rsid w:val="0079781A"/>
    <w:rsid w:val="007A030E"/>
    <w:rsid w:val="007A095A"/>
    <w:rsid w:val="007A1D7F"/>
    <w:rsid w:val="007A231F"/>
    <w:rsid w:val="007A27D6"/>
    <w:rsid w:val="007A43EA"/>
    <w:rsid w:val="007B46CE"/>
    <w:rsid w:val="007B49AE"/>
    <w:rsid w:val="007B5282"/>
    <w:rsid w:val="007C0248"/>
    <w:rsid w:val="007C042E"/>
    <w:rsid w:val="007C0CC9"/>
    <w:rsid w:val="007C1E94"/>
    <w:rsid w:val="007C5349"/>
    <w:rsid w:val="007D279F"/>
    <w:rsid w:val="007D38EB"/>
    <w:rsid w:val="007D658A"/>
    <w:rsid w:val="007D7670"/>
    <w:rsid w:val="007D7A20"/>
    <w:rsid w:val="007E002A"/>
    <w:rsid w:val="007E058D"/>
    <w:rsid w:val="007E102C"/>
    <w:rsid w:val="007E5D6A"/>
    <w:rsid w:val="007E7DF4"/>
    <w:rsid w:val="007F22AF"/>
    <w:rsid w:val="007F2B12"/>
    <w:rsid w:val="007F70DA"/>
    <w:rsid w:val="007F7431"/>
    <w:rsid w:val="007F74AA"/>
    <w:rsid w:val="00800343"/>
    <w:rsid w:val="00801006"/>
    <w:rsid w:val="0080271C"/>
    <w:rsid w:val="0080278C"/>
    <w:rsid w:val="00802F98"/>
    <w:rsid w:val="00804E4F"/>
    <w:rsid w:val="008051AA"/>
    <w:rsid w:val="00806F9F"/>
    <w:rsid w:val="00811A18"/>
    <w:rsid w:val="00812AB3"/>
    <w:rsid w:val="00816546"/>
    <w:rsid w:val="0081695A"/>
    <w:rsid w:val="008179E5"/>
    <w:rsid w:val="00820247"/>
    <w:rsid w:val="00822EAD"/>
    <w:rsid w:val="008248A2"/>
    <w:rsid w:val="008249A9"/>
    <w:rsid w:val="00825CFF"/>
    <w:rsid w:val="008268AB"/>
    <w:rsid w:val="00826BED"/>
    <w:rsid w:val="00830CBC"/>
    <w:rsid w:val="00831189"/>
    <w:rsid w:val="00832257"/>
    <w:rsid w:val="00833B38"/>
    <w:rsid w:val="0083595A"/>
    <w:rsid w:val="008402FE"/>
    <w:rsid w:val="008406C3"/>
    <w:rsid w:val="008407F8"/>
    <w:rsid w:val="00842604"/>
    <w:rsid w:val="00842A8E"/>
    <w:rsid w:val="00842ED4"/>
    <w:rsid w:val="00843D2F"/>
    <w:rsid w:val="00844B0B"/>
    <w:rsid w:val="008536CB"/>
    <w:rsid w:val="008566FF"/>
    <w:rsid w:val="00862E00"/>
    <w:rsid w:val="00865109"/>
    <w:rsid w:val="0086757F"/>
    <w:rsid w:val="00870216"/>
    <w:rsid w:val="00870712"/>
    <w:rsid w:val="00871886"/>
    <w:rsid w:val="00872090"/>
    <w:rsid w:val="008776DA"/>
    <w:rsid w:val="008816F1"/>
    <w:rsid w:val="00881E21"/>
    <w:rsid w:val="0088415A"/>
    <w:rsid w:val="00884BEC"/>
    <w:rsid w:val="00886322"/>
    <w:rsid w:val="008871A7"/>
    <w:rsid w:val="0089143D"/>
    <w:rsid w:val="008958E9"/>
    <w:rsid w:val="00897C2E"/>
    <w:rsid w:val="008A0E94"/>
    <w:rsid w:val="008A23A9"/>
    <w:rsid w:val="008A2673"/>
    <w:rsid w:val="008A7714"/>
    <w:rsid w:val="008B0E49"/>
    <w:rsid w:val="008B44E0"/>
    <w:rsid w:val="008B5C40"/>
    <w:rsid w:val="008C176F"/>
    <w:rsid w:val="008C2E9E"/>
    <w:rsid w:val="008C319E"/>
    <w:rsid w:val="008C4209"/>
    <w:rsid w:val="008C5697"/>
    <w:rsid w:val="008D10EF"/>
    <w:rsid w:val="008D27A2"/>
    <w:rsid w:val="008D4D0E"/>
    <w:rsid w:val="008D5298"/>
    <w:rsid w:val="008D5663"/>
    <w:rsid w:val="008D715C"/>
    <w:rsid w:val="008D7512"/>
    <w:rsid w:val="008E3F3C"/>
    <w:rsid w:val="008E410D"/>
    <w:rsid w:val="008E574E"/>
    <w:rsid w:val="008E5CD4"/>
    <w:rsid w:val="008F0E79"/>
    <w:rsid w:val="008F2EBB"/>
    <w:rsid w:val="008F609B"/>
    <w:rsid w:val="008F64BC"/>
    <w:rsid w:val="008F6A52"/>
    <w:rsid w:val="008F70CA"/>
    <w:rsid w:val="00901077"/>
    <w:rsid w:val="00902248"/>
    <w:rsid w:val="0090334B"/>
    <w:rsid w:val="009104E3"/>
    <w:rsid w:val="009148DC"/>
    <w:rsid w:val="00914DC7"/>
    <w:rsid w:val="00914F51"/>
    <w:rsid w:val="0091537F"/>
    <w:rsid w:val="00917922"/>
    <w:rsid w:val="009215FB"/>
    <w:rsid w:val="00922439"/>
    <w:rsid w:val="00925980"/>
    <w:rsid w:val="009262F3"/>
    <w:rsid w:val="009265E1"/>
    <w:rsid w:val="00930217"/>
    <w:rsid w:val="0093128D"/>
    <w:rsid w:val="00932117"/>
    <w:rsid w:val="00933F32"/>
    <w:rsid w:val="009343D9"/>
    <w:rsid w:val="0093661D"/>
    <w:rsid w:val="00937136"/>
    <w:rsid w:val="0094338F"/>
    <w:rsid w:val="009438B9"/>
    <w:rsid w:val="00944D4C"/>
    <w:rsid w:val="00944F3E"/>
    <w:rsid w:val="00951E1E"/>
    <w:rsid w:val="00956C13"/>
    <w:rsid w:val="0095742A"/>
    <w:rsid w:val="009619F4"/>
    <w:rsid w:val="00962213"/>
    <w:rsid w:val="00962256"/>
    <w:rsid w:val="009622A0"/>
    <w:rsid w:val="00963030"/>
    <w:rsid w:val="00964093"/>
    <w:rsid w:val="009648C8"/>
    <w:rsid w:val="00964929"/>
    <w:rsid w:val="00964EF0"/>
    <w:rsid w:val="0097632F"/>
    <w:rsid w:val="0098140E"/>
    <w:rsid w:val="0098725F"/>
    <w:rsid w:val="009910FD"/>
    <w:rsid w:val="00991D97"/>
    <w:rsid w:val="00992D4B"/>
    <w:rsid w:val="009941BB"/>
    <w:rsid w:val="009A0E39"/>
    <w:rsid w:val="009A1F83"/>
    <w:rsid w:val="009A202A"/>
    <w:rsid w:val="009A234A"/>
    <w:rsid w:val="009A283C"/>
    <w:rsid w:val="009A373C"/>
    <w:rsid w:val="009A4FED"/>
    <w:rsid w:val="009B007A"/>
    <w:rsid w:val="009B2EE0"/>
    <w:rsid w:val="009C0CE2"/>
    <w:rsid w:val="009C15E3"/>
    <w:rsid w:val="009C26A0"/>
    <w:rsid w:val="009C2A21"/>
    <w:rsid w:val="009C4561"/>
    <w:rsid w:val="009C60C2"/>
    <w:rsid w:val="009C793E"/>
    <w:rsid w:val="009D443E"/>
    <w:rsid w:val="009D5336"/>
    <w:rsid w:val="009D60FD"/>
    <w:rsid w:val="009D767F"/>
    <w:rsid w:val="009E7697"/>
    <w:rsid w:val="009F0A2E"/>
    <w:rsid w:val="009F0DA9"/>
    <w:rsid w:val="009F383F"/>
    <w:rsid w:val="009F4B66"/>
    <w:rsid w:val="00A01342"/>
    <w:rsid w:val="00A02731"/>
    <w:rsid w:val="00A042CF"/>
    <w:rsid w:val="00A047C4"/>
    <w:rsid w:val="00A06DA5"/>
    <w:rsid w:val="00A07674"/>
    <w:rsid w:val="00A07D02"/>
    <w:rsid w:val="00A10883"/>
    <w:rsid w:val="00A110F6"/>
    <w:rsid w:val="00A11ADD"/>
    <w:rsid w:val="00A139F4"/>
    <w:rsid w:val="00A14312"/>
    <w:rsid w:val="00A15CDF"/>
    <w:rsid w:val="00A15E95"/>
    <w:rsid w:val="00A15ED4"/>
    <w:rsid w:val="00A15F22"/>
    <w:rsid w:val="00A165D6"/>
    <w:rsid w:val="00A203E6"/>
    <w:rsid w:val="00A2656E"/>
    <w:rsid w:val="00A31221"/>
    <w:rsid w:val="00A33C47"/>
    <w:rsid w:val="00A34F64"/>
    <w:rsid w:val="00A3689F"/>
    <w:rsid w:val="00A408F9"/>
    <w:rsid w:val="00A42AC4"/>
    <w:rsid w:val="00A43B88"/>
    <w:rsid w:val="00A464B7"/>
    <w:rsid w:val="00A466EA"/>
    <w:rsid w:val="00A51A31"/>
    <w:rsid w:val="00A526B8"/>
    <w:rsid w:val="00A5285C"/>
    <w:rsid w:val="00A57F61"/>
    <w:rsid w:val="00A62008"/>
    <w:rsid w:val="00A657EB"/>
    <w:rsid w:val="00A661D0"/>
    <w:rsid w:val="00A70DDC"/>
    <w:rsid w:val="00A74153"/>
    <w:rsid w:val="00A75DAE"/>
    <w:rsid w:val="00A7751E"/>
    <w:rsid w:val="00A8203A"/>
    <w:rsid w:val="00A8324D"/>
    <w:rsid w:val="00A84100"/>
    <w:rsid w:val="00A8707E"/>
    <w:rsid w:val="00A876C5"/>
    <w:rsid w:val="00A90BF0"/>
    <w:rsid w:val="00A935E2"/>
    <w:rsid w:val="00A93DF3"/>
    <w:rsid w:val="00A972DB"/>
    <w:rsid w:val="00AA5E5C"/>
    <w:rsid w:val="00AA6E5D"/>
    <w:rsid w:val="00AA7A58"/>
    <w:rsid w:val="00AB3A18"/>
    <w:rsid w:val="00AB4F09"/>
    <w:rsid w:val="00AB5245"/>
    <w:rsid w:val="00AB602F"/>
    <w:rsid w:val="00AB6134"/>
    <w:rsid w:val="00AB7D92"/>
    <w:rsid w:val="00AC0BCB"/>
    <w:rsid w:val="00AC2040"/>
    <w:rsid w:val="00AC3522"/>
    <w:rsid w:val="00AC5115"/>
    <w:rsid w:val="00AC6CDD"/>
    <w:rsid w:val="00AC79C8"/>
    <w:rsid w:val="00AC7ADF"/>
    <w:rsid w:val="00AD4B71"/>
    <w:rsid w:val="00AD598D"/>
    <w:rsid w:val="00AE1733"/>
    <w:rsid w:val="00AE1DA4"/>
    <w:rsid w:val="00AE45AD"/>
    <w:rsid w:val="00AE5A9B"/>
    <w:rsid w:val="00AE65D6"/>
    <w:rsid w:val="00AE6B8D"/>
    <w:rsid w:val="00AE7B61"/>
    <w:rsid w:val="00AF0CF7"/>
    <w:rsid w:val="00AF373B"/>
    <w:rsid w:val="00AF4AC1"/>
    <w:rsid w:val="00AF6D4C"/>
    <w:rsid w:val="00AF754D"/>
    <w:rsid w:val="00B0075C"/>
    <w:rsid w:val="00B03113"/>
    <w:rsid w:val="00B05A68"/>
    <w:rsid w:val="00B05C7A"/>
    <w:rsid w:val="00B07A9D"/>
    <w:rsid w:val="00B1048C"/>
    <w:rsid w:val="00B10E18"/>
    <w:rsid w:val="00B12AA3"/>
    <w:rsid w:val="00B136B3"/>
    <w:rsid w:val="00B136CD"/>
    <w:rsid w:val="00B1388E"/>
    <w:rsid w:val="00B14547"/>
    <w:rsid w:val="00B1558E"/>
    <w:rsid w:val="00B160F7"/>
    <w:rsid w:val="00B1794F"/>
    <w:rsid w:val="00B20F89"/>
    <w:rsid w:val="00B22395"/>
    <w:rsid w:val="00B22763"/>
    <w:rsid w:val="00B24876"/>
    <w:rsid w:val="00B24CDC"/>
    <w:rsid w:val="00B30296"/>
    <w:rsid w:val="00B30B7A"/>
    <w:rsid w:val="00B37DAB"/>
    <w:rsid w:val="00B409B2"/>
    <w:rsid w:val="00B41A87"/>
    <w:rsid w:val="00B45B3C"/>
    <w:rsid w:val="00B46580"/>
    <w:rsid w:val="00B50697"/>
    <w:rsid w:val="00B541D0"/>
    <w:rsid w:val="00B5547F"/>
    <w:rsid w:val="00B61BA2"/>
    <w:rsid w:val="00B658E6"/>
    <w:rsid w:val="00B717D3"/>
    <w:rsid w:val="00B72199"/>
    <w:rsid w:val="00B7525D"/>
    <w:rsid w:val="00B7588E"/>
    <w:rsid w:val="00B76A54"/>
    <w:rsid w:val="00B77D21"/>
    <w:rsid w:val="00B8435C"/>
    <w:rsid w:val="00B84AD9"/>
    <w:rsid w:val="00B85A89"/>
    <w:rsid w:val="00B85D4C"/>
    <w:rsid w:val="00B90DEA"/>
    <w:rsid w:val="00B91BDE"/>
    <w:rsid w:val="00B92895"/>
    <w:rsid w:val="00B92C0B"/>
    <w:rsid w:val="00B94174"/>
    <w:rsid w:val="00B97E13"/>
    <w:rsid w:val="00BA01D7"/>
    <w:rsid w:val="00BA0D5A"/>
    <w:rsid w:val="00BA0E15"/>
    <w:rsid w:val="00BA264F"/>
    <w:rsid w:val="00BA46D0"/>
    <w:rsid w:val="00BA496D"/>
    <w:rsid w:val="00BB0788"/>
    <w:rsid w:val="00BB4194"/>
    <w:rsid w:val="00BB4E41"/>
    <w:rsid w:val="00BB5F08"/>
    <w:rsid w:val="00BB6DF6"/>
    <w:rsid w:val="00BC11DC"/>
    <w:rsid w:val="00BC3487"/>
    <w:rsid w:val="00BD1B5A"/>
    <w:rsid w:val="00BD2B0A"/>
    <w:rsid w:val="00BD3E4A"/>
    <w:rsid w:val="00BD4ACA"/>
    <w:rsid w:val="00BD71A2"/>
    <w:rsid w:val="00BE342F"/>
    <w:rsid w:val="00BE66BC"/>
    <w:rsid w:val="00BE798E"/>
    <w:rsid w:val="00BF1C51"/>
    <w:rsid w:val="00BF22CE"/>
    <w:rsid w:val="00BF557C"/>
    <w:rsid w:val="00BF5BA3"/>
    <w:rsid w:val="00BF64EB"/>
    <w:rsid w:val="00BF71E0"/>
    <w:rsid w:val="00BF75DC"/>
    <w:rsid w:val="00C03944"/>
    <w:rsid w:val="00C051DB"/>
    <w:rsid w:val="00C062B2"/>
    <w:rsid w:val="00C076C2"/>
    <w:rsid w:val="00C10618"/>
    <w:rsid w:val="00C110F4"/>
    <w:rsid w:val="00C14338"/>
    <w:rsid w:val="00C145AB"/>
    <w:rsid w:val="00C157E4"/>
    <w:rsid w:val="00C21527"/>
    <w:rsid w:val="00C23C4D"/>
    <w:rsid w:val="00C25393"/>
    <w:rsid w:val="00C30502"/>
    <w:rsid w:val="00C31763"/>
    <w:rsid w:val="00C4158A"/>
    <w:rsid w:val="00C445B9"/>
    <w:rsid w:val="00C45708"/>
    <w:rsid w:val="00C464F8"/>
    <w:rsid w:val="00C5008A"/>
    <w:rsid w:val="00C50328"/>
    <w:rsid w:val="00C601FF"/>
    <w:rsid w:val="00C61D57"/>
    <w:rsid w:val="00C63007"/>
    <w:rsid w:val="00C6454F"/>
    <w:rsid w:val="00C64F18"/>
    <w:rsid w:val="00C658AC"/>
    <w:rsid w:val="00C67700"/>
    <w:rsid w:val="00C73003"/>
    <w:rsid w:val="00C73800"/>
    <w:rsid w:val="00C73A97"/>
    <w:rsid w:val="00C75D07"/>
    <w:rsid w:val="00C75F83"/>
    <w:rsid w:val="00C760DB"/>
    <w:rsid w:val="00C77BEB"/>
    <w:rsid w:val="00C80906"/>
    <w:rsid w:val="00C835AA"/>
    <w:rsid w:val="00C85103"/>
    <w:rsid w:val="00C87C9F"/>
    <w:rsid w:val="00C90681"/>
    <w:rsid w:val="00C92D84"/>
    <w:rsid w:val="00C93C2A"/>
    <w:rsid w:val="00C95FE9"/>
    <w:rsid w:val="00C97482"/>
    <w:rsid w:val="00C975EC"/>
    <w:rsid w:val="00CA0A12"/>
    <w:rsid w:val="00CA6C1F"/>
    <w:rsid w:val="00CA78BC"/>
    <w:rsid w:val="00CB2851"/>
    <w:rsid w:val="00CB35EC"/>
    <w:rsid w:val="00CC2972"/>
    <w:rsid w:val="00CC486E"/>
    <w:rsid w:val="00CC5E73"/>
    <w:rsid w:val="00CC6F58"/>
    <w:rsid w:val="00CD4BC3"/>
    <w:rsid w:val="00CD638F"/>
    <w:rsid w:val="00CE0EC3"/>
    <w:rsid w:val="00CE389F"/>
    <w:rsid w:val="00CE4353"/>
    <w:rsid w:val="00CE4D15"/>
    <w:rsid w:val="00CE5235"/>
    <w:rsid w:val="00CE589C"/>
    <w:rsid w:val="00CE7E5E"/>
    <w:rsid w:val="00CF1365"/>
    <w:rsid w:val="00CF2569"/>
    <w:rsid w:val="00CF44BB"/>
    <w:rsid w:val="00CF5744"/>
    <w:rsid w:val="00D01058"/>
    <w:rsid w:val="00D0169C"/>
    <w:rsid w:val="00D01748"/>
    <w:rsid w:val="00D05876"/>
    <w:rsid w:val="00D07393"/>
    <w:rsid w:val="00D164ED"/>
    <w:rsid w:val="00D22031"/>
    <w:rsid w:val="00D25BC3"/>
    <w:rsid w:val="00D27899"/>
    <w:rsid w:val="00D31A1B"/>
    <w:rsid w:val="00D32598"/>
    <w:rsid w:val="00D325CA"/>
    <w:rsid w:val="00D35426"/>
    <w:rsid w:val="00D436F2"/>
    <w:rsid w:val="00D4409E"/>
    <w:rsid w:val="00D462ED"/>
    <w:rsid w:val="00D46C02"/>
    <w:rsid w:val="00D52A67"/>
    <w:rsid w:val="00D53800"/>
    <w:rsid w:val="00D54191"/>
    <w:rsid w:val="00D5682E"/>
    <w:rsid w:val="00D573F1"/>
    <w:rsid w:val="00D57C2D"/>
    <w:rsid w:val="00D63314"/>
    <w:rsid w:val="00D74ADA"/>
    <w:rsid w:val="00D74E51"/>
    <w:rsid w:val="00D754E9"/>
    <w:rsid w:val="00D7554D"/>
    <w:rsid w:val="00D863E7"/>
    <w:rsid w:val="00D91839"/>
    <w:rsid w:val="00D924ED"/>
    <w:rsid w:val="00D9475F"/>
    <w:rsid w:val="00D95C9D"/>
    <w:rsid w:val="00DA0323"/>
    <w:rsid w:val="00DA0C16"/>
    <w:rsid w:val="00DA1D7A"/>
    <w:rsid w:val="00DA2500"/>
    <w:rsid w:val="00DA3FAE"/>
    <w:rsid w:val="00DA4615"/>
    <w:rsid w:val="00DA526D"/>
    <w:rsid w:val="00DA7694"/>
    <w:rsid w:val="00DA7DD0"/>
    <w:rsid w:val="00DB74C8"/>
    <w:rsid w:val="00DC0E0E"/>
    <w:rsid w:val="00DC1B9A"/>
    <w:rsid w:val="00DC5B21"/>
    <w:rsid w:val="00DC5BA2"/>
    <w:rsid w:val="00DD2201"/>
    <w:rsid w:val="00DD37EB"/>
    <w:rsid w:val="00DD3C2A"/>
    <w:rsid w:val="00DD3CA3"/>
    <w:rsid w:val="00DD7916"/>
    <w:rsid w:val="00DE0C08"/>
    <w:rsid w:val="00DF075A"/>
    <w:rsid w:val="00DF130C"/>
    <w:rsid w:val="00DF3B50"/>
    <w:rsid w:val="00DF3FDD"/>
    <w:rsid w:val="00DF520D"/>
    <w:rsid w:val="00DF649F"/>
    <w:rsid w:val="00DF6ED4"/>
    <w:rsid w:val="00E00C74"/>
    <w:rsid w:val="00E0107C"/>
    <w:rsid w:val="00E043F6"/>
    <w:rsid w:val="00E06357"/>
    <w:rsid w:val="00E06F6A"/>
    <w:rsid w:val="00E07B71"/>
    <w:rsid w:val="00E144F2"/>
    <w:rsid w:val="00E22FB3"/>
    <w:rsid w:val="00E3363D"/>
    <w:rsid w:val="00E33E06"/>
    <w:rsid w:val="00E3516A"/>
    <w:rsid w:val="00E35767"/>
    <w:rsid w:val="00E36485"/>
    <w:rsid w:val="00E366C8"/>
    <w:rsid w:val="00E37674"/>
    <w:rsid w:val="00E37A82"/>
    <w:rsid w:val="00E440C9"/>
    <w:rsid w:val="00E44533"/>
    <w:rsid w:val="00E44794"/>
    <w:rsid w:val="00E44FE2"/>
    <w:rsid w:val="00E45985"/>
    <w:rsid w:val="00E50CBB"/>
    <w:rsid w:val="00E53AD5"/>
    <w:rsid w:val="00E54713"/>
    <w:rsid w:val="00E60589"/>
    <w:rsid w:val="00E617D9"/>
    <w:rsid w:val="00E62063"/>
    <w:rsid w:val="00E62905"/>
    <w:rsid w:val="00E629BB"/>
    <w:rsid w:val="00E70579"/>
    <w:rsid w:val="00E71EFF"/>
    <w:rsid w:val="00E73F32"/>
    <w:rsid w:val="00E80E10"/>
    <w:rsid w:val="00E82FB4"/>
    <w:rsid w:val="00E83206"/>
    <w:rsid w:val="00E87B20"/>
    <w:rsid w:val="00E96FE3"/>
    <w:rsid w:val="00E975E8"/>
    <w:rsid w:val="00EA0C9B"/>
    <w:rsid w:val="00EA0E3C"/>
    <w:rsid w:val="00EA1628"/>
    <w:rsid w:val="00EA3083"/>
    <w:rsid w:val="00EA5BDD"/>
    <w:rsid w:val="00EA71A8"/>
    <w:rsid w:val="00EA781F"/>
    <w:rsid w:val="00EB24BF"/>
    <w:rsid w:val="00EB6087"/>
    <w:rsid w:val="00EB60AC"/>
    <w:rsid w:val="00EB6C80"/>
    <w:rsid w:val="00EC11A0"/>
    <w:rsid w:val="00EC3696"/>
    <w:rsid w:val="00EC51B9"/>
    <w:rsid w:val="00EC5386"/>
    <w:rsid w:val="00ED0B63"/>
    <w:rsid w:val="00ED1AA7"/>
    <w:rsid w:val="00ED250A"/>
    <w:rsid w:val="00ED29CB"/>
    <w:rsid w:val="00ED2D18"/>
    <w:rsid w:val="00ED3856"/>
    <w:rsid w:val="00ED6B4D"/>
    <w:rsid w:val="00ED6BDB"/>
    <w:rsid w:val="00EE16CF"/>
    <w:rsid w:val="00EE54F9"/>
    <w:rsid w:val="00EE599F"/>
    <w:rsid w:val="00EE5F45"/>
    <w:rsid w:val="00EE7D6B"/>
    <w:rsid w:val="00EF20BF"/>
    <w:rsid w:val="00EF4276"/>
    <w:rsid w:val="00EF430A"/>
    <w:rsid w:val="00EF55C1"/>
    <w:rsid w:val="00F0036A"/>
    <w:rsid w:val="00F00D76"/>
    <w:rsid w:val="00F1264F"/>
    <w:rsid w:val="00F12A3B"/>
    <w:rsid w:val="00F15D06"/>
    <w:rsid w:val="00F165D2"/>
    <w:rsid w:val="00F16690"/>
    <w:rsid w:val="00F1677E"/>
    <w:rsid w:val="00F222F9"/>
    <w:rsid w:val="00F27748"/>
    <w:rsid w:val="00F2791D"/>
    <w:rsid w:val="00F27B03"/>
    <w:rsid w:val="00F27CE1"/>
    <w:rsid w:val="00F3707A"/>
    <w:rsid w:val="00F4080B"/>
    <w:rsid w:val="00F418B4"/>
    <w:rsid w:val="00F42D80"/>
    <w:rsid w:val="00F435DF"/>
    <w:rsid w:val="00F43CEE"/>
    <w:rsid w:val="00F444E9"/>
    <w:rsid w:val="00F50250"/>
    <w:rsid w:val="00F516F9"/>
    <w:rsid w:val="00F525C7"/>
    <w:rsid w:val="00F54D71"/>
    <w:rsid w:val="00F5631A"/>
    <w:rsid w:val="00F56688"/>
    <w:rsid w:val="00F62B2E"/>
    <w:rsid w:val="00F6670F"/>
    <w:rsid w:val="00F71388"/>
    <w:rsid w:val="00F76605"/>
    <w:rsid w:val="00F7661E"/>
    <w:rsid w:val="00F77F8C"/>
    <w:rsid w:val="00F80678"/>
    <w:rsid w:val="00F807EB"/>
    <w:rsid w:val="00F84066"/>
    <w:rsid w:val="00F851FD"/>
    <w:rsid w:val="00F85CFD"/>
    <w:rsid w:val="00F91072"/>
    <w:rsid w:val="00F97F22"/>
    <w:rsid w:val="00FA1CC9"/>
    <w:rsid w:val="00FA3F98"/>
    <w:rsid w:val="00FA4F83"/>
    <w:rsid w:val="00FB0B5F"/>
    <w:rsid w:val="00FB0E92"/>
    <w:rsid w:val="00FB18CD"/>
    <w:rsid w:val="00FB2997"/>
    <w:rsid w:val="00FB2BE2"/>
    <w:rsid w:val="00FB3C5C"/>
    <w:rsid w:val="00FB3CF3"/>
    <w:rsid w:val="00FB5184"/>
    <w:rsid w:val="00FB753C"/>
    <w:rsid w:val="00FB7582"/>
    <w:rsid w:val="00FC30B4"/>
    <w:rsid w:val="00FC3F12"/>
    <w:rsid w:val="00FC53B6"/>
    <w:rsid w:val="00FD0AD9"/>
    <w:rsid w:val="00FD1FEF"/>
    <w:rsid w:val="00FD20BE"/>
    <w:rsid w:val="00FD3190"/>
    <w:rsid w:val="00FD3AD8"/>
    <w:rsid w:val="00FD56E7"/>
    <w:rsid w:val="00FE1A0B"/>
    <w:rsid w:val="00FE3FB4"/>
    <w:rsid w:val="00FE5681"/>
    <w:rsid w:val="00FE76D8"/>
    <w:rsid w:val="00FF07A3"/>
    <w:rsid w:val="00FF3C50"/>
    <w:rsid w:val="00FF4690"/>
    <w:rsid w:val="00FF4E2D"/>
    <w:rsid w:val="00FF4F96"/>
    <w:rsid w:val="00FF586E"/>
    <w:rsid w:val="00FF5A2C"/>
    <w:rsid w:val="00FF5BFA"/>
    <w:rsid w:val="00FF6021"/>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47742E"/>
    <w:rPr>
      <w:sz w:val="24"/>
      <w:szCs w:val="24"/>
    </w:rPr>
  </w:style>
  <w:style w:type="paragraph" w:styleId="Heading1">
    <w:name w:val="heading 1"/>
    <w:basedOn w:val="Normal"/>
    <w:next w:val="Normal"/>
    <w:link w:val="Heading1Char"/>
    <w:uiPriority w:val="99"/>
    <w:qFormat/>
    <w:rsid w:val="003E6415"/>
    <w:pPr>
      <w:keepNext/>
      <w:numPr>
        <w:numId w:val="12"/>
      </w:numPr>
      <w:tabs>
        <w:tab w:val="num" w:pos="-3610"/>
      </w:tabs>
      <w:spacing w:before="240"/>
      <w:outlineLvl w:val="0"/>
    </w:pPr>
    <w:rPr>
      <w:b/>
      <w:bCs/>
      <w:sz w:val="32"/>
      <w:szCs w:val="32"/>
    </w:rPr>
  </w:style>
  <w:style w:type="paragraph" w:styleId="Heading2">
    <w:name w:val="heading 2"/>
    <w:basedOn w:val="Normal"/>
    <w:next w:val="Normal"/>
    <w:link w:val="Heading2Char"/>
    <w:uiPriority w:val="99"/>
    <w:qFormat/>
    <w:rsid w:val="006A0429"/>
    <w:pPr>
      <w:keepNext/>
      <w:jc w:val="center"/>
      <w:outlineLvl w:val="1"/>
    </w:pPr>
    <w:rPr>
      <w:b/>
      <w:bCs/>
      <w:sz w:val="32"/>
      <w:szCs w:val="32"/>
    </w:rPr>
  </w:style>
  <w:style w:type="paragraph" w:styleId="Heading3">
    <w:name w:val="heading 3"/>
    <w:basedOn w:val="Normal"/>
    <w:next w:val="Normal"/>
    <w:link w:val="Heading3Char"/>
    <w:uiPriority w:val="99"/>
    <w:qFormat/>
    <w:rsid w:val="006A0429"/>
    <w:pPr>
      <w:keepNext/>
      <w:jc w:val="both"/>
      <w:outlineLvl w:val="2"/>
    </w:pPr>
    <w:rPr>
      <w:b/>
      <w:bCs/>
      <w:sz w:val="28"/>
      <w:szCs w:val="28"/>
    </w:rPr>
  </w:style>
  <w:style w:type="paragraph" w:styleId="Heading4">
    <w:name w:val="heading 4"/>
    <w:basedOn w:val="Normal"/>
    <w:next w:val="Normal"/>
    <w:link w:val="Heading4Char"/>
    <w:uiPriority w:val="99"/>
    <w:qFormat/>
    <w:rsid w:val="006A0429"/>
    <w:pPr>
      <w:keepNext/>
      <w:jc w:val="center"/>
      <w:outlineLvl w:val="3"/>
    </w:pPr>
    <w:rPr>
      <w:b/>
      <w:bCs/>
      <w:color w:val="800080"/>
      <w:sz w:val="32"/>
      <w:szCs w:val="32"/>
    </w:rPr>
  </w:style>
  <w:style w:type="paragraph" w:styleId="Heading5">
    <w:name w:val="heading 5"/>
    <w:basedOn w:val="Normal"/>
    <w:next w:val="Normal"/>
    <w:link w:val="Heading5Char"/>
    <w:uiPriority w:val="99"/>
    <w:qFormat/>
    <w:rsid w:val="006A0429"/>
    <w:pPr>
      <w:keepNext/>
      <w:ind w:left="708"/>
      <w:jc w:val="both"/>
      <w:outlineLvl w:val="4"/>
    </w:pPr>
    <w:rPr>
      <w:b/>
      <w:bCs/>
      <w:u w:val="single"/>
    </w:rPr>
  </w:style>
  <w:style w:type="paragraph" w:styleId="Heading6">
    <w:name w:val="heading 6"/>
    <w:basedOn w:val="Normal"/>
    <w:next w:val="Normal"/>
    <w:link w:val="Heading6Char"/>
    <w:uiPriority w:val="99"/>
    <w:qFormat/>
    <w:rsid w:val="006A0429"/>
    <w:pPr>
      <w:keepNext/>
      <w:ind w:left="705"/>
      <w:jc w:val="both"/>
      <w:outlineLvl w:val="5"/>
    </w:pPr>
    <w:rPr>
      <w:b/>
      <w:bCs/>
      <w:u w:val="single"/>
    </w:rPr>
  </w:style>
  <w:style w:type="paragraph" w:styleId="Heading7">
    <w:name w:val="heading 7"/>
    <w:basedOn w:val="Normal"/>
    <w:next w:val="Normal"/>
    <w:link w:val="Heading7Char"/>
    <w:uiPriority w:val="99"/>
    <w:qFormat/>
    <w:rsid w:val="006A0429"/>
    <w:pPr>
      <w:keepNext/>
      <w:jc w:val="center"/>
      <w:outlineLvl w:val="6"/>
    </w:pPr>
    <w:rPr>
      <w:b/>
      <w:bCs/>
    </w:rPr>
  </w:style>
  <w:style w:type="paragraph" w:styleId="Heading8">
    <w:name w:val="heading 8"/>
    <w:basedOn w:val="Normal"/>
    <w:next w:val="Normal"/>
    <w:link w:val="Heading8Char"/>
    <w:uiPriority w:val="99"/>
    <w:qFormat/>
    <w:rsid w:val="006A0429"/>
    <w:pPr>
      <w:keepNext/>
      <w:ind w:left="708"/>
      <w:outlineLvl w:val="7"/>
    </w:pPr>
  </w:style>
  <w:style w:type="paragraph" w:styleId="Heading9">
    <w:name w:val="heading 9"/>
    <w:basedOn w:val="Normal"/>
    <w:next w:val="Normal"/>
    <w:link w:val="Heading9Char"/>
    <w:uiPriority w:val="99"/>
    <w:qFormat/>
    <w:rsid w:val="006A0429"/>
    <w:pPr>
      <w:keepNext/>
      <w:ind w:firstLine="708"/>
      <w:outlineLvl w:val="8"/>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33120"/>
    <w:rPr>
      <w:b/>
      <w:bCs/>
      <w:sz w:val="32"/>
      <w:szCs w:val="32"/>
    </w:rPr>
  </w:style>
  <w:style w:type="character" w:customStyle="1" w:styleId="Heading2Char">
    <w:name w:val="Heading 2 Char"/>
    <w:basedOn w:val="DefaultParagraphFont"/>
    <w:link w:val="Heading2"/>
    <w:uiPriority w:val="99"/>
    <w:semiHidden/>
    <w:locked/>
    <w:rsid w:val="00333120"/>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333120"/>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333120"/>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333120"/>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333120"/>
    <w:rPr>
      <w:rFonts w:ascii="Calibri" w:hAnsi="Calibri" w:cs="Times New Roman"/>
      <w:b/>
      <w:bCs/>
    </w:rPr>
  </w:style>
  <w:style w:type="character" w:customStyle="1" w:styleId="Heading7Char">
    <w:name w:val="Heading 7 Char"/>
    <w:basedOn w:val="DefaultParagraphFont"/>
    <w:link w:val="Heading7"/>
    <w:uiPriority w:val="99"/>
    <w:semiHidden/>
    <w:locked/>
    <w:rsid w:val="00333120"/>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333120"/>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333120"/>
    <w:rPr>
      <w:rFonts w:ascii="Cambria" w:hAnsi="Cambria" w:cs="Times New Roman"/>
    </w:rPr>
  </w:style>
  <w:style w:type="paragraph" w:styleId="Title">
    <w:name w:val="Title"/>
    <w:basedOn w:val="Normal"/>
    <w:link w:val="TitleChar"/>
    <w:uiPriority w:val="99"/>
    <w:qFormat/>
    <w:rsid w:val="006A0429"/>
    <w:pPr>
      <w:jc w:val="center"/>
    </w:pPr>
    <w:rPr>
      <w:b/>
      <w:bCs/>
      <w:sz w:val="28"/>
      <w:szCs w:val="28"/>
    </w:rPr>
  </w:style>
  <w:style w:type="character" w:customStyle="1" w:styleId="TitleChar">
    <w:name w:val="Title Char"/>
    <w:basedOn w:val="DefaultParagraphFont"/>
    <w:link w:val="Title"/>
    <w:uiPriority w:val="99"/>
    <w:locked/>
    <w:rsid w:val="00333120"/>
    <w:rPr>
      <w:rFonts w:ascii="Cambria" w:hAnsi="Cambria" w:cs="Times New Roman"/>
      <w:b/>
      <w:bCs/>
      <w:kern w:val="28"/>
      <w:sz w:val="32"/>
      <w:szCs w:val="32"/>
    </w:rPr>
  </w:style>
  <w:style w:type="paragraph" w:styleId="BodyText">
    <w:name w:val="Body Text"/>
    <w:basedOn w:val="Normal"/>
    <w:link w:val="BodyTextChar"/>
    <w:uiPriority w:val="99"/>
    <w:rsid w:val="006A0429"/>
    <w:pPr>
      <w:jc w:val="both"/>
    </w:pPr>
    <w:rPr>
      <w:color w:val="FF0000"/>
      <w:sz w:val="28"/>
      <w:szCs w:val="28"/>
    </w:rPr>
  </w:style>
  <w:style w:type="character" w:customStyle="1" w:styleId="BodyTextChar">
    <w:name w:val="Body Text Char"/>
    <w:basedOn w:val="DefaultParagraphFont"/>
    <w:link w:val="BodyText"/>
    <w:uiPriority w:val="99"/>
    <w:semiHidden/>
    <w:locked/>
    <w:rsid w:val="00333120"/>
    <w:rPr>
      <w:rFonts w:cs="Times New Roman"/>
      <w:sz w:val="24"/>
      <w:szCs w:val="24"/>
    </w:rPr>
  </w:style>
  <w:style w:type="paragraph" w:styleId="BodyText2">
    <w:name w:val="Body Text 2"/>
    <w:basedOn w:val="Normal"/>
    <w:link w:val="BodyText2Char"/>
    <w:uiPriority w:val="99"/>
    <w:rsid w:val="006A0429"/>
    <w:pPr>
      <w:jc w:val="both"/>
    </w:pPr>
    <w:rPr>
      <w:b/>
      <w:bCs/>
      <w:sz w:val="28"/>
      <w:szCs w:val="28"/>
    </w:rPr>
  </w:style>
  <w:style w:type="character" w:customStyle="1" w:styleId="BodyText2Char">
    <w:name w:val="Body Text 2 Char"/>
    <w:basedOn w:val="DefaultParagraphFont"/>
    <w:link w:val="BodyText2"/>
    <w:uiPriority w:val="99"/>
    <w:semiHidden/>
    <w:locked/>
    <w:rsid w:val="00333120"/>
    <w:rPr>
      <w:rFonts w:cs="Times New Roman"/>
      <w:sz w:val="24"/>
      <w:szCs w:val="24"/>
    </w:rPr>
  </w:style>
  <w:style w:type="paragraph" w:styleId="Header">
    <w:name w:val="header"/>
    <w:aliases w:val="Nagłówek strony"/>
    <w:basedOn w:val="Normal"/>
    <w:link w:val="HeaderChar"/>
    <w:uiPriority w:val="99"/>
    <w:rsid w:val="006A0429"/>
    <w:pPr>
      <w:tabs>
        <w:tab w:val="center" w:pos="4536"/>
        <w:tab w:val="right" w:pos="9072"/>
      </w:tabs>
    </w:pPr>
  </w:style>
  <w:style w:type="character" w:customStyle="1" w:styleId="HeaderChar">
    <w:name w:val="Header Char"/>
    <w:aliases w:val="Nagłówek strony Char"/>
    <w:basedOn w:val="DefaultParagraphFont"/>
    <w:link w:val="Header"/>
    <w:uiPriority w:val="99"/>
    <w:semiHidden/>
    <w:locked/>
    <w:rsid w:val="00333120"/>
    <w:rPr>
      <w:rFonts w:cs="Times New Roman"/>
      <w:sz w:val="24"/>
      <w:szCs w:val="24"/>
    </w:rPr>
  </w:style>
  <w:style w:type="character" w:styleId="PageNumber">
    <w:name w:val="page number"/>
    <w:basedOn w:val="DefaultParagraphFont"/>
    <w:uiPriority w:val="99"/>
    <w:rsid w:val="006A0429"/>
    <w:rPr>
      <w:rFonts w:cs="Times New Roman"/>
    </w:rPr>
  </w:style>
  <w:style w:type="paragraph" w:styleId="BodyTextIndent">
    <w:name w:val="Body Text Indent"/>
    <w:basedOn w:val="Normal"/>
    <w:link w:val="BodyTextIndentChar"/>
    <w:uiPriority w:val="99"/>
    <w:rsid w:val="006A0429"/>
    <w:pPr>
      <w:ind w:left="284" w:hanging="284"/>
    </w:pPr>
  </w:style>
  <w:style w:type="character" w:customStyle="1" w:styleId="BodyTextIndentChar">
    <w:name w:val="Body Text Indent Char"/>
    <w:basedOn w:val="DefaultParagraphFont"/>
    <w:link w:val="BodyTextIndent"/>
    <w:uiPriority w:val="99"/>
    <w:locked/>
    <w:rsid w:val="00A34F64"/>
    <w:rPr>
      <w:rFonts w:cs="Times New Roman"/>
      <w:sz w:val="24"/>
      <w:szCs w:val="24"/>
    </w:rPr>
  </w:style>
  <w:style w:type="paragraph" w:styleId="DocumentMap">
    <w:name w:val="Document Map"/>
    <w:basedOn w:val="Normal"/>
    <w:link w:val="DocumentMapChar"/>
    <w:uiPriority w:val="99"/>
    <w:semiHidden/>
    <w:rsid w:val="006A0429"/>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333120"/>
    <w:rPr>
      <w:rFonts w:cs="Times New Roman"/>
      <w:sz w:val="2"/>
    </w:rPr>
  </w:style>
  <w:style w:type="paragraph" w:styleId="Footer">
    <w:name w:val="footer"/>
    <w:basedOn w:val="Normal"/>
    <w:link w:val="FooterChar"/>
    <w:uiPriority w:val="99"/>
    <w:rsid w:val="006A0429"/>
    <w:pPr>
      <w:tabs>
        <w:tab w:val="center" w:pos="4536"/>
        <w:tab w:val="right" w:pos="9072"/>
      </w:tabs>
    </w:pPr>
  </w:style>
  <w:style w:type="character" w:customStyle="1" w:styleId="FooterChar">
    <w:name w:val="Footer Char"/>
    <w:basedOn w:val="DefaultParagraphFont"/>
    <w:link w:val="Footer"/>
    <w:uiPriority w:val="99"/>
    <w:locked/>
    <w:rsid w:val="00B76A54"/>
    <w:rPr>
      <w:rFonts w:cs="Times New Roman"/>
      <w:sz w:val="24"/>
      <w:szCs w:val="24"/>
      <w:lang w:val="pl-PL" w:eastAsia="pl-PL"/>
    </w:rPr>
  </w:style>
  <w:style w:type="paragraph" w:styleId="BodyText3">
    <w:name w:val="Body Text 3"/>
    <w:basedOn w:val="Normal"/>
    <w:link w:val="BodyText3Char"/>
    <w:uiPriority w:val="99"/>
    <w:rsid w:val="006A0429"/>
    <w:pPr>
      <w:jc w:val="both"/>
    </w:pPr>
    <w:rPr>
      <w:u w:val="single"/>
    </w:rPr>
  </w:style>
  <w:style w:type="character" w:customStyle="1" w:styleId="BodyText3Char">
    <w:name w:val="Body Text 3 Char"/>
    <w:basedOn w:val="DefaultParagraphFont"/>
    <w:link w:val="BodyText3"/>
    <w:uiPriority w:val="99"/>
    <w:semiHidden/>
    <w:locked/>
    <w:rsid w:val="00333120"/>
    <w:rPr>
      <w:rFonts w:cs="Times New Roman"/>
      <w:sz w:val="16"/>
      <w:szCs w:val="16"/>
    </w:rPr>
  </w:style>
  <w:style w:type="character" w:styleId="Hyperlink">
    <w:name w:val="Hyperlink"/>
    <w:basedOn w:val="DefaultParagraphFont"/>
    <w:uiPriority w:val="99"/>
    <w:rsid w:val="006A0429"/>
    <w:rPr>
      <w:rFonts w:cs="Times New Roman"/>
      <w:color w:val="0000FF"/>
      <w:u w:val="single"/>
    </w:rPr>
  </w:style>
  <w:style w:type="paragraph" w:styleId="BodyTextIndent2">
    <w:name w:val="Body Text Indent 2"/>
    <w:basedOn w:val="Normal"/>
    <w:link w:val="BodyTextIndent2Char"/>
    <w:uiPriority w:val="99"/>
    <w:rsid w:val="006A0429"/>
    <w:pPr>
      <w:ind w:left="708"/>
    </w:pPr>
  </w:style>
  <w:style w:type="character" w:customStyle="1" w:styleId="BodyTextIndent2Char">
    <w:name w:val="Body Text Indent 2 Char"/>
    <w:basedOn w:val="DefaultParagraphFont"/>
    <w:link w:val="BodyTextIndent2"/>
    <w:uiPriority w:val="99"/>
    <w:semiHidden/>
    <w:locked/>
    <w:rsid w:val="00333120"/>
    <w:rPr>
      <w:rFonts w:cs="Times New Roman"/>
      <w:sz w:val="24"/>
      <w:szCs w:val="24"/>
    </w:rPr>
  </w:style>
  <w:style w:type="paragraph" w:styleId="BodyTextIndent3">
    <w:name w:val="Body Text Indent 3"/>
    <w:basedOn w:val="Normal"/>
    <w:link w:val="BodyTextIndent3Char"/>
    <w:uiPriority w:val="99"/>
    <w:rsid w:val="006A0429"/>
    <w:pPr>
      <w:ind w:left="709"/>
    </w:pPr>
  </w:style>
  <w:style w:type="character" w:customStyle="1" w:styleId="BodyTextIndent3Char">
    <w:name w:val="Body Text Indent 3 Char"/>
    <w:basedOn w:val="DefaultParagraphFont"/>
    <w:link w:val="BodyTextIndent3"/>
    <w:uiPriority w:val="99"/>
    <w:semiHidden/>
    <w:locked/>
    <w:rsid w:val="00333120"/>
    <w:rPr>
      <w:rFonts w:cs="Times New Roman"/>
      <w:sz w:val="16"/>
      <w:szCs w:val="16"/>
    </w:rPr>
  </w:style>
  <w:style w:type="character" w:styleId="FollowedHyperlink">
    <w:name w:val="FollowedHyperlink"/>
    <w:basedOn w:val="DefaultParagraphFont"/>
    <w:uiPriority w:val="99"/>
    <w:rsid w:val="006A0429"/>
    <w:rPr>
      <w:rFonts w:cs="Times New Roman"/>
      <w:color w:val="800080"/>
      <w:u w:val="single"/>
    </w:rPr>
  </w:style>
  <w:style w:type="paragraph" w:customStyle="1" w:styleId="ZnakZnakZnak">
    <w:name w:val="Znak Znak Znak"/>
    <w:basedOn w:val="Normal"/>
    <w:uiPriority w:val="99"/>
    <w:rsid w:val="00740AAA"/>
  </w:style>
  <w:style w:type="paragraph" w:customStyle="1" w:styleId="Tekstpodstawowywcity21">
    <w:name w:val="Tekst podstawowy wcięty 21"/>
    <w:basedOn w:val="Normal"/>
    <w:uiPriority w:val="99"/>
    <w:rsid w:val="00102C2E"/>
    <w:pPr>
      <w:spacing w:line="360" w:lineRule="auto"/>
      <w:ind w:left="360" w:hanging="360"/>
    </w:pPr>
    <w:rPr>
      <w:rFonts w:ascii="Arial" w:hAnsi="Arial" w:cs="Arial"/>
      <w:b/>
      <w:bCs/>
    </w:rPr>
  </w:style>
  <w:style w:type="paragraph" w:customStyle="1" w:styleId="Default">
    <w:name w:val="Default"/>
    <w:uiPriority w:val="99"/>
    <w:rsid w:val="006971CD"/>
    <w:pPr>
      <w:autoSpaceDE w:val="0"/>
      <w:autoSpaceDN w:val="0"/>
      <w:adjustRightInd w:val="0"/>
    </w:pPr>
    <w:rPr>
      <w:color w:val="000000"/>
      <w:sz w:val="24"/>
      <w:szCs w:val="24"/>
    </w:rPr>
  </w:style>
  <w:style w:type="table" w:styleId="TableGrid">
    <w:name w:val="Table Grid"/>
    <w:basedOn w:val="TableNormal"/>
    <w:uiPriority w:val="99"/>
    <w:rsid w:val="00844B0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kt">
    <w:name w:val="pkt"/>
    <w:basedOn w:val="Normal"/>
    <w:uiPriority w:val="99"/>
    <w:rsid w:val="00844B0B"/>
    <w:pPr>
      <w:spacing w:before="60" w:after="60"/>
      <w:ind w:left="851" w:hanging="295"/>
      <w:jc w:val="both"/>
    </w:pPr>
  </w:style>
  <w:style w:type="paragraph" w:customStyle="1" w:styleId="pkt1">
    <w:name w:val="pkt1"/>
    <w:basedOn w:val="pkt"/>
    <w:uiPriority w:val="99"/>
    <w:rsid w:val="00844B0B"/>
    <w:pPr>
      <w:ind w:left="850" w:hanging="425"/>
    </w:pPr>
  </w:style>
  <w:style w:type="paragraph" w:customStyle="1" w:styleId="WW-Tekstpodstawowy3">
    <w:name w:val="WW-Tekst podstawowy 3"/>
    <w:basedOn w:val="Normal"/>
    <w:uiPriority w:val="99"/>
    <w:rsid w:val="00A042CF"/>
    <w:pPr>
      <w:suppressAutoHyphens/>
      <w:jc w:val="both"/>
    </w:pPr>
    <w:rPr>
      <w:sz w:val="22"/>
      <w:szCs w:val="22"/>
    </w:rPr>
  </w:style>
  <w:style w:type="paragraph" w:customStyle="1" w:styleId="1">
    <w:name w:val="1"/>
    <w:basedOn w:val="Normal"/>
    <w:next w:val="Header"/>
    <w:uiPriority w:val="99"/>
    <w:rsid w:val="0033501C"/>
    <w:pPr>
      <w:tabs>
        <w:tab w:val="center" w:pos="4536"/>
        <w:tab w:val="right" w:pos="9072"/>
      </w:tabs>
    </w:pPr>
  </w:style>
  <w:style w:type="paragraph" w:customStyle="1" w:styleId="ZnakZnak">
    <w:name w:val="Znak Znak"/>
    <w:basedOn w:val="Normal"/>
    <w:uiPriority w:val="99"/>
    <w:rsid w:val="00FF6021"/>
  </w:style>
  <w:style w:type="paragraph" w:customStyle="1" w:styleId="ZnakZnakZnakZnakZnakZnakZnakZnakZnakZnakZnakZnak">
    <w:name w:val="Znak Znak Znak Znak Znak Znak Znak Znak Znak Znak Znak Znak"/>
    <w:basedOn w:val="Normal"/>
    <w:uiPriority w:val="99"/>
    <w:rsid w:val="0030217C"/>
  </w:style>
  <w:style w:type="character" w:customStyle="1" w:styleId="FontStyle47">
    <w:name w:val="Font Style47"/>
    <w:uiPriority w:val="99"/>
    <w:rsid w:val="00B10E18"/>
    <w:rPr>
      <w:rFonts w:ascii="Times New Roman" w:hAnsi="Times New Roman"/>
      <w:b/>
      <w:sz w:val="22"/>
    </w:rPr>
  </w:style>
  <w:style w:type="character" w:styleId="Strong">
    <w:name w:val="Strong"/>
    <w:basedOn w:val="DefaultParagraphFont"/>
    <w:uiPriority w:val="99"/>
    <w:qFormat/>
    <w:rsid w:val="00B10E18"/>
    <w:rPr>
      <w:rFonts w:cs="Times New Roman"/>
      <w:b/>
      <w:bCs/>
    </w:rPr>
  </w:style>
  <w:style w:type="paragraph" w:customStyle="1" w:styleId="Pa5">
    <w:name w:val="Pa5"/>
    <w:basedOn w:val="Normal"/>
    <w:next w:val="Normal"/>
    <w:uiPriority w:val="99"/>
    <w:rsid w:val="00460592"/>
    <w:pPr>
      <w:autoSpaceDE w:val="0"/>
      <w:autoSpaceDN w:val="0"/>
      <w:adjustRightInd w:val="0"/>
      <w:spacing w:line="201" w:lineRule="atLeast"/>
    </w:pPr>
    <w:rPr>
      <w:lang w:eastAsia="en-US"/>
    </w:rPr>
  </w:style>
  <w:style w:type="paragraph" w:styleId="BlockText">
    <w:name w:val="Block Text"/>
    <w:basedOn w:val="Normal"/>
    <w:uiPriority w:val="99"/>
    <w:rsid w:val="00460592"/>
    <w:pPr>
      <w:ind w:left="-540" w:right="-648"/>
      <w:jc w:val="center"/>
    </w:pPr>
    <w:rPr>
      <w:b/>
      <w:bCs/>
      <w:sz w:val="40"/>
      <w:szCs w:val="40"/>
    </w:rPr>
  </w:style>
  <w:style w:type="paragraph" w:customStyle="1" w:styleId="Tekstpodstawowywcity211">
    <w:name w:val="Tekst podstawowy wcięty 211"/>
    <w:basedOn w:val="Normal"/>
    <w:uiPriority w:val="99"/>
    <w:rsid w:val="00C77BEB"/>
    <w:pPr>
      <w:tabs>
        <w:tab w:val="left" w:pos="360"/>
      </w:tabs>
      <w:ind w:left="360" w:hanging="360"/>
    </w:pPr>
    <w:rPr>
      <w:rFonts w:ascii="Arial" w:hAnsi="Arial" w:cs="Arial"/>
    </w:rPr>
  </w:style>
  <w:style w:type="paragraph" w:customStyle="1" w:styleId="WW-Zawartotabeli1">
    <w:name w:val="WW-Zawartość tabeli1"/>
    <w:basedOn w:val="Normal"/>
    <w:next w:val="Normal"/>
    <w:uiPriority w:val="99"/>
    <w:rsid w:val="00A34F64"/>
    <w:pPr>
      <w:widowControl w:val="0"/>
      <w:suppressLineNumbers/>
      <w:suppressAutoHyphens/>
      <w:spacing w:after="120"/>
    </w:pPr>
  </w:style>
  <w:style w:type="paragraph" w:styleId="CommentText">
    <w:name w:val="annotation text"/>
    <w:basedOn w:val="Normal"/>
    <w:link w:val="CommentTextChar"/>
    <w:uiPriority w:val="99"/>
    <w:semiHidden/>
    <w:rsid w:val="00A34F64"/>
  </w:style>
  <w:style w:type="character" w:customStyle="1" w:styleId="CommentTextChar">
    <w:name w:val="Comment Text Char"/>
    <w:basedOn w:val="DefaultParagraphFont"/>
    <w:link w:val="CommentText"/>
    <w:uiPriority w:val="99"/>
    <w:semiHidden/>
    <w:locked/>
    <w:rsid w:val="00A34F64"/>
    <w:rPr>
      <w:rFonts w:cs="Times New Roman"/>
    </w:rPr>
  </w:style>
  <w:style w:type="paragraph" w:customStyle="1" w:styleId="style">
    <w:name w:val="style"/>
    <w:basedOn w:val="Normal"/>
    <w:uiPriority w:val="99"/>
    <w:rsid w:val="00A34F64"/>
    <w:pPr>
      <w:spacing w:before="150" w:after="150"/>
      <w:ind w:left="150" w:right="450"/>
      <w:jc w:val="both"/>
    </w:pPr>
    <w:rPr>
      <w:rFonts w:ascii="Verdana" w:hAnsi="Verdana" w:cs="Verdana"/>
      <w:color w:val="666666"/>
      <w:sz w:val="18"/>
      <w:szCs w:val="18"/>
    </w:rPr>
  </w:style>
  <w:style w:type="character" w:styleId="CommentReference">
    <w:name w:val="annotation reference"/>
    <w:basedOn w:val="DefaultParagraphFont"/>
    <w:uiPriority w:val="99"/>
    <w:semiHidden/>
    <w:rsid w:val="00FB2BE2"/>
    <w:rPr>
      <w:rFonts w:cs="Times New Roman"/>
      <w:sz w:val="16"/>
      <w:szCs w:val="16"/>
    </w:rPr>
  </w:style>
  <w:style w:type="paragraph" w:styleId="CommentSubject">
    <w:name w:val="annotation subject"/>
    <w:basedOn w:val="CommentText"/>
    <w:next w:val="CommentText"/>
    <w:link w:val="CommentSubjectChar"/>
    <w:uiPriority w:val="99"/>
    <w:semiHidden/>
    <w:rsid w:val="00FB2BE2"/>
    <w:rPr>
      <w:b/>
      <w:bCs/>
      <w:sz w:val="20"/>
      <w:szCs w:val="20"/>
    </w:rPr>
  </w:style>
  <w:style w:type="character" w:customStyle="1" w:styleId="CommentSubjectChar">
    <w:name w:val="Comment Subject Char"/>
    <w:basedOn w:val="CommentTextChar"/>
    <w:link w:val="CommentSubject"/>
    <w:uiPriority w:val="99"/>
    <w:semiHidden/>
    <w:locked/>
    <w:rsid w:val="00FB2BE2"/>
    <w:rPr>
      <w:b/>
      <w:bCs/>
    </w:rPr>
  </w:style>
  <w:style w:type="paragraph" w:styleId="BalloonText">
    <w:name w:val="Balloon Text"/>
    <w:basedOn w:val="Normal"/>
    <w:link w:val="BalloonTextChar"/>
    <w:uiPriority w:val="99"/>
    <w:semiHidden/>
    <w:rsid w:val="00FB2BE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B2BE2"/>
    <w:rPr>
      <w:rFonts w:ascii="Tahoma" w:hAnsi="Tahoma" w:cs="Tahoma"/>
      <w:sz w:val="16"/>
      <w:szCs w:val="16"/>
    </w:rPr>
  </w:style>
  <w:style w:type="character" w:customStyle="1" w:styleId="Znak2">
    <w:name w:val="Znak2"/>
    <w:uiPriority w:val="99"/>
    <w:semiHidden/>
    <w:rsid w:val="00B0075C"/>
    <w:rPr>
      <w:lang w:val="pl-PL" w:eastAsia="pl-PL"/>
    </w:rPr>
  </w:style>
  <w:style w:type="character" w:customStyle="1" w:styleId="Znak3">
    <w:name w:val="Znak3"/>
    <w:uiPriority w:val="99"/>
    <w:rsid w:val="00B0075C"/>
    <w:rPr>
      <w:sz w:val="24"/>
      <w:lang w:val="pl-PL" w:eastAsia="pl-PL"/>
    </w:rPr>
  </w:style>
  <w:style w:type="paragraph" w:customStyle="1" w:styleId="CharChar4">
    <w:name w:val="Char Char4"/>
    <w:basedOn w:val="Normal"/>
    <w:uiPriority w:val="99"/>
    <w:rsid w:val="003925E3"/>
  </w:style>
  <w:style w:type="paragraph" w:styleId="NormalWeb">
    <w:name w:val="Normal (Web)"/>
    <w:basedOn w:val="Normal"/>
    <w:uiPriority w:val="99"/>
    <w:semiHidden/>
    <w:rsid w:val="009C26A0"/>
    <w:pPr>
      <w:spacing w:before="100" w:beforeAutospacing="1" w:after="100" w:afterAutospacing="1"/>
    </w:pPr>
  </w:style>
  <w:style w:type="paragraph" w:customStyle="1" w:styleId="Akapitzlist1">
    <w:name w:val="Akapit z listą1"/>
    <w:uiPriority w:val="99"/>
    <w:rsid w:val="009C26A0"/>
    <w:pPr>
      <w:widowControl w:val="0"/>
      <w:suppressAutoHyphens/>
      <w:spacing w:after="200" w:line="276" w:lineRule="auto"/>
      <w:ind w:left="720"/>
    </w:pPr>
    <w:rPr>
      <w:rFonts w:ascii="Calibri" w:hAnsi="Calibri" w:cs="Calibri"/>
      <w:kern w:val="1"/>
      <w:lang w:eastAsia="ar-SA"/>
    </w:rPr>
  </w:style>
  <w:style w:type="character" w:customStyle="1" w:styleId="PlainTextChar">
    <w:name w:val="Plain Text Char"/>
    <w:uiPriority w:val="99"/>
    <w:semiHidden/>
    <w:locked/>
    <w:rsid w:val="009C26A0"/>
    <w:rPr>
      <w:rFonts w:ascii="Consolas" w:hAnsi="Consolas"/>
      <w:sz w:val="21"/>
      <w:lang w:val="pl-PL" w:eastAsia="en-US"/>
    </w:rPr>
  </w:style>
  <w:style w:type="paragraph" w:styleId="PlainText">
    <w:name w:val="Plain Text"/>
    <w:basedOn w:val="Normal"/>
    <w:link w:val="PlainTextChar1"/>
    <w:uiPriority w:val="99"/>
    <w:semiHidden/>
    <w:rsid w:val="009C26A0"/>
    <w:rPr>
      <w:rFonts w:ascii="Consolas" w:hAnsi="Consolas"/>
      <w:sz w:val="21"/>
      <w:szCs w:val="20"/>
      <w:lang w:eastAsia="en-US"/>
    </w:rPr>
  </w:style>
  <w:style w:type="character" w:customStyle="1" w:styleId="PlainTextChar1">
    <w:name w:val="Plain Text Char1"/>
    <w:basedOn w:val="DefaultParagraphFont"/>
    <w:link w:val="PlainText"/>
    <w:uiPriority w:val="99"/>
    <w:semiHidden/>
    <w:locked/>
    <w:rsid w:val="00333120"/>
    <w:rPr>
      <w:rFonts w:ascii="Courier New" w:hAnsi="Courier New" w:cs="Courier New"/>
      <w:sz w:val="20"/>
      <w:szCs w:val="20"/>
    </w:rPr>
  </w:style>
  <w:style w:type="paragraph" w:styleId="ListParagraph">
    <w:name w:val="List Paragraph"/>
    <w:basedOn w:val="Normal"/>
    <w:link w:val="ListParagraphChar"/>
    <w:uiPriority w:val="99"/>
    <w:qFormat/>
    <w:rsid w:val="009C26A0"/>
    <w:pPr>
      <w:spacing w:after="200" w:line="276" w:lineRule="auto"/>
      <w:ind w:left="720"/>
      <w:contextualSpacing/>
    </w:pPr>
    <w:rPr>
      <w:rFonts w:ascii="Calibri" w:hAnsi="Calibri" w:cs="Calibri"/>
      <w:sz w:val="22"/>
      <w:szCs w:val="22"/>
      <w:lang w:eastAsia="en-US"/>
    </w:rPr>
  </w:style>
  <w:style w:type="paragraph" w:styleId="ListBullet">
    <w:name w:val="List Bullet"/>
    <w:basedOn w:val="Normal"/>
    <w:autoRedefine/>
    <w:uiPriority w:val="99"/>
    <w:rsid w:val="004219B6"/>
    <w:pPr>
      <w:framePr w:hSpace="141" w:wrap="around" w:vAnchor="text" w:hAnchor="margin" w:xAlign="center" w:y="35"/>
    </w:pPr>
    <w:rPr>
      <w:sz w:val="22"/>
      <w:szCs w:val="22"/>
    </w:rPr>
  </w:style>
  <w:style w:type="paragraph" w:styleId="HTMLPreformatted">
    <w:name w:val="HTML Preformatted"/>
    <w:basedOn w:val="Normal"/>
    <w:link w:val="HTMLPreformattedChar"/>
    <w:uiPriority w:val="99"/>
    <w:rsid w:val="005807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locked/>
    <w:rsid w:val="00333120"/>
    <w:rPr>
      <w:rFonts w:ascii="Courier New" w:hAnsi="Courier New" w:cs="Courier New"/>
      <w:sz w:val="20"/>
      <w:szCs w:val="20"/>
    </w:rPr>
  </w:style>
  <w:style w:type="paragraph" w:customStyle="1" w:styleId="ZnakZnak1">
    <w:name w:val="Znak Znak1"/>
    <w:basedOn w:val="Normal"/>
    <w:uiPriority w:val="99"/>
    <w:rsid w:val="001B6F9F"/>
  </w:style>
  <w:style w:type="paragraph" w:customStyle="1" w:styleId="Akapitzlist11">
    <w:name w:val="Akapit z listą11"/>
    <w:basedOn w:val="Normal"/>
    <w:uiPriority w:val="99"/>
    <w:rsid w:val="000827DD"/>
    <w:pPr>
      <w:ind w:left="720"/>
    </w:pPr>
  </w:style>
  <w:style w:type="character" w:customStyle="1" w:styleId="ListParagraphChar">
    <w:name w:val="List Paragraph Char"/>
    <w:basedOn w:val="DefaultParagraphFont"/>
    <w:link w:val="ListParagraph"/>
    <w:uiPriority w:val="99"/>
    <w:locked/>
    <w:rsid w:val="00D07393"/>
    <w:rPr>
      <w:rFonts w:ascii="Calibri" w:hAnsi="Calibri" w:cs="Calibri"/>
      <w:lang w:eastAsia="en-US"/>
    </w:rPr>
  </w:style>
  <w:style w:type="paragraph" w:customStyle="1" w:styleId="Akapitzlist3">
    <w:name w:val="Akapit z listą3"/>
    <w:basedOn w:val="Normal"/>
    <w:uiPriority w:val="99"/>
    <w:rsid w:val="000B66A5"/>
    <w:pPr>
      <w:spacing w:line="276" w:lineRule="auto"/>
      <w:ind w:left="708" w:hanging="431"/>
    </w:pPr>
    <w:rPr>
      <w:rFonts w:ascii="Calibri" w:hAnsi="Calibri" w:cs="Calibri"/>
      <w:sz w:val="22"/>
      <w:szCs w:val="22"/>
      <w:lang w:eastAsia="en-US"/>
    </w:rPr>
  </w:style>
  <w:style w:type="paragraph" w:customStyle="1" w:styleId="Nagwek1Num1">
    <w:name w:val="Nagłówek 1 Num 1"/>
    <w:basedOn w:val="Heading1"/>
    <w:uiPriority w:val="99"/>
    <w:rsid w:val="000B66A5"/>
    <w:pPr>
      <w:keepLines/>
      <w:numPr>
        <w:numId w:val="0"/>
      </w:numPr>
      <w:spacing w:before="480" w:line="276" w:lineRule="auto"/>
    </w:pPr>
    <w:rPr>
      <w:rFonts w:ascii="Arial" w:hAnsi="Arial"/>
      <w:color w:val="365F91"/>
      <w:sz w:val="30"/>
      <w:szCs w:val="28"/>
      <w:lang w:eastAsia="en-US"/>
    </w:rPr>
  </w:style>
</w:styles>
</file>

<file path=word/webSettings.xml><?xml version="1.0" encoding="utf-8"?>
<w:webSettings xmlns:r="http://schemas.openxmlformats.org/officeDocument/2006/relationships" xmlns:w="http://schemas.openxmlformats.org/wordprocessingml/2006/main">
  <w:divs>
    <w:div w:id="1339700332">
      <w:marLeft w:val="0"/>
      <w:marRight w:val="0"/>
      <w:marTop w:val="0"/>
      <w:marBottom w:val="0"/>
      <w:divBdr>
        <w:top w:val="none" w:sz="0" w:space="0" w:color="auto"/>
        <w:left w:val="none" w:sz="0" w:space="0" w:color="auto"/>
        <w:bottom w:val="none" w:sz="0" w:space="0" w:color="auto"/>
        <w:right w:val="none" w:sz="0" w:space="0" w:color="auto"/>
      </w:divBdr>
    </w:div>
    <w:div w:id="1339700333">
      <w:marLeft w:val="0"/>
      <w:marRight w:val="0"/>
      <w:marTop w:val="0"/>
      <w:marBottom w:val="0"/>
      <w:divBdr>
        <w:top w:val="none" w:sz="0" w:space="0" w:color="auto"/>
        <w:left w:val="none" w:sz="0" w:space="0" w:color="auto"/>
        <w:bottom w:val="none" w:sz="0" w:space="0" w:color="auto"/>
        <w:right w:val="none" w:sz="0" w:space="0" w:color="auto"/>
      </w:divBdr>
    </w:div>
    <w:div w:id="1339700334">
      <w:marLeft w:val="0"/>
      <w:marRight w:val="0"/>
      <w:marTop w:val="0"/>
      <w:marBottom w:val="0"/>
      <w:divBdr>
        <w:top w:val="none" w:sz="0" w:space="0" w:color="auto"/>
        <w:left w:val="none" w:sz="0" w:space="0" w:color="auto"/>
        <w:bottom w:val="none" w:sz="0" w:space="0" w:color="auto"/>
        <w:right w:val="none" w:sz="0" w:space="0" w:color="auto"/>
      </w:divBdr>
    </w:div>
    <w:div w:id="1339700335">
      <w:marLeft w:val="0"/>
      <w:marRight w:val="0"/>
      <w:marTop w:val="0"/>
      <w:marBottom w:val="0"/>
      <w:divBdr>
        <w:top w:val="none" w:sz="0" w:space="0" w:color="auto"/>
        <w:left w:val="none" w:sz="0" w:space="0" w:color="auto"/>
        <w:bottom w:val="none" w:sz="0" w:space="0" w:color="auto"/>
        <w:right w:val="none" w:sz="0" w:space="0" w:color="auto"/>
      </w:divBdr>
    </w:div>
    <w:div w:id="1339700336">
      <w:marLeft w:val="0"/>
      <w:marRight w:val="0"/>
      <w:marTop w:val="0"/>
      <w:marBottom w:val="0"/>
      <w:divBdr>
        <w:top w:val="none" w:sz="0" w:space="0" w:color="auto"/>
        <w:left w:val="none" w:sz="0" w:space="0" w:color="auto"/>
        <w:bottom w:val="none" w:sz="0" w:space="0" w:color="auto"/>
        <w:right w:val="none" w:sz="0" w:space="0" w:color="auto"/>
      </w:divBdr>
    </w:div>
    <w:div w:id="1339700337">
      <w:marLeft w:val="0"/>
      <w:marRight w:val="0"/>
      <w:marTop w:val="0"/>
      <w:marBottom w:val="0"/>
      <w:divBdr>
        <w:top w:val="none" w:sz="0" w:space="0" w:color="auto"/>
        <w:left w:val="none" w:sz="0" w:space="0" w:color="auto"/>
        <w:bottom w:val="none" w:sz="0" w:space="0" w:color="auto"/>
        <w:right w:val="none" w:sz="0" w:space="0" w:color="auto"/>
      </w:divBdr>
    </w:div>
    <w:div w:id="1339700338">
      <w:marLeft w:val="0"/>
      <w:marRight w:val="0"/>
      <w:marTop w:val="0"/>
      <w:marBottom w:val="0"/>
      <w:divBdr>
        <w:top w:val="none" w:sz="0" w:space="0" w:color="auto"/>
        <w:left w:val="none" w:sz="0" w:space="0" w:color="auto"/>
        <w:bottom w:val="none" w:sz="0" w:space="0" w:color="auto"/>
        <w:right w:val="none" w:sz="0" w:space="0" w:color="auto"/>
      </w:divBdr>
    </w:div>
    <w:div w:id="1339700339">
      <w:marLeft w:val="0"/>
      <w:marRight w:val="0"/>
      <w:marTop w:val="0"/>
      <w:marBottom w:val="0"/>
      <w:divBdr>
        <w:top w:val="none" w:sz="0" w:space="0" w:color="auto"/>
        <w:left w:val="none" w:sz="0" w:space="0" w:color="auto"/>
        <w:bottom w:val="none" w:sz="0" w:space="0" w:color="auto"/>
        <w:right w:val="none" w:sz="0" w:space="0" w:color="auto"/>
      </w:divBdr>
      <w:divsChild>
        <w:div w:id="1339700349">
          <w:marLeft w:val="0"/>
          <w:marRight w:val="0"/>
          <w:marTop w:val="0"/>
          <w:marBottom w:val="0"/>
          <w:divBdr>
            <w:top w:val="none" w:sz="0" w:space="0" w:color="auto"/>
            <w:left w:val="none" w:sz="0" w:space="0" w:color="auto"/>
            <w:bottom w:val="none" w:sz="0" w:space="0" w:color="auto"/>
            <w:right w:val="none" w:sz="0" w:space="0" w:color="auto"/>
          </w:divBdr>
        </w:div>
      </w:divsChild>
    </w:div>
    <w:div w:id="1339700340">
      <w:marLeft w:val="0"/>
      <w:marRight w:val="0"/>
      <w:marTop w:val="0"/>
      <w:marBottom w:val="0"/>
      <w:divBdr>
        <w:top w:val="none" w:sz="0" w:space="0" w:color="auto"/>
        <w:left w:val="none" w:sz="0" w:space="0" w:color="auto"/>
        <w:bottom w:val="none" w:sz="0" w:space="0" w:color="auto"/>
        <w:right w:val="none" w:sz="0" w:space="0" w:color="auto"/>
      </w:divBdr>
    </w:div>
    <w:div w:id="1339700341">
      <w:marLeft w:val="0"/>
      <w:marRight w:val="0"/>
      <w:marTop w:val="0"/>
      <w:marBottom w:val="0"/>
      <w:divBdr>
        <w:top w:val="none" w:sz="0" w:space="0" w:color="auto"/>
        <w:left w:val="none" w:sz="0" w:space="0" w:color="auto"/>
        <w:bottom w:val="none" w:sz="0" w:space="0" w:color="auto"/>
        <w:right w:val="none" w:sz="0" w:space="0" w:color="auto"/>
      </w:divBdr>
    </w:div>
    <w:div w:id="1339700342">
      <w:marLeft w:val="0"/>
      <w:marRight w:val="0"/>
      <w:marTop w:val="0"/>
      <w:marBottom w:val="0"/>
      <w:divBdr>
        <w:top w:val="none" w:sz="0" w:space="0" w:color="auto"/>
        <w:left w:val="none" w:sz="0" w:space="0" w:color="auto"/>
        <w:bottom w:val="none" w:sz="0" w:space="0" w:color="auto"/>
        <w:right w:val="none" w:sz="0" w:space="0" w:color="auto"/>
      </w:divBdr>
      <w:divsChild>
        <w:div w:id="1339700343">
          <w:marLeft w:val="0"/>
          <w:marRight w:val="0"/>
          <w:marTop w:val="0"/>
          <w:marBottom w:val="0"/>
          <w:divBdr>
            <w:top w:val="none" w:sz="0" w:space="0" w:color="auto"/>
            <w:left w:val="none" w:sz="0" w:space="0" w:color="auto"/>
            <w:bottom w:val="none" w:sz="0" w:space="0" w:color="auto"/>
            <w:right w:val="none" w:sz="0" w:space="0" w:color="auto"/>
          </w:divBdr>
        </w:div>
      </w:divsChild>
    </w:div>
    <w:div w:id="1339700344">
      <w:marLeft w:val="0"/>
      <w:marRight w:val="0"/>
      <w:marTop w:val="0"/>
      <w:marBottom w:val="0"/>
      <w:divBdr>
        <w:top w:val="none" w:sz="0" w:space="0" w:color="auto"/>
        <w:left w:val="none" w:sz="0" w:space="0" w:color="auto"/>
        <w:bottom w:val="none" w:sz="0" w:space="0" w:color="auto"/>
        <w:right w:val="none" w:sz="0" w:space="0" w:color="auto"/>
      </w:divBdr>
    </w:div>
    <w:div w:id="1339700345">
      <w:marLeft w:val="0"/>
      <w:marRight w:val="0"/>
      <w:marTop w:val="0"/>
      <w:marBottom w:val="0"/>
      <w:divBdr>
        <w:top w:val="none" w:sz="0" w:space="0" w:color="auto"/>
        <w:left w:val="none" w:sz="0" w:space="0" w:color="auto"/>
        <w:bottom w:val="none" w:sz="0" w:space="0" w:color="auto"/>
        <w:right w:val="none" w:sz="0" w:space="0" w:color="auto"/>
      </w:divBdr>
    </w:div>
    <w:div w:id="1339700346">
      <w:marLeft w:val="0"/>
      <w:marRight w:val="0"/>
      <w:marTop w:val="0"/>
      <w:marBottom w:val="0"/>
      <w:divBdr>
        <w:top w:val="none" w:sz="0" w:space="0" w:color="auto"/>
        <w:left w:val="none" w:sz="0" w:space="0" w:color="auto"/>
        <w:bottom w:val="none" w:sz="0" w:space="0" w:color="auto"/>
        <w:right w:val="none" w:sz="0" w:space="0" w:color="auto"/>
      </w:divBdr>
    </w:div>
    <w:div w:id="1339700347">
      <w:marLeft w:val="0"/>
      <w:marRight w:val="0"/>
      <w:marTop w:val="0"/>
      <w:marBottom w:val="0"/>
      <w:divBdr>
        <w:top w:val="none" w:sz="0" w:space="0" w:color="auto"/>
        <w:left w:val="none" w:sz="0" w:space="0" w:color="auto"/>
        <w:bottom w:val="none" w:sz="0" w:space="0" w:color="auto"/>
        <w:right w:val="none" w:sz="0" w:space="0" w:color="auto"/>
      </w:divBdr>
    </w:div>
    <w:div w:id="1339700348">
      <w:marLeft w:val="0"/>
      <w:marRight w:val="0"/>
      <w:marTop w:val="0"/>
      <w:marBottom w:val="0"/>
      <w:divBdr>
        <w:top w:val="none" w:sz="0" w:space="0" w:color="auto"/>
        <w:left w:val="none" w:sz="0" w:space="0" w:color="auto"/>
        <w:bottom w:val="none" w:sz="0" w:space="0" w:color="auto"/>
        <w:right w:val="none" w:sz="0" w:space="0" w:color="auto"/>
      </w:divBdr>
    </w:div>
    <w:div w:id="1339700350">
      <w:marLeft w:val="0"/>
      <w:marRight w:val="0"/>
      <w:marTop w:val="0"/>
      <w:marBottom w:val="0"/>
      <w:divBdr>
        <w:top w:val="none" w:sz="0" w:space="0" w:color="auto"/>
        <w:left w:val="none" w:sz="0" w:space="0" w:color="auto"/>
        <w:bottom w:val="none" w:sz="0" w:space="0" w:color="auto"/>
        <w:right w:val="none" w:sz="0" w:space="0" w:color="auto"/>
      </w:divBdr>
    </w:div>
    <w:div w:id="1339700351">
      <w:marLeft w:val="0"/>
      <w:marRight w:val="0"/>
      <w:marTop w:val="0"/>
      <w:marBottom w:val="0"/>
      <w:divBdr>
        <w:top w:val="none" w:sz="0" w:space="0" w:color="auto"/>
        <w:left w:val="none" w:sz="0" w:space="0" w:color="auto"/>
        <w:bottom w:val="none" w:sz="0" w:space="0" w:color="auto"/>
        <w:right w:val="none" w:sz="0" w:space="0" w:color="auto"/>
      </w:divBdr>
    </w:div>
    <w:div w:id="133970035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227</TotalTime>
  <Pages>17</Pages>
  <Words>5495</Words>
  <Characters>-32766</Characters>
  <Application>Microsoft Office Outlook</Application>
  <DocSecurity>0</DocSecurity>
  <Lines>0</Lines>
  <Paragraphs>0</Paragraphs>
  <ScaleCrop>false</ScaleCrop>
  <Company>aa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Centrum Onkologii – Instytut</dc:title>
  <dc:subject/>
  <dc:creator>aa</dc:creator>
  <cp:keywords/>
  <dc:description/>
  <cp:lastModifiedBy>Urszula Papiór</cp:lastModifiedBy>
  <cp:revision>37</cp:revision>
  <cp:lastPrinted>2015-07-08T14:37:00Z</cp:lastPrinted>
  <dcterms:created xsi:type="dcterms:W3CDTF">2015-06-25T05:50:00Z</dcterms:created>
  <dcterms:modified xsi:type="dcterms:W3CDTF">2015-07-08T15:37:00Z</dcterms:modified>
</cp:coreProperties>
</file>