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CC5" w:rsidRDefault="005F5CC5" w:rsidP="00AC5878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>
        <w:rPr>
          <w:sz w:val="24"/>
          <w:szCs w:val="24"/>
          <w:u w:val="single"/>
        </w:rPr>
        <w:t>Załącznik nr 11</w:t>
      </w:r>
      <w:r>
        <w:rPr>
          <w:sz w:val="24"/>
          <w:szCs w:val="24"/>
        </w:rPr>
        <w:tab/>
      </w:r>
    </w:p>
    <w:p w:rsidR="005F5CC5" w:rsidRDefault="005F5CC5" w:rsidP="00AC5878">
      <w:pPr>
        <w:jc w:val="center"/>
        <w:rPr>
          <w:sz w:val="24"/>
          <w:szCs w:val="24"/>
        </w:rPr>
      </w:pPr>
    </w:p>
    <w:p w:rsidR="005F5CC5" w:rsidRDefault="005F5CC5" w:rsidP="00AC5878">
      <w:pPr>
        <w:spacing w:line="48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Zgodnie z wynikiem procedury w trybie przetargu nieograniczonego znak: IHiT/P/37/2015</w: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26" type="#_x0000_t75" style="position:absolute;left:0;text-align:left;margin-left:19.75pt;margin-top:-51.05pt;width:453.6pt;height:80.7pt;z-index:-251658240;visibility:visible;mso-position-horizontal-relative:text;mso-position-vertical-relative:text" wrapcoords="-36 0 -36 21400 21600 21400 21600 0 -36 0">
            <v:imagedata r:id="rId5" o:title=""/>
            <w10:wrap type="tight"/>
          </v:shape>
        </w:pict>
      </w:r>
    </w:p>
    <w:p w:rsidR="005F5CC5" w:rsidRDefault="005F5CC5" w:rsidP="00AC5878">
      <w:pPr>
        <w:spacing w:line="360" w:lineRule="auto"/>
        <w:jc w:val="center"/>
        <w:rPr>
          <w:b/>
          <w:sz w:val="42"/>
        </w:rPr>
      </w:pPr>
      <w:r>
        <w:rPr>
          <w:b/>
          <w:sz w:val="40"/>
        </w:rPr>
        <w:t>(Projekt  umowy do zadania nr 2 i 3)</w:t>
      </w:r>
    </w:p>
    <w:p w:rsidR="005F5CC5" w:rsidRDefault="005F5CC5" w:rsidP="00AC5878">
      <w:pPr>
        <w:spacing w:line="360" w:lineRule="auto"/>
        <w:jc w:val="center"/>
        <w:rPr>
          <w:b/>
          <w:sz w:val="36"/>
        </w:rPr>
      </w:pPr>
      <w:r>
        <w:rPr>
          <w:b/>
          <w:sz w:val="40"/>
        </w:rPr>
        <w:t>UMOWA NR IHiT/DZ/............/2015</w:t>
      </w:r>
    </w:p>
    <w:p w:rsidR="005F5CC5" w:rsidRDefault="005F5CC5" w:rsidP="00AC5878">
      <w:pPr>
        <w:rPr>
          <w:sz w:val="24"/>
        </w:rPr>
      </w:pPr>
    </w:p>
    <w:p w:rsidR="005F5CC5" w:rsidRDefault="005F5CC5" w:rsidP="00AC5878">
      <w:pPr>
        <w:rPr>
          <w:sz w:val="24"/>
        </w:rPr>
      </w:pPr>
      <w:r>
        <w:rPr>
          <w:sz w:val="24"/>
        </w:rPr>
        <w:t>zawarta w dniu ……………….</w:t>
      </w:r>
    </w:p>
    <w:p w:rsidR="005F5CC5" w:rsidRDefault="005F5CC5" w:rsidP="00AC5878">
      <w:pPr>
        <w:jc w:val="center"/>
        <w:rPr>
          <w:sz w:val="24"/>
        </w:rPr>
      </w:pPr>
    </w:p>
    <w:p w:rsidR="005F5CC5" w:rsidRDefault="005F5CC5" w:rsidP="00AC5878">
      <w:pPr>
        <w:spacing w:line="480" w:lineRule="auto"/>
        <w:jc w:val="both"/>
        <w:rPr>
          <w:sz w:val="24"/>
        </w:rPr>
      </w:pPr>
      <w:r>
        <w:rPr>
          <w:sz w:val="24"/>
        </w:rPr>
        <w:t>pomiędzy</w:t>
      </w:r>
    </w:p>
    <w:p w:rsidR="005F5CC5" w:rsidRDefault="005F5CC5" w:rsidP="00AC5878">
      <w:pPr>
        <w:rPr>
          <w:b/>
          <w:sz w:val="24"/>
          <w:szCs w:val="24"/>
        </w:rPr>
      </w:pPr>
      <w:r>
        <w:rPr>
          <w:b/>
          <w:sz w:val="24"/>
          <w:szCs w:val="24"/>
        </w:rPr>
        <w:t>Instytutem Hematologii i Transfuzjologii</w:t>
      </w:r>
    </w:p>
    <w:p w:rsidR="005F5CC5" w:rsidRDefault="005F5CC5" w:rsidP="00AC5878">
      <w:pPr>
        <w:rPr>
          <w:sz w:val="24"/>
          <w:szCs w:val="24"/>
        </w:rPr>
      </w:pPr>
      <w:r>
        <w:rPr>
          <w:sz w:val="24"/>
          <w:szCs w:val="24"/>
        </w:rPr>
        <w:t xml:space="preserve">z siedzibą:  ul. Indiry Gandhi 14, 02 – 776 Warszawa </w:t>
      </w:r>
    </w:p>
    <w:p w:rsidR="005F5CC5" w:rsidRDefault="005F5CC5" w:rsidP="00AC5878">
      <w:pPr>
        <w:rPr>
          <w:sz w:val="24"/>
          <w:szCs w:val="24"/>
        </w:rPr>
      </w:pPr>
      <w:r>
        <w:rPr>
          <w:sz w:val="24"/>
          <w:szCs w:val="24"/>
        </w:rPr>
        <w:t>zarejestrowanym w Sądzie Rejonowym dla m. St. Warszawy w Warszawie</w:t>
      </w:r>
    </w:p>
    <w:p w:rsidR="005F5CC5" w:rsidRDefault="005F5CC5" w:rsidP="00AC5878">
      <w:pPr>
        <w:rPr>
          <w:sz w:val="24"/>
          <w:szCs w:val="24"/>
        </w:rPr>
      </w:pPr>
      <w:r>
        <w:rPr>
          <w:sz w:val="24"/>
          <w:szCs w:val="24"/>
        </w:rPr>
        <w:t>XIII Wydział Gospodarczy Krajowego Rejestru Sądowego, pod numerem 0000119139</w:t>
      </w:r>
    </w:p>
    <w:p w:rsidR="005F5CC5" w:rsidRDefault="005F5CC5" w:rsidP="00AC5878">
      <w:pPr>
        <w:rPr>
          <w:sz w:val="24"/>
          <w:szCs w:val="24"/>
        </w:rPr>
      </w:pPr>
      <w:r>
        <w:rPr>
          <w:sz w:val="24"/>
          <w:szCs w:val="24"/>
        </w:rPr>
        <w:t>NIP 525 – 000 – 94 – 24</w:t>
      </w:r>
      <w:r>
        <w:rPr>
          <w:sz w:val="24"/>
          <w:szCs w:val="24"/>
        </w:rPr>
        <w:tab/>
        <w:t xml:space="preserve"> REGON 000288484</w:t>
      </w:r>
    </w:p>
    <w:p w:rsidR="005F5CC5" w:rsidRDefault="005F5CC5" w:rsidP="00AC587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zwanym w dalszej treści umowy </w:t>
      </w:r>
      <w:r>
        <w:rPr>
          <w:b/>
          <w:sz w:val="24"/>
          <w:szCs w:val="24"/>
        </w:rPr>
        <w:t>Zamawiającym</w:t>
      </w:r>
    </w:p>
    <w:p w:rsidR="005F5CC5" w:rsidRDefault="005F5CC5" w:rsidP="00AC5878">
      <w:pPr>
        <w:rPr>
          <w:sz w:val="24"/>
          <w:szCs w:val="24"/>
        </w:rPr>
      </w:pPr>
      <w:r>
        <w:rPr>
          <w:sz w:val="24"/>
          <w:szCs w:val="24"/>
        </w:rPr>
        <w:t>reprezentowanym przez:</w:t>
      </w:r>
    </w:p>
    <w:p w:rsidR="005F5CC5" w:rsidRDefault="005F5CC5" w:rsidP="00AC5878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Dyrektora Instytutu – prof. dr hab. n. med. Krzysztofa Warzochę </w:t>
      </w:r>
    </w:p>
    <w:p w:rsidR="005F5CC5" w:rsidRDefault="005F5CC5" w:rsidP="00AC5878">
      <w:pPr>
        <w:spacing w:line="480" w:lineRule="auto"/>
        <w:jc w:val="both"/>
        <w:rPr>
          <w:b/>
          <w:sz w:val="24"/>
        </w:rPr>
      </w:pPr>
      <w:r>
        <w:rPr>
          <w:b/>
          <w:sz w:val="24"/>
        </w:rPr>
        <w:t>a</w:t>
      </w:r>
    </w:p>
    <w:p w:rsidR="005F5CC5" w:rsidRDefault="005F5CC5" w:rsidP="00AC5878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Firmą: </w:t>
      </w:r>
      <w:r>
        <w:rPr>
          <w:b/>
          <w:sz w:val="24"/>
          <w:szCs w:val="24"/>
        </w:rPr>
        <w:t xml:space="preserve">.........................................................................................................                          </w:t>
      </w:r>
    </w:p>
    <w:p w:rsidR="005F5CC5" w:rsidRDefault="005F5CC5" w:rsidP="00AC5878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z siedzibą: </w:t>
      </w:r>
      <w:r>
        <w:rPr>
          <w:b/>
          <w:sz w:val="24"/>
          <w:szCs w:val="24"/>
        </w:rPr>
        <w:t>...................................................................................................</w:t>
      </w:r>
    </w:p>
    <w:p w:rsidR="005F5CC5" w:rsidRDefault="005F5CC5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</w:t>
      </w:r>
    </w:p>
    <w:p w:rsidR="005F5CC5" w:rsidRDefault="005F5CC5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</w:t>
      </w:r>
    </w:p>
    <w:p w:rsidR="005F5CC5" w:rsidRDefault="005F5CC5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NIP: ...........................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REGON: ........................</w:t>
      </w:r>
      <w:r>
        <w:rPr>
          <w:sz w:val="24"/>
          <w:szCs w:val="24"/>
        </w:rPr>
        <w:tab/>
        <w:t xml:space="preserve"> </w:t>
      </w:r>
    </w:p>
    <w:p w:rsidR="005F5CC5" w:rsidRDefault="005F5CC5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Wysokość kapitału zakładowego: ............................................</w:t>
      </w:r>
    </w:p>
    <w:p w:rsidR="005F5CC5" w:rsidRDefault="005F5CC5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zwaną w dalszej treści umowy </w:t>
      </w:r>
      <w:r>
        <w:rPr>
          <w:b/>
          <w:sz w:val="24"/>
          <w:szCs w:val="24"/>
        </w:rPr>
        <w:t>Wykonawcą</w:t>
      </w:r>
    </w:p>
    <w:p w:rsidR="005F5CC5" w:rsidRDefault="005F5CC5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reprezentowaną przez: ..............................................................</w:t>
      </w:r>
    </w:p>
    <w:p w:rsidR="005F5CC5" w:rsidRDefault="005F5CC5" w:rsidP="00AC5878">
      <w:pPr>
        <w:spacing w:line="360" w:lineRule="auto"/>
        <w:jc w:val="both"/>
        <w:rPr>
          <w:b/>
          <w:sz w:val="24"/>
        </w:rPr>
      </w:pPr>
    </w:p>
    <w:p w:rsidR="005F5CC5" w:rsidRDefault="005F5CC5" w:rsidP="00AC5878">
      <w:pPr>
        <w:spacing w:line="360" w:lineRule="auto"/>
        <w:jc w:val="both"/>
        <w:rPr>
          <w:b/>
          <w:sz w:val="24"/>
        </w:rPr>
      </w:pPr>
      <w:r>
        <w:rPr>
          <w:b/>
          <w:sz w:val="24"/>
        </w:rPr>
        <w:t>o treści następującej:</w:t>
      </w:r>
    </w:p>
    <w:p w:rsidR="005F5CC5" w:rsidRDefault="005F5CC5" w:rsidP="00AC587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</w:t>
      </w:r>
    </w:p>
    <w:p w:rsidR="005F5CC5" w:rsidRDefault="005F5CC5" w:rsidP="00AC587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PRZEDMIOT UMOWY</w:t>
      </w:r>
    </w:p>
    <w:p w:rsidR="005F5CC5" w:rsidRDefault="005F5CC5" w:rsidP="00AC5878">
      <w:pPr>
        <w:jc w:val="center"/>
        <w:rPr>
          <w:b/>
        </w:rPr>
      </w:pPr>
    </w:p>
    <w:p w:rsidR="005F5CC5" w:rsidRDefault="005F5CC5" w:rsidP="00AC5878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Przedmiotem umowy jest dostawa…..w związku z realizacją projektu:” Cyfrowe laboratorium badań naukowych w hematoonkologii” w ramach programu operacyjnego „Innowacyjna Gospodarka lata 2007-2013,Priorytet 2.Infrastruktura sfery B+R,  Działanie 2.3.Inwestycje związane z rozwojem infrastruktury informatycznej nauki”- umowa POIG.02.03.00-14.111/13” przez </w:t>
      </w:r>
      <w:r>
        <w:rPr>
          <w:b/>
          <w:sz w:val="24"/>
          <w:szCs w:val="22"/>
        </w:rPr>
        <w:t>Wykonawcę</w:t>
      </w:r>
      <w:r>
        <w:rPr>
          <w:sz w:val="24"/>
          <w:szCs w:val="22"/>
        </w:rPr>
        <w:t xml:space="preserve"> na rzecz </w:t>
      </w:r>
      <w:r>
        <w:rPr>
          <w:b/>
          <w:sz w:val="24"/>
          <w:szCs w:val="22"/>
        </w:rPr>
        <w:t xml:space="preserve">Zamawiającego </w:t>
      </w:r>
      <w:r>
        <w:rPr>
          <w:sz w:val="24"/>
          <w:szCs w:val="24"/>
        </w:rPr>
        <w:t>wymienionych  w załączniku nr … obejmującym odpowiednio zadanie nr ….</w:t>
      </w:r>
    </w:p>
    <w:p w:rsidR="005F5CC5" w:rsidRDefault="005F5CC5" w:rsidP="00AC5878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 xml:space="preserve">oświadcza, że dostarczony do </w:t>
      </w:r>
      <w:r>
        <w:rPr>
          <w:b/>
          <w:sz w:val="24"/>
          <w:szCs w:val="22"/>
        </w:rPr>
        <w:t>Zamawiającego</w:t>
      </w:r>
      <w:r>
        <w:rPr>
          <w:sz w:val="24"/>
          <w:szCs w:val="22"/>
        </w:rPr>
        <w:t xml:space="preserve"> przedmiot umowy jest fabrycznie  nowy w pełni posiada parametry techniczne i użytkowe zgodne z zapisami w ofercie.</w:t>
      </w:r>
    </w:p>
    <w:p w:rsidR="005F5CC5" w:rsidRDefault="005F5CC5" w:rsidP="00AC5878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 xml:space="preserve">oświadcza, że przedmiot umowy jest produktem firmy ……………, model ………, rok produkcji ……, a </w:t>
      </w: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powyższą okoliczność przyjmuje i akceptuje.</w:t>
      </w:r>
    </w:p>
    <w:p w:rsidR="005F5CC5" w:rsidRDefault="005F5CC5" w:rsidP="00E90E71">
      <w:pPr>
        <w:tabs>
          <w:tab w:val="left" w:pos="284"/>
          <w:tab w:val="left" w:pos="709"/>
        </w:tabs>
        <w:rPr>
          <w:b/>
          <w:sz w:val="28"/>
          <w:szCs w:val="22"/>
        </w:rPr>
      </w:pPr>
    </w:p>
    <w:p w:rsidR="005F5CC5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</w:t>
      </w:r>
    </w:p>
    <w:p w:rsidR="005F5CC5" w:rsidRDefault="005F5CC5" w:rsidP="00AC5878">
      <w:pPr>
        <w:pStyle w:val="Heading3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WARTOŚĆ PRZEDMIOTU UMOWY</w:t>
      </w:r>
    </w:p>
    <w:p w:rsidR="005F5CC5" w:rsidRDefault="005F5CC5" w:rsidP="00B642E5">
      <w:pPr>
        <w:tabs>
          <w:tab w:val="left" w:pos="284"/>
          <w:tab w:val="left" w:pos="709"/>
        </w:tabs>
        <w:rPr>
          <w:sz w:val="24"/>
          <w:szCs w:val="22"/>
        </w:rPr>
      </w:pPr>
      <w:r w:rsidRPr="00B642E5">
        <w:rPr>
          <w:b/>
        </w:rPr>
        <w:t>1.</w:t>
      </w:r>
      <w:r>
        <w:t xml:space="preserve">  </w:t>
      </w:r>
      <w:r>
        <w:rPr>
          <w:sz w:val="24"/>
          <w:szCs w:val="22"/>
        </w:rPr>
        <w:t>Całkowita wartość przedmiotu umowy wynosi netto</w:t>
      </w:r>
      <w:r>
        <w:rPr>
          <w:b/>
          <w:sz w:val="24"/>
          <w:szCs w:val="22"/>
        </w:rPr>
        <w:t xml:space="preserve">  ............................... PLN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br/>
        <w:t xml:space="preserve">    (słownie: ..................................................................................... i …../100 PLN), </w:t>
      </w:r>
    </w:p>
    <w:p w:rsidR="005F5CC5" w:rsidRDefault="005F5CC5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Podatek od towarów i usług VAT: ………………………… PLN</w:t>
      </w:r>
    </w:p>
    <w:p w:rsidR="005F5CC5" w:rsidRDefault="005F5CC5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(słownie:………………………………………………………....i…../100 PLN),</w:t>
      </w:r>
    </w:p>
    <w:p w:rsidR="005F5CC5" w:rsidRDefault="005F5CC5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Całkowita wartość przedmiotu umowy wynosi brutto</w:t>
      </w:r>
      <w:r>
        <w:rPr>
          <w:b/>
          <w:sz w:val="24"/>
          <w:szCs w:val="22"/>
        </w:rPr>
        <w:t xml:space="preserve">  ............................... PLN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br/>
        <w:t>(słownie: ..................................................................................... i …../100 PLN),</w:t>
      </w:r>
    </w:p>
    <w:p w:rsidR="005F5CC5" w:rsidRDefault="005F5CC5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B642E5">
        <w:rPr>
          <w:b/>
          <w:sz w:val="24"/>
          <w:szCs w:val="22"/>
        </w:rPr>
        <w:t>2.</w:t>
      </w:r>
      <w:r>
        <w:rPr>
          <w:sz w:val="24"/>
          <w:szCs w:val="22"/>
        </w:rPr>
        <w:t xml:space="preserve"> Ceny jednostkowe przedmiotu umowy określone są w szczegółowej ofercie cenowej</w:t>
      </w:r>
    </w:p>
    <w:p w:rsidR="005F5CC5" w:rsidRDefault="005F5CC5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 Wykonawcy stanowiącej integralną część umowy.</w:t>
      </w:r>
    </w:p>
    <w:p w:rsidR="005F5CC5" w:rsidRDefault="005F5CC5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B642E5">
        <w:rPr>
          <w:b/>
          <w:color w:val="000000"/>
          <w:sz w:val="24"/>
          <w:szCs w:val="22"/>
        </w:rPr>
        <w:t>3.</w:t>
      </w:r>
      <w:r>
        <w:rPr>
          <w:sz w:val="24"/>
          <w:szCs w:val="22"/>
        </w:rPr>
        <w:t xml:space="preserve">Ceny  o ,których mowa w ust.2 oraz całkowita wartość przedmiotu umowy obejmują </w:t>
      </w:r>
    </w:p>
    <w:p w:rsidR="005F5CC5" w:rsidRDefault="005F5CC5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również koszty pakowania i znakowania wymaganego do transportu, wszelkie koszty</w:t>
      </w:r>
    </w:p>
    <w:p w:rsidR="005F5CC5" w:rsidRDefault="005F5CC5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transportu do miejsca przeznaczenia ,koszty załadunku, rozładunku w miejscu</w:t>
      </w:r>
    </w:p>
    <w:p w:rsidR="005F5CC5" w:rsidRDefault="005F5CC5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przeznaczenia określonego w § 4 ust.1 ,ubezpieczenie ,instalację w miejscu dostawy oraz</w:t>
      </w:r>
    </w:p>
    <w:p w:rsidR="005F5CC5" w:rsidRDefault="005F5CC5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uruchomienie dostarczonego przedmiotu umowy, podatek od towarów i usług.</w:t>
      </w:r>
    </w:p>
    <w:p w:rsidR="005F5CC5" w:rsidRDefault="005F5CC5" w:rsidP="00AC5878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Podatek od towarów i usług od wewnątrz wspólnotowego nabycia towarów </w:t>
      </w:r>
      <w:r>
        <w:rPr>
          <w:b/>
          <w:noProof/>
          <w:sz w:val="24"/>
          <w:szCs w:val="24"/>
        </w:rPr>
        <w:t xml:space="preserve">Zamawiający </w:t>
      </w:r>
      <w:r>
        <w:rPr>
          <w:noProof/>
          <w:sz w:val="24"/>
          <w:szCs w:val="24"/>
        </w:rPr>
        <w:t xml:space="preserve">   naliczy i ureguluje jako podatek należny zgodnie z przepisami obowiązującymi w tym zakresie w Polsce.</w:t>
      </w:r>
    </w:p>
    <w:p w:rsidR="005F5CC5" w:rsidRDefault="005F5CC5" w:rsidP="00AC5878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Ceny jednostkowe nie podlegają zmianie przez czas trwania umowy.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b/>
          <w:sz w:val="24"/>
          <w:szCs w:val="24"/>
        </w:rPr>
      </w:pP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OCHRONA DANYCH OSOBOWYCH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 xml:space="preserve"> 1.</w:t>
      </w:r>
      <w:r>
        <w:rPr>
          <w:sz w:val="24"/>
          <w:szCs w:val="24"/>
        </w:rPr>
        <w:t xml:space="preserve">Zamawiający oświadcza, że przetwarza dane osobowe osób fizycznych-pacjentów (dalej 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określonych jako „dane osobowe”) w ramach realizacji przedmiotu umowy.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2</w:t>
      </w:r>
      <w:r>
        <w:rPr>
          <w:sz w:val="24"/>
          <w:szCs w:val="24"/>
        </w:rPr>
        <w:t>.Zamawiający oświadcza, że jest administratorem danych osobowych.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Zamawiający powierza Wykonawcy w trybie art.31 ustawy o ochronie danych osobowych, 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przetwarzanie danych osobowych pacjentów w zakresie i celu związanym z wykonywaniem 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niniejszej umowy. Dla uniknięcia wątpliwości, Strony oświadczają ,iż dane osobowe 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stanowią informację poufną. 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4.</w:t>
      </w:r>
      <w:r>
        <w:rPr>
          <w:sz w:val="24"/>
          <w:szCs w:val="24"/>
        </w:rPr>
        <w:t>Zamawiajacy oświadcza, iż jest uprawniony do powierzania przetwarzania danych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osobowych w  zakresie określonym niniejszą umową.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5.</w:t>
      </w:r>
      <w:r>
        <w:rPr>
          <w:sz w:val="24"/>
          <w:szCs w:val="24"/>
        </w:rPr>
        <w:t>W celu wykonania niniejszej umowy ,Zamawiający powierza do przetwarzania Wykonawcy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następujące rodzaje danych osobowych: </w:t>
      </w:r>
    </w:p>
    <w:p w:rsidR="005F5CC5" w:rsidRDefault="005F5CC5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imię,</w:t>
      </w:r>
    </w:p>
    <w:p w:rsidR="005F5CC5" w:rsidRDefault="005F5CC5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nazwisko,</w:t>
      </w:r>
    </w:p>
    <w:p w:rsidR="005F5CC5" w:rsidRDefault="005F5CC5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data urodzenia,</w:t>
      </w:r>
    </w:p>
    <w:p w:rsidR="005F5CC5" w:rsidRDefault="005F5CC5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adres zamieszkania,</w:t>
      </w:r>
    </w:p>
    <w:p w:rsidR="005F5CC5" w:rsidRDefault="005F5CC5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PESEL,</w:t>
      </w:r>
    </w:p>
    <w:p w:rsidR="005F5CC5" w:rsidRDefault="005F5CC5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Inne dane niezbędne do prawidłowej realizacji umowy.</w:t>
      </w:r>
    </w:p>
    <w:p w:rsidR="005F5CC5" w:rsidRDefault="005F5CC5" w:rsidP="00AC5878">
      <w:pPr>
        <w:numPr>
          <w:ilvl w:val="0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Dane osobowe mogą być przetwarzane wyłącznie w celu wykonywania zawartej pomiędzy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 Stronami umowy oraz w zakresie niezbędnym do wykonywania przez Wykonawcę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 obowiązków wynikających z tej umowy. 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 w:rsidRPr="00FB0540">
        <w:rPr>
          <w:b/>
          <w:sz w:val="24"/>
          <w:szCs w:val="24"/>
        </w:rPr>
        <w:t>7</w:t>
      </w:r>
      <w:r>
        <w:rPr>
          <w:sz w:val="24"/>
          <w:szCs w:val="24"/>
        </w:rPr>
        <w:t>.Wykonawca zobowiązuje się przetwarzać powierzone dane osobowe zgodnie z przepisami ustawy o ochronie danych osobowych i aktów wykonawczych do ustawy.</w:t>
      </w: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b/>
          <w:sz w:val="24"/>
          <w:szCs w:val="24"/>
        </w:rPr>
      </w:pPr>
    </w:p>
    <w:p w:rsidR="005F5CC5" w:rsidRDefault="005F5CC5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4</w:t>
      </w:r>
    </w:p>
    <w:p w:rsidR="005F5CC5" w:rsidRDefault="005F5CC5" w:rsidP="00AC5878">
      <w:pPr>
        <w:pStyle w:val="Heading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DOSTAWA</w:t>
      </w:r>
    </w:p>
    <w:p w:rsidR="005F5CC5" w:rsidRDefault="005F5CC5" w:rsidP="00AC5878">
      <w:pPr>
        <w:jc w:val="center"/>
        <w:rPr>
          <w:b/>
        </w:rPr>
      </w:pPr>
    </w:p>
    <w:p w:rsidR="005F5CC5" w:rsidRDefault="005F5CC5" w:rsidP="00AC5878">
      <w:pPr>
        <w:numPr>
          <w:ilvl w:val="0"/>
          <w:numId w:val="4"/>
        </w:numPr>
        <w:tabs>
          <w:tab w:val="left" w:pos="284"/>
          <w:tab w:val="left" w:pos="709"/>
        </w:tabs>
        <w:rPr>
          <w:b/>
          <w:sz w:val="24"/>
          <w:szCs w:val="24"/>
        </w:rPr>
      </w:pPr>
      <w:r>
        <w:rPr>
          <w:sz w:val="24"/>
          <w:szCs w:val="24"/>
        </w:rPr>
        <w:t>Miejsce dostawy: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Instytut Hematologii i Transfuzjologii, ul. Indiry Gandhi 14, 02-776 Warszawa:</w:t>
      </w:r>
    </w:p>
    <w:p w:rsidR="005F5CC5" w:rsidRDefault="005F5CC5" w:rsidP="00AC5878">
      <w:pPr>
        <w:suppressAutoHyphens/>
        <w:ind w:left="426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Pracownia Patomorfologii- Zakład Diagnostyki Hematologicznej</w:t>
      </w:r>
    </w:p>
    <w:p w:rsidR="005F5CC5" w:rsidRDefault="005F5CC5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Dostarczenie przedmiotu umowy nastąpi </w:t>
      </w:r>
      <w:r>
        <w:rPr>
          <w:b/>
          <w:sz w:val="24"/>
          <w:szCs w:val="24"/>
        </w:rPr>
        <w:t>w ciągu …….</w:t>
      </w:r>
      <w:r>
        <w:rPr>
          <w:sz w:val="24"/>
          <w:szCs w:val="24"/>
        </w:rPr>
        <w:t xml:space="preserve"> od daty zawarcia umowy.</w:t>
      </w:r>
      <w:r>
        <w:rPr>
          <w:sz w:val="24"/>
          <w:szCs w:val="24"/>
        </w:rPr>
        <w:br/>
        <w:t xml:space="preserve">Szczegółowe terminy dostaw przedmiotu umowy będą każdorazowo uzgadniane telefonicznie i potwierdzane faksem lub drogą elektroniczną do </w:t>
      </w:r>
      <w:r>
        <w:rPr>
          <w:b/>
          <w:sz w:val="24"/>
          <w:szCs w:val="24"/>
        </w:rPr>
        <w:t>2 dni roboczych</w:t>
      </w:r>
      <w:r>
        <w:rPr>
          <w:sz w:val="24"/>
          <w:szCs w:val="24"/>
        </w:rPr>
        <w:t xml:space="preserve"> przed datą wymaganej dostawy.</w:t>
      </w:r>
    </w:p>
    <w:p w:rsidR="005F5CC5" w:rsidRDefault="005F5CC5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>Przedmiot umowy będzie opakowany w odpowiednie opakowanie właściwe dla rodzaju dostarczanego urządzenia i środka transportu.</w:t>
      </w:r>
    </w:p>
    <w:p w:rsidR="005F5CC5" w:rsidRDefault="005F5CC5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Wszelkie szkody i koszty spowodowane niewłaściwym opakowaniem obciążają </w:t>
      </w:r>
      <w:r>
        <w:rPr>
          <w:b/>
          <w:sz w:val="24"/>
          <w:szCs w:val="24"/>
        </w:rPr>
        <w:t>Wykonawcę</w:t>
      </w:r>
      <w:r>
        <w:rPr>
          <w:sz w:val="24"/>
          <w:szCs w:val="24"/>
        </w:rPr>
        <w:t>.</w:t>
      </w:r>
    </w:p>
    <w:p w:rsidR="005F5CC5" w:rsidRDefault="005F5CC5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Zamawiający</w:t>
      </w:r>
      <w:r>
        <w:rPr>
          <w:sz w:val="24"/>
          <w:szCs w:val="24"/>
        </w:rPr>
        <w:t xml:space="preserve"> zobowiązuje się przygotować miejsce instalacji przedmiotu umowy.</w:t>
      </w:r>
    </w:p>
    <w:p w:rsidR="005F5CC5" w:rsidRDefault="005F5CC5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Zamawiający</w:t>
      </w:r>
      <w:r>
        <w:rPr>
          <w:sz w:val="24"/>
          <w:szCs w:val="24"/>
        </w:rPr>
        <w:t xml:space="preserve"> zobowiązuje się do podpisania Protokołu Odbioru po zainstalowaniu i uruchomieniu przedmiotu umowy.</w:t>
      </w:r>
    </w:p>
    <w:p w:rsidR="005F5CC5" w:rsidRDefault="005F5CC5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Wykonawca</w:t>
      </w:r>
      <w:r>
        <w:rPr>
          <w:sz w:val="24"/>
          <w:szCs w:val="24"/>
        </w:rPr>
        <w:t xml:space="preserve"> jest odpowiedzialny za prawidłowe zainstalowanie przedmiotu umowy.</w:t>
      </w:r>
    </w:p>
    <w:p w:rsidR="005F5CC5" w:rsidRPr="00907B7A" w:rsidRDefault="005F5CC5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Przedmiot umowy dostarczony zostanie bezpośrednio do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 xml:space="preserve"> wraz  z kartą gwarancyjną, instrukcją obsługi w języku polskim lub angielskim.</w:t>
      </w:r>
    </w:p>
    <w:p w:rsidR="005F5CC5" w:rsidRPr="002117C7" w:rsidRDefault="005F5CC5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4"/>
        </w:rPr>
      </w:pPr>
      <w:r w:rsidRPr="002117C7">
        <w:rPr>
          <w:sz w:val="24"/>
          <w:szCs w:val="24"/>
        </w:rPr>
        <w:t xml:space="preserve">Za termin dostawy przedmiotu umowy rozumie się datę podpisania Protokołu Odbioru </w:t>
      </w:r>
      <w:r>
        <w:rPr>
          <w:sz w:val="24"/>
          <w:szCs w:val="24"/>
        </w:rPr>
        <w:t xml:space="preserve">   </w:t>
      </w:r>
      <w:r w:rsidRPr="002117C7">
        <w:rPr>
          <w:sz w:val="24"/>
          <w:szCs w:val="24"/>
        </w:rPr>
        <w:t>przez obie strony.</w:t>
      </w:r>
    </w:p>
    <w:p w:rsidR="005F5CC5" w:rsidRPr="002117C7" w:rsidRDefault="005F5CC5" w:rsidP="00AC5878">
      <w:pPr>
        <w:tabs>
          <w:tab w:val="left" w:pos="284"/>
          <w:tab w:val="left" w:pos="709"/>
        </w:tabs>
        <w:ind w:left="284"/>
        <w:rPr>
          <w:sz w:val="24"/>
          <w:szCs w:val="24"/>
        </w:rPr>
      </w:pPr>
    </w:p>
    <w:p w:rsidR="005F5CC5" w:rsidRPr="002117C7" w:rsidRDefault="005F5CC5" w:rsidP="00AC5878">
      <w:pPr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§ </w:t>
      </w:r>
      <w:r w:rsidRPr="002117C7">
        <w:rPr>
          <w:b/>
          <w:sz w:val="24"/>
          <w:szCs w:val="24"/>
        </w:rPr>
        <w:t>5</w:t>
      </w:r>
    </w:p>
    <w:p w:rsidR="005F5CC5" w:rsidRPr="002117C7" w:rsidRDefault="005F5CC5" w:rsidP="00AC5878">
      <w:pPr>
        <w:pStyle w:val="Heading5"/>
        <w:jc w:val="center"/>
        <w:rPr>
          <w:rFonts w:ascii="Times New Roman" w:hAnsi="Times New Roman"/>
          <w:b/>
          <w:szCs w:val="24"/>
        </w:rPr>
      </w:pPr>
      <w:r w:rsidRPr="002117C7">
        <w:rPr>
          <w:rFonts w:ascii="Times New Roman" w:hAnsi="Times New Roman"/>
          <w:b/>
          <w:szCs w:val="24"/>
        </w:rPr>
        <w:t>WARUNKI PŁATNOŚCI</w:t>
      </w:r>
    </w:p>
    <w:p w:rsidR="005F5CC5" w:rsidRPr="002117C7" w:rsidRDefault="005F5CC5" w:rsidP="00AC5878"/>
    <w:p w:rsidR="005F5CC5" w:rsidRPr="002117C7" w:rsidRDefault="005F5CC5" w:rsidP="00BF0BEC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Rozliczenie z tytułu dostawy przedmiotu umowy dokonane </w:t>
      </w:r>
      <w:r>
        <w:rPr>
          <w:rFonts w:ascii="Times New Roman" w:hAnsi="Times New Roman"/>
          <w:szCs w:val="22"/>
          <w:u w:val="none"/>
        </w:rPr>
        <w:t xml:space="preserve">będzie za zrealizowaną dostawę </w:t>
      </w:r>
      <w:r w:rsidRPr="002117C7">
        <w:rPr>
          <w:rFonts w:ascii="Times New Roman" w:hAnsi="Times New Roman"/>
          <w:szCs w:val="22"/>
          <w:u w:val="none"/>
        </w:rPr>
        <w:t xml:space="preserve">po zainstalowaniu i uruchomieniu w siedzibie </w:t>
      </w:r>
      <w:r w:rsidRPr="002117C7">
        <w:rPr>
          <w:rFonts w:ascii="Times New Roman" w:hAnsi="Times New Roman"/>
          <w:b/>
          <w:szCs w:val="22"/>
          <w:u w:val="none"/>
        </w:rPr>
        <w:t>Zamawiającego</w:t>
      </w:r>
      <w:r w:rsidRPr="002117C7">
        <w:rPr>
          <w:rFonts w:ascii="Times New Roman" w:hAnsi="Times New Roman"/>
          <w:szCs w:val="22"/>
          <w:u w:val="none"/>
        </w:rPr>
        <w:t>, zakończonym podpisaniem Protokołu Odbioru przez obie strony, co stanowić będzie podstawę do wystawienia faktury. Płatność</w:t>
      </w:r>
      <w:r>
        <w:rPr>
          <w:rFonts w:ascii="Times New Roman" w:hAnsi="Times New Roman"/>
          <w:szCs w:val="22"/>
          <w:u w:val="none"/>
        </w:rPr>
        <w:t xml:space="preserve"> nastąpi</w:t>
      </w:r>
      <w:r w:rsidRPr="002117C7">
        <w:rPr>
          <w:rFonts w:ascii="Times New Roman" w:hAnsi="Times New Roman"/>
          <w:szCs w:val="22"/>
          <w:u w:val="none"/>
        </w:rPr>
        <w:t xml:space="preserve"> w ciągu </w:t>
      </w:r>
      <w:r w:rsidRPr="002117C7">
        <w:rPr>
          <w:rFonts w:ascii="Times New Roman" w:hAnsi="Times New Roman"/>
          <w:b/>
          <w:szCs w:val="22"/>
          <w:u w:val="none"/>
        </w:rPr>
        <w:t>30 dni</w:t>
      </w:r>
      <w:r w:rsidRPr="002117C7">
        <w:rPr>
          <w:rFonts w:ascii="Times New Roman" w:hAnsi="Times New Roman"/>
          <w:szCs w:val="22"/>
          <w:u w:val="none"/>
        </w:rPr>
        <w:t xml:space="preserve"> od daty doręczenia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>
        <w:rPr>
          <w:rFonts w:ascii="Times New Roman" w:hAnsi="Times New Roman"/>
          <w:szCs w:val="22"/>
          <w:u w:val="none"/>
        </w:rPr>
        <w:t xml:space="preserve"> oryginału faktury </w:t>
      </w:r>
      <w:r w:rsidRPr="002117C7">
        <w:rPr>
          <w:rFonts w:ascii="Times New Roman" w:hAnsi="Times New Roman"/>
          <w:szCs w:val="22"/>
          <w:u w:val="none"/>
        </w:rPr>
        <w:t>do</w:t>
      </w:r>
      <w:r>
        <w:rPr>
          <w:rFonts w:ascii="Times New Roman" w:hAnsi="Times New Roman"/>
          <w:szCs w:val="22"/>
          <w:u w:val="none"/>
        </w:rPr>
        <w:t xml:space="preserve"> </w:t>
      </w:r>
      <w:r w:rsidRPr="002117C7">
        <w:rPr>
          <w:rFonts w:ascii="Times New Roman" w:hAnsi="Times New Roman"/>
          <w:b/>
          <w:szCs w:val="22"/>
          <w:u w:val="none"/>
        </w:rPr>
        <w:t xml:space="preserve">Zamawiającego </w:t>
      </w:r>
      <w:r w:rsidRPr="002117C7">
        <w:rPr>
          <w:rFonts w:ascii="Times New Roman" w:hAnsi="Times New Roman"/>
          <w:szCs w:val="22"/>
          <w:u w:val="none"/>
        </w:rPr>
        <w:t xml:space="preserve">na rachunek bankowy wpisany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 w:rsidRPr="002117C7">
        <w:rPr>
          <w:rFonts w:ascii="Times New Roman" w:hAnsi="Times New Roman"/>
          <w:szCs w:val="22"/>
          <w:u w:val="none"/>
        </w:rPr>
        <w:t xml:space="preserve"> na fakturze.</w:t>
      </w:r>
    </w:p>
    <w:p w:rsidR="005F5CC5" w:rsidRPr="002117C7" w:rsidRDefault="005F5CC5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</w:rPr>
        <w:t xml:space="preserve">Termin płatności wpisany przez </w:t>
      </w:r>
      <w:r w:rsidRPr="002117C7">
        <w:rPr>
          <w:rFonts w:ascii="Times New Roman" w:hAnsi="Times New Roman"/>
          <w:b/>
          <w:szCs w:val="22"/>
        </w:rPr>
        <w:t>Wykonawcę</w:t>
      </w:r>
      <w:r w:rsidRPr="002117C7">
        <w:rPr>
          <w:rFonts w:ascii="Times New Roman" w:hAnsi="Times New Roman"/>
          <w:szCs w:val="22"/>
        </w:rPr>
        <w:t xml:space="preserve"> na fakturze musi być zgodny z terminem określonym w ust. 1 niniejszego paragrafu.</w:t>
      </w:r>
    </w:p>
    <w:p w:rsidR="005F5CC5" w:rsidRPr="002117C7" w:rsidRDefault="005F5CC5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Płatności będą realizowane w PLN lub w walucie obcej, w przypadku, gdy </w:t>
      </w:r>
      <w:r w:rsidRPr="002117C7">
        <w:rPr>
          <w:rFonts w:ascii="Times New Roman" w:hAnsi="Times New Roman"/>
          <w:b/>
          <w:szCs w:val="22"/>
          <w:u w:val="none"/>
        </w:rPr>
        <w:t>Wykonawcą</w:t>
      </w:r>
      <w:r w:rsidRPr="002117C7">
        <w:rPr>
          <w:rFonts w:ascii="Times New Roman" w:hAnsi="Times New Roman"/>
          <w:szCs w:val="22"/>
          <w:u w:val="none"/>
        </w:rPr>
        <w:t xml:space="preserve"> będzie podmiot zagraniczny.</w:t>
      </w:r>
    </w:p>
    <w:p w:rsidR="005F5CC5" w:rsidRPr="002117C7" w:rsidRDefault="005F5CC5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W przypadku złożenia oferty przez podmiot zagraniczny w walucie obcej, faktura będzie wystawiona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 w:rsidRPr="002117C7">
        <w:rPr>
          <w:rFonts w:ascii="Times New Roman" w:hAnsi="Times New Roman"/>
          <w:szCs w:val="22"/>
          <w:u w:val="none"/>
        </w:rPr>
        <w:t xml:space="preserve"> w walucie obcej.</w:t>
      </w:r>
    </w:p>
    <w:p w:rsidR="005F5CC5" w:rsidRPr="002117C7" w:rsidRDefault="005F5CC5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Za dzień zapłaty uznaje się dzień obciążenia rachunku bankowego </w:t>
      </w:r>
      <w:r w:rsidRPr="002117C7">
        <w:rPr>
          <w:rFonts w:ascii="Times New Roman" w:hAnsi="Times New Roman"/>
          <w:b/>
          <w:szCs w:val="22"/>
          <w:u w:val="none"/>
        </w:rPr>
        <w:t>Zamawiającego.</w:t>
      </w:r>
    </w:p>
    <w:p w:rsidR="005F5CC5" w:rsidRDefault="005F5CC5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noProof/>
          <w:spacing w:val="-3"/>
          <w:szCs w:val="22"/>
          <w:u w:val="none"/>
        </w:rPr>
      </w:pP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W przypadku nie uregulowania przez </w:t>
      </w:r>
      <w:r w:rsidRPr="002117C7">
        <w:rPr>
          <w:rFonts w:ascii="Times New Roman" w:hAnsi="Times New Roman"/>
          <w:b/>
          <w:noProof/>
          <w:spacing w:val="-3"/>
          <w:szCs w:val="22"/>
          <w:u w:val="none"/>
        </w:rPr>
        <w:t xml:space="preserve">Zamawiajacego  </w:t>
      </w: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płatności w terminie określonym w ust. 1,  </w:t>
      </w:r>
      <w:r w:rsidRPr="002117C7">
        <w:rPr>
          <w:rFonts w:ascii="Times New Roman" w:hAnsi="Times New Roman"/>
          <w:b/>
          <w:noProof/>
          <w:spacing w:val="-3"/>
          <w:szCs w:val="22"/>
          <w:u w:val="none"/>
        </w:rPr>
        <w:t xml:space="preserve">Wykonawcy </w:t>
      </w: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przysługuje prawo naliczania odsetek ustawowych. </w:t>
      </w:r>
    </w:p>
    <w:p w:rsidR="005F5CC5" w:rsidRDefault="005F5CC5" w:rsidP="00917870">
      <w:pPr>
        <w:numPr>
          <w:ilvl w:val="0"/>
          <w:numId w:val="5"/>
        </w:numPr>
        <w:suppressAutoHyphens/>
        <w:jc w:val="both"/>
        <w:rPr>
          <w:noProof/>
          <w:spacing w:val="-3"/>
          <w:sz w:val="24"/>
        </w:rPr>
      </w:pPr>
      <w:r>
        <w:rPr>
          <w:noProof/>
          <w:spacing w:val="-3"/>
          <w:sz w:val="24"/>
        </w:rPr>
        <w:t>W przypadku konsorcjum Strony zgodnie oświadczają, że lider konsorcjum jest jedynym i wyłącznym podmiotem uprawnionym do otrzymania wynagrodzenia z tytuły wykonania przedmiotu umowy oraz jest jedynym i wyłączym podmiotem uprawnionym do wystawienia faktury.</w:t>
      </w:r>
    </w:p>
    <w:p w:rsidR="005F5CC5" w:rsidRPr="002117C7" w:rsidRDefault="005F5CC5" w:rsidP="00AC5878">
      <w:pPr>
        <w:tabs>
          <w:tab w:val="left" w:pos="284"/>
          <w:tab w:val="left" w:pos="709"/>
        </w:tabs>
        <w:rPr>
          <w:b/>
          <w:sz w:val="24"/>
          <w:szCs w:val="24"/>
        </w:rPr>
      </w:pPr>
    </w:p>
    <w:p w:rsidR="005F5CC5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</w:p>
    <w:p w:rsidR="005F5CC5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</w:p>
    <w:p w:rsidR="005F5CC5" w:rsidRPr="002117C7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</w:t>
      </w:r>
      <w:r w:rsidRPr="002117C7">
        <w:rPr>
          <w:b/>
          <w:sz w:val="24"/>
          <w:szCs w:val="24"/>
        </w:rPr>
        <w:t xml:space="preserve"> 6</w:t>
      </w:r>
    </w:p>
    <w:p w:rsidR="005F5CC5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</w:p>
    <w:p w:rsidR="005F5CC5" w:rsidRDefault="005F5CC5" w:rsidP="00AC5878">
      <w:pPr>
        <w:pStyle w:val="Tekstpodstawowy21"/>
        <w:jc w:val="center"/>
        <w:rPr>
          <w:b/>
          <w:bCs/>
          <w:sz w:val="24"/>
        </w:rPr>
      </w:pPr>
      <w:r>
        <w:rPr>
          <w:b/>
          <w:bCs/>
          <w:sz w:val="24"/>
        </w:rPr>
        <w:t>Zabezpieczenie należytego wykonania umowy</w:t>
      </w:r>
    </w:p>
    <w:p w:rsidR="005F5CC5" w:rsidRDefault="005F5CC5" w:rsidP="00AC5878">
      <w:pPr>
        <w:pStyle w:val="Tekstpodstawowy21"/>
        <w:numPr>
          <w:ilvl w:val="0"/>
          <w:numId w:val="6"/>
        </w:numPr>
        <w:rPr>
          <w:sz w:val="24"/>
        </w:rPr>
      </w:pPr>
      <w:r>
        <w:rPr>
          <w:sz w:val="24"/>
        </w:rPr>
        <w:t xml:space="preserve">Wykonawca wnosi </w:t>
      </w:r>
      <w:r>
        <w:rPr>
          <w:b/>
          <w:sz w:val="24"/>
        </w:rPr>
        <w:t>5%</w:t>
      </w:r>
      <w:r>
        <w:rPr>
          <w:sz w:val="24"/>
        </w:rPr>
        <w:t xml:space="preserve"> zabezpieczenia należytego wykonania przedmiotu umowy w wysokości </w:t>
      </w:r>
      <w:r>
        <w:rPr>
          <w:b/>
          <w:sz w:val="24"/>
        </w:rPr>
        <w:t>…………….</w:t>
      </w:r>
      <w:r>
        <w:rPr>
          <w:sz w:val="24"/>
        </w:rPr>
        <w:t xml:space="preserve"> zł, w formie ……………, przed podpisaniem umowy (najpóźniej w dniu jej podpisania).</w:t>
      </w:r>
    </w:p>
    <w:p w:rsidR="005F5CC5" w:rsidRDefault="005F5CC5" w:rsidP="00AC5878">
      <w:pPr>
        <w:pStyle w:val="Tekstpodstawowy21"/>
        <w:numPr>
          <w:ilvl w:val="0"/>
          <w:numId w:val="6"/>
        </w:numPr>
        <w:rPr>
          <w:i/>
          <w:sz w:val="24"/>
        </w:rPr>
      </w:pPr>
      <w:r>
        <w:rPr>
          <w:sz w:val="24"/>
        </w:rPr>
        <w:t xml:space="preserve">Zabezpieczenie zostanie zwolnione w wysokości 70% w terminie 30 dni od dnia wykonania przedmiotu umowy zgodnie z </w:t>
      </w:r>
      <w:r>
        <w:rPr>
          <w:b/>
          <w:sz w:val="24"/>
        </w:rPr>
        <w:t>§ ….</w:t>
      </w:r>
      <w:r>
        <w:rPr>
          <w:sz w:val="24"/>
        </w:rPr>
        <w:t xml:space="preserve"> i uznania przez Zamawiającego, że została wykonana należycie.</w:t>
      </w:r>
    </w:p>
    <w:p w:rsidR="005F5CC5" w:rsidRDefault="005F5CC5" w:rsidP="00AC5878">
      <w:pPr>
        <w:pStyle w:val="Tekstpodstawowy21"/>
        <w:numPr>
          <w:ilvl w:val="0"/>
          <w:numId w:val="6"/>
        </w:numPr>
        <w:rPr>
          <w:i/>
          <w:sz w:val="24"/>
        </w:rPr>
      </w:pPr>
      <w:r>
        <w:rPr>
          <w:sz w:val="24"/>
        </w:rPr>
        <w:t>Kwota pozostawiona na zabezpieczenie roszczeń z tytułu gwarancji w wysokości 30%  zostanie zwrócona Wykonawcy nie później niż w 15 dniu po upływie okresu gwarancji</w:t>
      </w:r>
      <w:r>
        <w:rPr>
          <w:i/>
          <w:sz w:val="24"/>
        </w:rPr>
        <w:t xml:space="preserve"> .</w:t>
      </w:r>
    </w:p>
    <w:p w:rsidR="005F5CC5" w:rsidRDefault="005F5CC5" w:rsidP="00AC5878">
      <w:pPr>
        <w:tabs>
          <w:tab w:val="left" w:pos="284"/>
          <w:tab w:val="left" w:pos="709"/>
        </w:tabs>
        <w:rPr>
          <w:b/>
          <w:sz w:val="24"/>
          <w:szCs w:val="24"/>
        </w:rPr>
      </w:pPr>
    </w:p>
    <w:p w:rsidR="005F5CC5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7</w:t>
      </w:r>
    </w:p>
    <w:p w:rsidR="005F5CC5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</w:p>
    <w:p w:rsidR="005F5CC5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GWARANCJA</w:t>
      </w:r>
    </w:p>
    <w:p w:rsidR="005F5CC5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</w:p>
    <w:p w:rsidR="005F5CC5" w:rsidRPr="00FB0540" w:rsidRDefault="005F5CC5" w:rsidP="00FB0540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4"/>
        </w:rPr>
      </w:pPr>
      <w:r>
        <w:rPr>
          <w:b/>
          <w:noProof/>
          <w:spacing w:val="-3"/>
          <w:sz w:val="24"/>
          <w:szCs w:val="24"/>
        </w:rPr>
        <w:t>Wykonawca</w:t>
      </w:r>
      <w:r>
        <w:rPr>
          <w:noProof/>
          <w:spacing w:val="-3"/>
          <w:sz w:val="24"/>
          <w:szCs w:val="24"/>
        </w:rPr>
        <w:t xml:space="preserve"> udziela gwarancji na </w:t>
      </w:r>
      <w:r>
        <w:rPr>
          <w:b/>
          <w:sz w:val="24"/>
          <w:szCs w:val="24"/>
        </w:rPr>
        <w:t xml:space="preserve"> .... miesiące </w:t>
      </w:r>
      <w:r>
        <w:rPr>
          <w:noProof/>
          <w:spacing w:val="-3"/>
          <w:sz w:val="24"/>
          <w:szCs w:val="24"/>
        </w:rPr>
        <w:t xml:space="preserve">na dostarczany przedmiot umowy określony w </w:t>
      </w:r>
      <w:r>
        <w:rPr>
          <w:b/>
          <w:noProof/>
          <w:spacing w:val="-3"/>
          <w:sz w:val="24"/>
          <w:szCs w:val="24"/>
        </w:rPr>
        <w:t>§ 1 ust. 1</w:t>
      </w:r>
      <w:r>
        <w:rPr>
          <w:noProof/>
          <w:spacing w:val="-3"/>
          <w:sz w:val="24"/>
          <w:szCs w:val="24"/>
        </w:rPr>
        <w:t>, która biegnie od daty obustronnie podpisanego Protokołu</w:t>
      </w:r>
      <w:r>
        <w:rPr>
          <w:noProof/>
          <w:spacing w:val="-3"/>
          <w:sz w:val="24"/>
          <w:szCs w:val="22"/>
        </w:rPr>
        <w:t xml:space="preserve"> Odbioru.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 xml:space="preserve">Wykonawca </w:t>
      </w:r>
      <w:r>
        <w:rPr>
          <w:noProof/>
          <w:spacing w:val="-3"/>
          <w:sz w:val="24"/>
          <w:szCs w:val="22"/>
        </w:rPr>
        <w:t>gwarantuje, że dostarczony przedmiot umowy posiada wszelkie wymagane świadectwa, opinie, certyfikaty i zostanie zainstalowany bez żadnego uszczerbku.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Dostarczony przedmiot umowy może być rozpakowany jedynie przez przedstawicieli </w:t>
      </w:r>
      <w:r>
        <w:rPr>
          <w:b/>
          <w:noProof/>
          <w:spacing w:val="-3"/>
          <w:sz w:val="24"/>
          <w:szCs w:val="22"/>
        </w:rPr>
        <w:t>Wykonawcy</w:t>
      </w:r>
      <w:r>
        <w:rPr>
          <w:noProof/>
          <w:spacing w:val="-3"/>
          <w:sz w:val="24"/>
          <w:szCs w:val="22"/>
        </w:rPr>
        <w:t>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w ramach udzielonej gwarancji odpowiada za braki ilościowe i jakościowe stwierdzone bezpośrednio po rozpakowaniu fabrycznych opakowań u </w:t>
      </w:r>
      <w:r>
        <w:rPr>
          <w:b/>
          <w:noProof/>
          <w:spacing w:val="-3"/>
          <w:sz w:val="24"/>
          <w:szCs w:val="22"/>
        </w:rPr>
        <w:t>Zamawiającego.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na własny koszt do naprawy lub wymiany każdego z elementów, dostarczonego przedmiotu umowy, które uległy uszkodzeniu z przyczyn wad konstrukcyjnych lub materiałowych.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nie ponosi odpowiedzialności za uszkodzenia powstałe w czasie eksploatacji, jeśli są one spowodowane nie stosowaniem się do dostarczonej instrukcji obsługi oraz wynikających z przyczyn losowych (np. pożar, powódz, dewastacja).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 możliwość zgłaszania usterek w dni robocze w godz. 9:00 – 15:00.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>Czas przystąpienia do usunięcia usterki od daty zgłoszenia telefonicznego potwierdzonego faksem lub drogą elektroniczną – maks. 24 godziny.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jest zobowiązany do usunięcia usterki w terminie maksimum 48 godzin od momentu jej zgłoszenia.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przypadku sprowadzenia części zamiennych z zagranicy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</w:t>
      </w:r>
      <w:r>
        <w:rPr>
          <w:noProof/>
          <w:spacing w:val="-3"/>
          <w:sz w:val="24"/>
          <w:szCs w:val="22"/>
        </w:rPr>
        <w:br/>
        <w:t>jest do usunięcia usterki w terminie do 12 dni roboczych.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przypadku 3-krotnej naprawy gwarancyjnej tego samego elementu lub podzespołu,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wymienić ten element, podzespół lub przedmiot umowy na nowy.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zapewni przeprowadzenie na koszt własny przeglądów w ilości i zakresie zgodnym z wymogami określonymi w dokumentacji techniczno-rozruchowej wystawiając każdorazowo protokół z przeglądu technicznego wraz z aktualnym certyfikatem (świadectwo sprawności). Ostatni przegląd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przeprowadzi na 30 dni przed końcem upływu terminu gwarancji. W czasie przeglądów gwaracyjnych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obowiązany jest na własny koszt do naprawy lub wymiany każdego z elementów, podzespółów lub zespołów dostarczonego przedmiotu umowy, które uległy uszkodzeniu lub zużyciu.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Celem wykonania usług serwisowych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uzyska niczym nieograniczony dostęp </w:t>
      </w:r>
      <w:r>
        <w:rPr>
          <w:noProof/>
          <w:spacing w:val="-3"/>
          <w:sz w:val="24"/>
          <w:szCs w:val="22"/>
        </w:rPr>
        <w:br/>
        <w:t>do dostarczonego przedmiotu umowy w czasie pracy użytkownika.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zobowiązuje się do załatwienia wszelkich formalności związanych z ewentualną wymianą przedmiotu umowy lub jego podzespołu na nowy, jego wysyłką do naprawy gwarancyjnej i odbiorem lub z importem części zamiennych we włanym zakresie i na koszt własny bez udziału </w:t>
      </w:r>
      <w:r>
        <w:rPr>
          <w:b/>
          <w:noProof/>
          <w:spacing w:val="-3"/>
          <w:sz w:val="24"/>
          <w:szCs w:val="22"/>
        </w:rPr>
        <w:t>Zamawiającego</w:t>
      </w:r>
      <w:r>
        <w:rPr>
          <w:noProof/>
          <w:spacing w:val="-3"/>
          <w:sz w:val="24"/>
          <w:szCs w:val="22"/>
        </w:rPr>
        <w:t>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>W przypadku naprawy gwarancyjnej przedłuża się okres gwarancji o pełen okres niesprawności przedmiotu umowy.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gwarantuje, minimum 10-letni okres dostępności do części zamiennych przedmiotu umowy liczony od zakończenia produkcji danego modelu.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razie odrzucenia reklamacji przez </w:t>
      </w:r>
      <w:r>
        <w:rPr>
          <w:b/>
          <w:noProof/>
          <w:spacing w:val="-3"/>
          <w:sz w:val="24"/>
          <w:szCs w:val="22"/>
        </w:rPr>
        <w:t>Wykonawcę, Zamawiający</w:t>
      </w:r>
      <w:r>
        <w:rPr>
          <w:noProof/>
          <w:spacing w:val="-3"/>
          <w:sz w:val="24"/>
          <w:szCs w:val="22"/>
        </w:rPr>
        <w:t xml:space="preserve"> może złożyć do wykonawcy wniosek o spowodowanie przeprowadzenia ekspertyzy.</w:t>
      </w:r>
    </w:p>
    <w:p w:rsidR="005F5CC5" w:rsidRDefault="005F5CC5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Jeżeli reklamacja </w:t>
      </w:r>
      <w:r>
        <w:rPr>
          <w:b/>
          <w:noProof/>
          <w:spacing w:val="-3"/>
          <w:sz w:val="24"/>
          <w:szCs w:val="22"/>
        </w:rPr>
        <w:t>Zamawiającego</w:t>
      </w:r>
      <w:r>
        <w:rPr>
          <w:noProof/>
          <w:spacing w:val="-3"/>
          <w:sz w:val="24"/>
          <w:szCs w:val="22"/>
        </w:rPr>
        <w:t xml:space="preserve"> okaże się uzasadnienia, koszty związane z przeprowadzaniem ekspertyzy ponosi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>.</w:t>
      </w:r>
    </w:p>
    <w:p w:rsidR="005F5CC5" w:rsidRPr="00E56035" w:rsidRDefault="005F5CC5" w:rsidP="00E56035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E56035">
        <w:rPr>
          <w:sz w:val="24"/>
          <w:szCs w:val="24"/>
        </w:rPr>
        <w:t>W czasie obowiązywania gwarancji dostawca (lub producent) zobowiązany jest do nieodpłatnego udostępnienia Zamawiającemu nowych wersji BIOS, firmware i sterowników (na płytach CD lub stronach internetowych). Wymaganie dotyczy</w:t>
      </w:r>
      <w:r>
        <w:rPr>
          <w:sz w:val="24"/>
          <w:szCs w:val="24"/>
        </w:rPr>
        <w:t xml:space="preserve"> wszystkich elementów przedmiotu umowy</w:t>
      </w:r>
      <w:r w:rsidRPr="00E56035">
        <w:rPr>
          <w:sz w:val="24"/>
          <w:szCs w:val="24"/>
        </w:rPr>
        <w:t>.</w:t>
      </w:r>
    </w:p>
    <w:p w:rsidR="005F5CC5" w:rsidRPr="00E56035" w:rsidRDefault="005F5CC5" w:rsidP="00E56035">
      <w:pPr>
        <w:pStyle w:val="ListParagraph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W okresie gwarancji Wykonawca</w:t>
      </w:r>
      <w:r w:rsidRPr="00E56035">
        <w:rPr>
          <w:sz w:val="24"/>
          <w:szCs w:val="24"/>
        </w:rPr>
        <w:t xml:space="preserve"> zapewni</w:t>
      </w:r>
      <w:r>
        <w:rPr>
          <w:sz w:val="24"/>
          <w:szCs w:val="24"/>
        </w:rPr>
        <w:t>ć Zamawiającemu</w:t>
      </w:r>
      <w:r w:rsidRPr="00E56035">
        <w:rPr>
          <w:sz w:val="24"/>
          <w:szCs w:val="24"/>
        </w:rPr>
        <w:t xml:space="preserve"> nieodpłatne wsparcie producenta w zakresie aktualizacji oprogramowania sprzętowego (BIOS, firmware) oraz sterowników bez konieczności ponoszenia dodatkowych opłat i zakupu licencji. Wymaganie dotyczy wszystkich elementów </w:t>
      </w:r>
      <w:r>
        <w:rPr>
          <w:sz w:val="24"/>
          <w:szCs w:val="24"/>
        </w:rPr>
        <w:t>przedmiotu umowy</w:t>
      </w:r>
      <w:r w:rsidRPr="00E56035">
        <w:rPr>
          <w:sz w:val="24"/>
          <w:szCs w:val="24"/>
        </w:rPr>
        <w:t>.</w:t>
      </w:r>
    </w:p>
    <w:p w:rsidR="005F5CC5" w:rsidRDefault="005F5CC5" w:rsidP="00E56035">
      <w:pPr>
        <w:pStyle w:val="ListParagraph"/>
        <w:numPr>
          <w:ilvl w:val="0"/>
          <w:numId w:val="7"/>
        </w:numPr>
        <w:jc w:val="both"/>
        <w:rPr>
          <w:sz w:val="24"/>
          <w:szCs w:val="24"/>
        </w:rPr>
      </w:pPr>
      <w:r w:rsidRPr="00E56035">
        <w:rPr>
          <w:sz w:val="24"/>
          <w:szCs w:val="24"/>
        </w:rPr>
        <w:t xml:space="preserve">Wykonawca zobowiązany jest do nieodpłatnego dostarczenia i montażu wszelkich elementów niezbędnych do prawidłowego funkcjonowania przedmiotu </w:t>
      </w:r>
      <w:r>
        <w:rPr>
          <w:sz w:val="24"/>
          <w:szCs w:val="24"/>
        </w:rPr>
        <w:t>umowy</w:t>
      </w:r>
      <w:r w:rsidRPr="00E56035">
        <w:rPr>
          <w:sz w:val="24"/>
          <w:szCs w:val="24"/>
        </w:rPr>
        <w:t>.</w:t>
      </w:r>
    </w:p>
    <w:p w:rsidR="005F5CC5" w:rsidRDefault="005F5CC5" w:rsidP="00AC5878">
      <w:pPr>
        <w:tabs>
          <w:tab w:val="left" w:pos="-720"/>
        </w:tabs>
        <w:suppressAutoHyphens/>
        <w:rPr>
          <w:noProof/>
          <w:spacing w:val="-3"/>
          <w:sz w:val="24"/>
          <w:szCs w:val="22"/>
        </w:rPr>
      </w:pPr>
      <w:bookmarkStart w:id="0" w:name="_GoBack"/>
      <w:bookmarkEnd w:id="0"/>
    </w:p>
    <w:p w:rsidR="005F5CC5" w:rsidRDefault="005F5CC5" w:rsidP="00AC5878">
      <w:pPr>
        <w:tabs>
          <w:tab w:val="left" w:pos="-720"/>
        </w:tabs>
        <w:suppressAutoHyphens/>
        <w:rPr>
          <w:noProof/>
          <w:spacing w:val="-3"/>
          <w:sz w:val="24"/>
          <w:szCs w:val="22"/>
        </w:rPr>
      </w:pPr>
    </w:p>
    <w:p w:rsidR="005F5CC5" w:rsidRDefault="005F5CC5" w:rsidP="00AC5878">
      <w:pPr>
        <w:tabs>
          <w:tab w:val="left" w:pos="-720"/>
        </w:tabs>
        <w:suppressAutoHyphens/>
        <w:rPr>
          <w:noProof/>
          <w:spacing w:val="-3"/>
          <w:sz w:val="24"/>
          <w:szCs w:val="22"/>
        </w:rPr>
      </w:pPr>
    </w:p>
    <w:p w:rsidR="005F5CC5" w:rsidRDefault="005F5CC5" w:rsidP="00045CB8">
      <w:pPr>
        <w:pStyle w:val="Tekstpodstawowy21"/>
        <w:jc w:val="center"/>
        <w:rPr>
          <w:b/>
          <w:sz w:val="24"/>
        </w:rPr>
      </w:pPr>
      <w:r>
        <w:rPr>
          <w:b/>
          <w:sz w:val="24"/>
        </w:rPr>
        <w:t>§ 8</w:t>
      </w:r>
    </w:p>
    <w:p w:rsidR="005F5CC5" w:rsidRDefault="005F5CC5" w:rsidP="00045CB8">
      <w:pPr>
        <w:pStyle w:val="Tekstpodstawowy21"/>
        <w:jc w:val="center"/>
        <w:rPr>
          <w:b/>
          <w:bCs/>
          <w:sz w:val="24"/>
        </w:rPr>
      </w:pPr>
      <w:r>
        <w:rPr>
          <w:b/>
          <w:bCs/>
          <w:sz w:val="24"/>
        </w:rPr>
        <w:t xml:space="preserve">Zobowiązania Wykonawcy </w:t>
      </w:r>
    </w:p>
    <w:p w:rsidR="005F5CC5" w:rsidRPr="00B31CD9" w:rsidRDefault="005F5CC5" w:rsidP="00045CB8">
      <w:pPr>
        <w:pStyle w:val="Tekstpodstawowy21"/>
        <w:numPr>
          <w:ilvl w:val="0"/>
          <w:numId w:val="12"/>
        </w:numPr>
        <w:rPr>
          <w:b/>
          <w:color w:val="000000"/>
          <w:sz w:val="24"/>
        </w:rPr>
      </w:pPr>
      <w:r w:rsidRPr="00B31CD9">
        <w:rPr>
          <w:color w:val="000000"/>
          <w:sz w:val="24"/>
        </w:rPr>
        <w:t>Wykonawca zobowiązany jest do szczegółowych uzgodnień z osobami odpowiedzialnymi za poszczególne obszary funkcjonowania systemu i wdrożenia tych uzgodnień do realizacji niniejszej umowy.</w:t>
      </w:r>
    </w:p>
    <w:p w:rsidR="005F5CC5" w:rsidRPr="003569B5" w:rsidRDefault="005F5CC5" w:rsidP="00045CB8">
      <w:pPr>
        <w:pStyle w:val="Tekstpodstawowy21"/>
        <w:numPr>
          <w:ilvl w:val="0"/>
          <w:numId w:val="12"/>
        </w:numPr>
        <w:rPr>
          <w:color w:val="FF0000"/>
          <w:sz w:val="24"/>
        </w:rPr>
      </w:pPr>
      <w:r>
        <w:rPr>
          <w:sz w:val="24"/>
        </w:rPr>
        <w:t xml:space="preserve">Wykonawca dostarczy bezterminową licencję na oprogramowanie oraz  instrukcję jego obsługi, przeznaczone dla użytkowników w języku polskim lub angielskim. Dopuszczalne jest dostarczenie dokumentacji oprogramowania dla administratorów w języku angielskim. </w:t>
      </w:r>
    </w:p>
    <w:p w:rsidR="005F5CC5" w:rsidRDefault="005F5CC5" w:rsidP="00045CB8">
      <w:pPr>
        <w:pStyle w:val="Tekstpodstawowy21"/>
        <w:numPr>
          <w:ilvl w:val="0"/>
          <w:numId w:val="12"/>
        </w:numPr>
        <w:rPr>
          <w:sz w:val="24"/>
        </w:rPr>
      </w:pPr>
      <w:r>
        <w:rPr>
          <w:sz w:val="24"/>
        </w:rPr>
        <w:t>Z chwilą zakończenia realizacji przedmiotu umowy, Wykonawca dostarczy program zapisany na nośnikach danych, przekaże opis funkcjonowania systemu i udzieli bezterminowej licencji na użytkowanie oprogramowania.</w:t>
      </w:r>
    </w:p>
    <w:p w:rsidR="005F5CC5" w:rsidRDefault="005F5CC5" w:rsidP="00045CB8">
      <w:pPr>
        <w:pStyle w:val="Tekstpodstawowy21"/>
        <w:numPr>
          <w:ilvl w:val="0"/>
          <w:numId w:val="12"/>
        </w:numPr>
        <w:rPr>
          <w:sz w:val="24"/>
        </w:rPr>
      </w:pPr>
      <w:r>
        <w:rPr>
          <w:sz w:val="24"/>
        </w:rPr>
        <w:t>W ramach realizacji niniejszej umowy oraz w okresie gwarancji, Wykonawca zawiadomi Zamawiającego o każdej aktualizacji oprogramowania i zainstaluje ją po uprzednim uzyskaniu zgody wskazanych przedstawicieli Zamawiającego.</w:t>
      </w:r>
    </w:p>
    <w:p w:rsidR="005F5CC5" w:rsidRDefault="005F5CC5" w:rsidP="00AC5878">
      <w:pPr>
        <w:tabs>
          <w:tab w:val="left" w:pos="-720"/>
        </w:tabs>
        <w:suppressAutoHyphens/>
        <w:rPr>
          <w:noProof/>
          <w:spacing w:val="-3"/>
          <w:sz w:val="24"/>
          <w:szCs w:val="22"/>
        </w:rPr>
      </w:pPr>
    </w:p>
    <w:p w:rsidR="005F5CC5" w:rsidRDefault="005F5CC5" w:rsidP="00AC5878">
      <w:pPr>
        <w:tabs>
          <w:tab w:val="left" w:pos="-720"/>
        </w:tabs>
        <w:suppressAutoHyphens/>
        <w:rPr>
          <w:noProof/>
          <w:spacing w:val="-3"/>
          <w:sz w:val="24"/>
          <w:szCs w:val="22"/>
        </w:rPr>
      </w:pPr>
    </w:p>
    <w:p w:rsidR="005F5CC5" w:rsidRDefault="005F5CC5" w:rsidP="00AC5878">
      <w:pPr>
        <w:tabs>
          <w:tab w:val="left" w:pos="-720"/>
        </w:tabs>
        <w:suppressAutoHyphens/>
        <w:rPr>
          <w:noProof/>
          <w:spacing w:val="-3"/>
          <w:sz w:val="24"/>
          <w:szCs w:val="22"/>
        </w:rPr>
      </w:pPr>
    </w:p>
    <w:p w:rsidR="005F5CC5" w:rsidRDefault="005F5CC5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2"/>
        </w:rPr>
      </w:pPr>
      <w:r>
        <w:rPr>
          <w:b/>
          <w:sz w:val="24"/>
          <w:szCs w:val="24"/>
        </w:rPr>
        <w:t xml:space="preserve">§ </w:t>
      </w:r>
      <w:r>
        <w:rPr>
          <w:b/>
          <w:sz w:val="24"/>
          <w:szCs w:val="22"/>
        </w:rPr>
        <w:t>9</w:t>
      </w:r>
    </w:p>
    <w:p w:rsidR="005F5CC5" w:rsidRDefault="005F5CC5" w:rsidP="00AC5878">
      <w:pPr>
        <w:pStyle w:val="Heading3"/>
        <w:jc w:val="center"/>
        <w:rPr>
          <w:rFonts w:ascii="Times New Roman" w:hAnsi="Times New Roman"/>
          <w:b/>
          <w:szCs w:val="22"/>
        </w:rPr>
      </w:pPr>
      <w:r>
        <w:rPr>
          <w:rFonts w:ascii="Times New Roman" w:hAnsi="Times New Roman"/>
          <w:b/>
          <w:szCs w:val="22"/>
        </w:rPr>
        <w:t>POSTANOWIENIA KOŃCOWE</w:t>
      </w:r>
    </w:p>
    <w:p w:rsidR="005F5CC5" w:rsidRDefault="005F5CC5" w:rsidP="00AC5878"/>
    <w:p w:rsidR="005F5CC5" w:rsidRDefault="005F5CC5" w:rsidP="00AC5878">
      <w:pPr>
        <w:numPr>
          <w:ilvl w:val="0"/>
          <w:numId w:val="8"/>
        </w:numPr>
        <w:tabs>
          <w:tab w:val="left" w:pos="-720"/>
          <w:tab w:val="num" w:pos="284"/>
        </w:tabs>
        <w:suppressAutoHyphens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>jest zobowiązany do zapłaty kary umownej:</w:t>
      </w:r>
    </w:p>
    <w:p w:rsidR="005F5CC5" w:rsidRDefault="005F5CC5" w:rsidP="00AC5878">
      <w:pPr>
        <w:numPr>
          <w:ilvl w:val="1"/>
          <w:numId w:val="8"/>
        </w:numPr>
        <w:tabs>
          <w:tab w:val="left" w:pos="284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10%</w:t>
      </w:r>
      <w:r>
        <w:rPr>
          <w:sz w:val="24"/>
          <w:szCs w:val="22"/>
        </w:rPr>
        <w:t xml:space="preserve"> wartości brutto przedmiotu umowy, w przypadku odstąpienia od umowy przez </w:t>
      </w:r>
      <w:r>
        <w:rPr>
          <w:b/>
          <w:sz w:val="24"/>
          <w:szCs w:val="22"/>
        </w:rPr>
        <w:t xml:space="preserve">Zamawiającego </w:t>
      </w:r>
      <w:r>
        <w:rPr>
          <w:sz w:val="24"/>
          <w:szCs w:val="22"/>
        </w:rPr>
        <w:t xml:space="preserve">z powodu okoliczności, za które odpowiada </w:t>
      </w:r>
      <w:r>
        <w:rPr>
          <w:b/>
          <w:sz w:val="24"/>
          <w:szCs w:val="22"/>
        </w:rPr>
        <w:t>Wykonawca</w:t>
      </w:r>
      <w:r>
        <w:rPr>
          <w:sz w:val="24"/>
          <w:szCs w:val="22"/>
        </w:rPr>
        <w:t>,</w:t>
      </w:r>
    </w:p>
    <w:p w:rsidR="005F5CC5" w:rsidRDefault="005F5CC5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0,2%</w:t>
      </w:r>
      <w:r>
        <w:rPr>
          <w:sz w:val="24"/>
          <w:szCs w:val="22"/>
        </w:rPr>
        <w:t xml:space="preserve"> wartości brutto przedmiotu umowy dostarczonego z opóźnieniem, </w:t>
      </w:r>
      <w:r>
        <w:rPr>
          <w:sz w:val="24"/>
          <w:szCs w:val="22"/>
        </w:rPr>
        <w:br/>
        <w:t>za każdy rozpoczęty dzień opóźnienia w dostawie przedmiotu umowy.</w:t>
      </w:r>
    </w:p>
    <w:p w:rsidR="005F5CC5" w:rsidRDefault="005F5CC5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0,2%</w:t>
      </w:r>
      <w:r>
        <w:rPr>
          <w:sz w:val="24"/>
          <w:szCs w:val="22"/>
        </w:rPr>
        <w:t xml:space="preserve"> wartości brutto przedmiotu umowy podlegającego wymianie, za każdy rozpoczęty dzień opóźnienia w wymianie przedmiotu umowy,</w:t>
      </w:r>
    </w:p>
    <w:p w:rsidR="005F5CC5" w:rsidRDefault="005F5CC5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 xml:space="preserve">0,2 %  </w:t>
      </w:r>
      <w:r>
        <w:rPr>
          <w:sz w:val="24"/>
          <w:szCs w:val="22"/>
        </w:rPr>
        <w:t>wartości brutto przedmiotu umowy za każdy dzień opóźnienia licząc od terminu w usunięciu usterki,</w:t>
      </w:r>
    </w:p>
    <w:p w:rsidR="005F5CC5" w:rsidRDefault="005F5CC5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jeżeli opóźnienie w dostawie przekroczy </w:t>
      </w:r>
      <w:r>
        <w:rPr>
          <w:b/>
          <w:sz w:val="24"/>
          <w:szCs w:val="22"/>
        </w:rPr>
        <w:t>30 dni</w:t>
      </w:r>
      <w:r>
        <w:rPr>
          <w:sz w:val="24"/>
          <w:szCs w:val="22"/>
        </w:rPr>
        <w:t xml:space="preserve"> </w:t>
      </w: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ma prawo odstąpić od umowy, a </w:t>
      </w:r>
      <w:r>
        <w:rPr>
          <w:b/>
          <w:sz w:val="24"/>
          <w:szCs w:val="22"/>
        </w:rPr>
        <w:t>Wykonawca</w:t>
      </w:r>
      <w:r>
        <w:rPr>
          <w:sz w:val="24"/>
          <w:szCs w:val="22"/>
        </w:rPr>
        <w:t xml:space="preserve"> zobowiązany jest do zapłaty kary umownej w wysokości </w:t>
      </w:r>
      <w:r>
        <w:rPr>
          <w:b/>
          <w:sz w:val="24"/>
          <w:szCs w:val="22"/>
        </w:rPr>
        <w:t>100%</w:t>
      </w:r>
      <w:r>
        <w:rPr>
          <w:sz w:val="24"/>
          <w:szCs w:val="22"/>
        </w:rPr>
        <w:t xml:space="preserve"> wartości brutto niezrealizowanej części przedmiotu umowy.</w:t>
      </w:r>
    </w:p>
    <w:p w:rsidR="005F5CC5" w:rsidRDefault="005F5CC5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Zamawiający </w:t>
      </w:r>
      <w:r>
        <w:rPr>
          <w:sz w:val="24"/>
          <w:szCs w:val="22"/>
        </w:rPr>
        <w:t xml:space="preserve">ma prawo do potrącenia należności naliczonych z tytułu kar umownych </w:t>
      </w:r>
      <w:r>
        <w:rPr>
          <w:sz w:val="24"/>
          <w:szCs w:val="22"/>
        </w:rPr>
        <w:br/>
        <w:t xml:space="preserve">z płatności za faktury </w:t>
      </w:r>
      <w:r>
        <w:rPr>
          <w:b/>
          <w:sz w:val="24"/>
          <w:szCs w:val="22"/>
        </w:rPr>
        <w:t xml:space="preserve">Wykonawcy </w:t>
      </w:r>
      <w:r>
        <w:rPr>
          <w:sz w:val="24"/>
          <w:szCs w:val="22"/>
        </w:rPr>
        <w:t xml:space="preserve">na podstawie noty wystawionej przez </w:t>
      </w:r>
      <w:r>
        <w:rPr>
          <w:b/>
          <w:sz w:val="24"/>
          <w:szCs w:val="22"/>
        </w:rPr>
        <w:t>Zamawiającego.</w:t>
      </w:r>
    </w:p>
    <w:p w:rsidR="005F5CC5" w:rsidRDefault="005F5CC5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zastrzega sobie prawo do dochodzenia na zasadach ogólnych odszkodowania uzupełniającego, przewyższającego wysokość zastrzeżonych kar umownych.</w:t>
      </w:r>
    </w:p>
    <w:p w:rsidR="005F5CC5" w:rsidRDefault="005F5CC5" w:rsidP="00AC5878">
      <w:pPr>
        <w:numPr>
          <w:ilvl w:val="0"/>
          <w:numId w:val="8"/>
        </w:numPr>
        <w:tabs>
          <w:tab w:val="clear" w:pos="360"/>
          <w:tab w:val="left" w:pos="-720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Strony nie są odpowiedzialne za skutki wynikające z działania siły wyższej, na które nie mają wpływu, a które utrudniają pełne lub częściowe wykonanie umowy. </w:t>
      </w:r>
    </w:p>
    <w:p w:rsidR="005F5CC5" w:rsidRDefault="005F5CC5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ab/>
        <w:t>W przypadku siły wyższej trwającej powyżej 14 dni, każda ze Stron ma prawo do</w:t>
      </w:r>
    </w:p>
    <w:p w:rsidR="005F5CC5" w:rsidRDefault="005F5CC5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odstąpienia  od umowy, o ile nie podejmą decyzji o dalszej realizacji umowy. Jeżeli Strona </w:t>
      </w:r>
    </w:p>
    <w:p w:rsidR="005F5CC5" w:rsidRDefault="005F5CC5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 nie zawiadomi </w:t>
      </w:r>
      <w:r>
        <w:rPr>
          <w:sz w:val="24"/>
          <w:szCs w:val="22"/>
        </w:rPr>
        <w:tab/>
        <w:t xml:space="preserve">drugiej we właściwym czasie o okolicznościach siły wyższej, wtedy </w:t>
      </w:r>
    </w:p>
    <w:p w:rsidR="005F5CC5" w:rsidRDefault="005F5CC5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będzie pozbawiona prawa </w:t>
      </w:r>
      <w:r>
        <w:rPr>
          <w:sz w:val="24"/>
          <w:szCs w:val="22"/>
        </w:rPr>
        <w:tab/>
        <w:t xml:space="preserve">powoływania się na nią w przyszłości. Za okoliczności siły </w:t>
      </w:r>
    </w:p>
    <w:p w:rsidR="005F5CC5" w:rsidRDefault="005F5CC5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wyższej mogą być uznane tylko te, które zaistniały niezależnie od dobrej woli Stron i    </w:t>
      </w:r>
    </w:p>
    <w:p w:rsidR="005F5CC5" w:rsidRDefault="005F5CC5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4"/>
        </w:rPr>
      </w:pPr>
      <w:r>
        <w:rPr>
          <w:sz w:val="24"/>
          <w:szCs w:val="22"/>
        </w:rPr>
        <w:t xml:space="preserve">    nie występują z winy Strony powołującej się na nie.</w:t>
      </w:r>
    </w:p>
    <w:p w:rsidR="005F5CC5" w:rsidRPr="00913B63" w:rsidRDefault="005F5CC5" w:rsidP="00443903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 w:rsidRPr="00913B63">
        <w:rPr>
          <w:b/>
          <w:sz w:val="24"/>
          <w:szCs w:val="24"/>
        </w:rPr>
        <w:t>Zamawiający</w:t>
      </w:r>
      <w:r w:rsidRPr="00913B63">
        <w:rPr>
          <w:sz w:val="24"/>
          <w:szCs w:val="24"/>
        </w:rPr>
        <w:t xml:space="preserve">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:rsidR="005F5CC5" w:rsidRDefault="005F5CC5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Wykonawca </w:t>
      </w:r>
      <w:r>
        <w:rPr>
          <w:sz w:val="24"/>
          <w:szCs w:val="24"/>
        </w:rPr>
        <w:t xml:space="preserve">nie może przenosić na osoby trzecie żadnych praw i obowiązków wynikających z niniejszej umowy bez uprzedniej pisemnej zgody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>.</w:t>
      </w:r>
    </w:p>
    <w:p w:rsidR="005F5CC5" w:rsidRDefault="005F5CC5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przypadku wystąpienia osób trzecich przeciwko </w:t>
      </w:r>
      <w:r>
        <w:rPr>
          <w:b/>
          <w:sz w:val="24"/>
          <w:szCs w:val="24"/>
        </w:rPr>
        <w:t>Zamawiającemu</w:t>
      </w:r>
      <w:r>
        <w:rPr>
          <w:sz w:val="24"/>
          <w:szCs w:val="24"/>
        </w:rPr>
        <w:t xml:space="preserve"> z roszczeniami z tytułu praw patentowych lub autorskich w przedmiocie umowy, odpowiedzialność z tego tytułu ponosi </w:t>
      </w:r>
      <w:r>
        <w:rPr>
          <w:b/>
          <w:sz w:val="24"/>
          <w:szCs w:val="24"/>
        </w:rPr>
        <w:t>Wykonawca</w:t>
      </w:r>
      <w:r>
        <w:rPr>
          <w:sz w:val="24"/>
          <w:szCs w:val="24"/>
        </w:rPr>
        <w:t>.</w:t>
      </w:r>
    </w:p>
    <w:p w:rsidR="005F5CC5" w:rsidRDefault="005F5CC5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W sprawach nieuregulowanych umową stosuje się przepisy Kodeksu Cywilnego oraz Ustawy z dnia 29 stycznia 2004 r.  „Prawo zamówień publicznych” z późn. zm.</w:t>
      </w:r>
    </w:p>
    <w:p w:rsidR="005F5CC5" w:rsidRDefault="005F5CC5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Wszelkie spory wynikające z realizacji niniejszej umowy lub w związku z nią, będą rozstrzygane ostatecznie przez właściwy sąd powszechny, według siedziby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>.</w:t>
      </w:r>
    </w:p>
    <w:p w:rsidR="005F5CC5" w:rsidRDefault="005F5CC5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Niniejsza umowa została sporządzona w trzech jednobrzmiących egzemplarzach:</w:t>
      </w:r>
      <w:r>
        <w:rPr>
          <w:sz w:val="24"/>
          <w:szCs w:val="24"/>
        </w:rPr>
        <w:br/>
        <w:t xml:space="preserve">2 egzemplarze dla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 xml:space="preserve">, 1 egzemplarz dla </w:t>
      </w:r>
      <w:r>
        <w:rPr>
          <w:b/>
          <w:sz w:val="24"/>
          <w:szCs w:val="24"/>
        </w:rPr>
        <w:t>Wykonawcy</w:t>
      </w:r>
      <w:r>
        <w:rPr>
          <w:sz w:val="24"/>
          <w:szCs w:val="24"/>
        </w:rPr>
        <w:t>. Każdy egzemplarz ma moc oryginału.</w:t>
      </w:r>
    </w:p>
    <w:p w:rsidR="005F5CC5" w:rsidRDefault="005F5CC5" w:rsidP="00AC5878">
      <w:pPr>
        <w:tabs>
          <w:tab w:val="left" w:pos="-709"/>
          <w:tab w:val="left" w:pos="284"/>
          <w:tab w:val="left" w:pos="567"/>
        </w:tabs>
        <w:suppressAutoHyphens/>
        <w:ind w:left="284"/>
        <w:jc w:val="both"/>
        <w:rPr>
          <w:sz w:val="24"/>
          <w:szCs w:val="24"/>
        </w:rPr>
      </w:pPr>
    </w:p>
    <w:p w:rsidR="005F5CC5" w:rsidRDefault="005F5CC5" w:rsidP="00AC5878">
      <w:pPr>
        <w:pStyle w:val="BodyText"/>
        <w:rPr>
          <w:sz w:val="28"/>
        </w:rPr>
      </w:pPr>
      <w:r>
        <w:rPr>
          <w:sz w:val="28"/>
        </w:rPr>
        <w:t xml:space="preserve">   ZAMAWIAJĄCY</w:t>
      </w:r>
      <w:r>
        <w:rPr>
          <w:sz w:val="26"/>
        </w:rPr>
        <w:tab/>
      </w:r>
      <w:r>
        <w:rPr>
          <w:sz w:val="26"/>
        </w:rPr>
        <w:tab/>
        <w:t xml:space="preserve">    </w:t>
      </w:r>
      <w:r>
        <w:rPr>
          <w:sz w:val="26"/>
        </w:rPr>
        <w:tab/>
      </w:r>
      <w:r>
        <w:rPr>
          <w:sz w:val="26"/>
        </w:rPr>
        <w:tab/>
        <w:t xml:space="preserve">     </w:t>
      </w:r>
      <w:r>
        <w:rPr>
          <w:sz w:val="26"/>
        </w:rPr>
        <w:tab/>
        <w:t xml:space="preserve">                </w:t>
      </w:r>
      <w:r>
        <w:rPr>
          <w:sz w:val="28"/>
        </w:rPr>
        <w:t>WYKONAWCA</w:t>
      </w:r>
    </w:p>
    <w:p w:rsidR="005F5CC5" w:rsidRDefault="005F5CC5" w:rsidP="00AC5878">
      <w:pPr>
        <w:pStyle w:val="BodyText"/>
        <w:rPr>
          <w:sz w:val="26"/>
        </w:rPr>
      </w:pPr>
    </w:p>
    <w:p w:rsidR="005F5CC5" w:rsidRDefault="005F5CC5" w:rsidP="00AC5878">
      <w:pPr>
        <w:pStyle w:val="BodyText"/>
        <w:rPr>
          <w:sz w:val="26"/>
        </w:rPr>
      </w:pPr>
    </w:p>
    <w:p w:rsidR="005F5CC5" w:rsidRDefault="005F5CC5" w:rsidP="00AC5878">
      <w:pPr>
        <w:pStyle w:val="BodyText"/>
        <w:rPr>
          <w:sz w:val="26"/>
        </w:rPr>
      </w:pPr>
    </w:p>
    <w:p w:rsidR="005F5CC5" w:rsidRDefault="005F5CC5" w:rsidP="00AC5878">
      <w:pPr>
        <w:pStyle w:val="BodyText"/>
        <w:rPr>
          <w:sz w:val="26"/>
        </w:rPr>
      </w:pPr>
    </w:p>
    <w:p w:rsidR="005F5CC5" w:rsidRDefault="005F5CC5" w:rsidP="00AC5878">
      <w:pPr>
        <w:pStyle w:val="BodyText"/>
        <w:rPr>
          <w:sz w:val="26"/>
        </w:rPr>
      </w:pPr>
    </w:p>
    <w:p w:rsidR="005F5CC5" w:rsidRDefault="005F5CC5"/>
    <w:sectPr w:rsidR="005F5CC5" w:rsidSect="00312D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927"/>
        </w:tabs>
        <w:ind w:left="927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D852CDF"/>
    <w:multiLevelType w:val="hybridMultilevel"/>
    <w:tmpl w:val="77267FFA"/>
    <w:lvl w:ilvl="0" w:tplc="17FA2B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cs="Times New Roman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cs="Times New Roman"/>
        <w:b/>
      </w:rPr>
    </w:lvl>
  </w:abstractNum>
  <w:abstractNum w:abstractNumId="3">
    <w:nsid w:val="23117F31"/>
    <w:multiLevelType w:val="hybridMultilevel"/>
    <w:tmpl w:val="9F169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D75339"/>
    <w:multiLevelType w:val="multilevel"/>
    <w:tmpl w:val="30CC91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cs="Times New Roman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/>
        <w:b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cs="Times New Roman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/>
        <w:b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cs="Times New Roman"/>
        <w:b/>
      </w:rPr>
    </w:lvl>
  </w:abstractNum>
  <w:abstractNum w:abstractNumId="5">
    <w:nsid w:val="5B9F1BD4"/>
    <w:multiLevelType w:val="multilevel"/>
    <w:tmpl w:val="370889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704" w:hanging="420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6">
    <w:nsid w:val="602A75AB"/>
    <w:multiLevelType w:val="hybridMultilevel"/>
    <w:tmpl w:val="B0AC5864"/>
    <w:lvl w:ilvl="0" w:tplc="614056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00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</w:abstractNum>
  <w:abstractNum w:abstractNumId="8">
    <w:nsid w:val="66161D11"/>
    <w:multiLevelType w:val="singleLevel"/>
    <w:tmpl w:val="B6FEC5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i w:val="0"/>
        <w:sz w:val="24"/>
        <w:szCs w:val="24"/>
      </w:rPr>
    </w:lvl>
  </w:abstractNum>
  <w:abstractNum w:abstractNumId="9">
    <w:nsid w:val="70413ACA"/>
    <w:multiLevelType w:val="multilevel"/>
    <w:tmpl w:val="99DC0318"/>
    <w:lvl w:ilvl="0">
      <w:start w:val="10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rFonts w:cs="Times New Roman"/>
          <w:b/>
          <w:sz w:val="24"/>
        </w:rPr>
      </w:lvl>
    </w:lvlOverride>
    <w:lvlOverride w:ilvl="1">
      <w:startOverride w:val="3"/>
      <w:lvl w:ilvl="1">
        <w:start w:val="3"/>
        <w:numFmt w:val="decimal"/>
        <w:lvlText w:val=""/>
        <w:lvlJc w:val="left"/>
        <w:rPr>
          <w:rFonts w:cs="Times New Roman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  <w:rPr>
          <w:rFonts w:cs="Times New Roman"/>
        </w:rPr>
      </w:lvl>
    </w:lvlOverride>
    <w:lvlOverride w:ilvl="3">
      <w:startOverride w:val="1"/>
      <w:lvl w:ilvl="3">
        <w:start w:val="1"/>
        <w:numFmt w:val="decimal"/>
        <w:lvlText w:val=""/>
        <w:lvlJc w:val="left"/>
        <w:rPr>
          <w:rFonts w:cs="Times New Roman"/>
        </w:rPr>
      </w:lvl>
    </w:lvlOverride>
    <w:lvlOverride w:ilvl="4">
      <w:startOverride w:val="1"/>
      <w:lvl w:ilvl="4">
        <w:start w:val="1"/>
        <w:numFmt w:val="decimal"/>
        <w:lvlText w:val=""/>
        <w:lvlJc w:val="left"/>
        <w:rPr>
          <w:rFonts w:cs="Times New Roman"/>
        </w:rPr>
      </w:lvl>
    </w:lvlOverride>
    <w:lvlOverride w:ilvl="5">
      <w:startOverride w:val="1"/>
      <w:lvl w:ilvl="5">
        <w:start w:val="1"/>
        <w:numFmt w:val="decimal"/>
        <w:lvlText w:val=""/>
        <w:lvlJc w:val="left"/>
        <w:rPr>
          <w:rFonts w:cs="Times New Roman"/>
        </w:rPr>
      </w:lvl>
    </w:lvlOverride>
    <w:lvlOverride w:ilvl="6">
      <w:startOverride w:val="1"/>
      <w:lvl w:ilvl="6">
        <w:start w:val="1"/>
        <w:numFmt w:val="decimal"/>
        <w:lvlText w:val=""/>
        <w:lvlJc w:val="left"/>
        <w:rPr>
          <w:rFonts w:cs="Times New Roman"/>
        </w:rPr>
      </w:lvl>
    </w:lvlOverride>
    <w:lvlOverride w:ilvl="7">
      <w:startOverride w:val="1"/>
      <w:lvl w:ilvl="7">
        <w:start w:val="1"/>
        <w:numFmt w:val="decimal"/>
        <w:lvlText w:val=""/>
        <w:lvlJc w:val="left"/>
        <w:rPr>
          <w:rFonts w:cs="Times New Roman"/>
        </w:rPr>
      </w:lvl>
    </w:lvlOverride>
    <w:lvlOverride w:ilvl="8">
      <w:startOverride w:val="1"/>
      <w:lvl w:ilvl="8">
        <w:start w:val="1"/>
        <w:numFmt w:val="decimal"/>
        <w:lvlText w:val=""/>
        <w:lvlJc w:val="left"/>
        <w:rPr>
          <w:rFonts w:cs="Times New Roman"/>
        </w:rPr>
      </w:lvl>
    </w:lvlOverride>
  </w:num>
  <w:num w:numId="4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9"/>
  </w:num>
  <w:num w:numId="11">
    <w:abstractNumId w:val="8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1BFD"/>
    <w:rsid w:val="00006E4D"/>
    <w:rsid w:val="00045CB8"/>
    <w:rsid w:val="000B386E"/>
    <w:rsid w:val="00116A17"/>
    <w:rsid w:val="00163E5E"/>
    <w:rsid w:val="00166660"/>
    <w:rsid w:val="00185C14"/>
    <w:rsid w:val="001E47E1"/>
    <w:rsid w:val="001F4016"/>
    <w:rsid w:val="00210C05"/>
    <w:rsid w:val="002117C7"/>
    <w:rsid w:val="00216C53"/>
    <w:rsid w:val="00236C27"/>
    <w:rsid w:val="00242F5B"/>
    <w:rsid w:val="00260AC0"/>
    <w:rsid w:val="00274F54"/>
    <w:rsid w:val="002B78DE"/>
    <w:rsid w:val="002D2922"/>
    <w:rsid w:val="00312DD4"/>
    <w:rsid w:val="00331BFD"/>
    <w:rsid w:val="003326BF"/>
    <w:rsid w:val="0033505A"/>
    <w:rsid w:val="003569B5"/>
    <w:rsid w:val="00372472"/>
    <w:rsid w:val="00397D5A"/>
    <w:rsid w:val="003E1DC6"/>
    <w:rsid w:val="004007C2"/>
    <w:rsid w:val="00443903"/>
    <w:rsid w:val="0052772B"/>
    <w:rsid w:val="00540229"/>
    <w:rsid w:val="00541071"/>
    <w:rsid w:val="005659AF"/>
    <w:rsid w:val="0058520C"/>
    <w:rsid w:val="005A2155"/>
    <w:rsid w:val="005E1A0C"/>
    <w:rsid w:val="005E4A09"/>
    <w:rsid w:val="005F5CC5"/>
    <w:rsid w:val="006D4B87"/>
    <w:rsid w:val="00772C23"/>
    <w:rsid w:val="00776CE8"/>
    <w:rsid w:val="007825B5"/>
    <w:rsid w:val="007C2E71"/>
    <w:rsid w:val="007E39B7"/>
    <w:rsid w:val="00814C23"/>
    <w:rsid w:val="008349CF"/>
    <w:rsid w:val="00876008"/>
    <w:rsid w:val="008B32D1"/>
    <w:rsid w:val="008C2F39"/>
    <w:rsid w:val="00907B7A"/>
    <w:rsid w:val="00913B63"/>
    <w:rsid w:val="00917870"/>
    <w:rsid w:val="0096489C"/>
    <w:rsid w:val="00964C08"/>
    <w:rsid w:val="00A1695F"/>
    <w:rsid w:val="00A65D28"/>
    <w:rsid w:val="00AA6049"/>
    <w:rsid w:val="00AC53D4"/>
    <w:rsid w:val="00AC5878"/>
    <w:rsid w:val="00B31CD9"/>
    <w:rsid w:val="00B54C9D"/>
    <w:rsid w:val="00B5769C"/>
    <w:rsid w:val="00B642E5"/>
    <w:rsid w:val="00BE1DE3"/>
    <w:rsid w:val="00BF0BEC"/>
    <w:rsid w:val="00C306ED"/>
    <w:rsid w:val="00C61501"/>
    <w:rsid w:val="00C6444B"/>
    <w:rsid w:val="00CC3A56"/>
    <w:rsid w:val="00D6132E"/>
    <w:rsid w:val="00D66A82"/>
    <w:rsid w:val="00D85A32"/>
    <w:rsid w:val="00E56035"/>
    <w:rsid w:val="00E90E71"/>
    <w:rsid w:val="00EA4251"/>
    <w:rsid w:val="00EB1BA2"/>
    <w:rsid w:val="00EF0061"/>
    <w:rsid w:val="00F534D5"/>
    <w:rsid w:val="00F65AFB"/>
    <w:rsid w:val="00FB0540"/>
    <w:rsid w:val="00FD230A"/>
    <w:rsid w:val="00FE0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878"/>
    <w:rPr>
      <w:rFonts w:ascii="Times New Roman" w:eastAsia="Times New Roman" w:hAnsi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C5878"/>
    <w:pPr>
      <w:keepNext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C5878"/>
    <w:pPr>
      <w:keepNext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C5878"/>
    <w:pPr>
      <w:keepNext/>
      <w:outlineLvl w:val="4"/>
    </w:pPr>
    <w:rPr>
      <w:rFonts w:ascii="Arial" w:hAnsi="Arial"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paragraph" w:styleId="BodyText">
    <w:name w:val="Body Text"/>
    <w:basedOn w:val="Normal"/>
    <w:link w:val="BodyTextChar"/>
    <w:uiPriority w:val="99"/>
    <w:semiHidden/>
    <w:rsid w:val="00AC5878"/>
    <w:rPr>
      <w:b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C5878"/>
    <w:rPr>
      <w:rFonts w:ascii="Times New Roman" w:hAnsi="Times New Roman" w:cs="Times New Roman"/>
      <w:b/>
      <w:sz w:val="20"/>
      <w:szCs w:val="20"/>
      <w:lang w:eastAsia="pl-PL"/>
    </w:rPr>
  </w:style>
  <w:style w:type="paragraph" w:styleId="BodyTextIndent3">
    <w:name w:val="Body Text Indent 3"/>
    <w:basedOn w:val="Normal"/>
    <w:link w:val="BodyTextIndent3Char"/>
    <w:uiPriority w:val="99"/>
    <w:semiHidden/>
    <w:rsid w:val="00AC5878"/>
    <w:pPr>
      <w:ind w:left="708"/>
    </w:pPr>
    <w:rPr>
      <w:rFonts w:ascii="Arial" w:hAnsi="Arial"/>
      <w:sz w:val="24"/>
      <w:u w:val="single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C5878"/>
    <w:rPr>
      <w:rFonts w:ascii="Arial" w:hAnsi="Arial" w:cs="Times New Roman"/>
      <w:sz w:val="20"/>
      <w:szCs w:val="20"/>
      <w:u w:val="single"/>
      <w:lang w:eastAsia="pl-PL"/>
    </w:rPr>
  </w:style>
  <w:style w:type="paragraph" w:customStyle="1" w:styleId="Tekstpodstawowy21">
    <w:name w:val="Tekst podstawowy 21"/>
    <w:basedOn w:val="Normal"/>
    <w:uiPriority w:val="99"/>
    <w:rsid w:val="00AC5878"/>
    <w:pPr>
      <w:suppressAutoHyphens/>
      <w:jc w:val="both"/>
    </w:pPr>
    <w:rPr>
      <w:sz w:val="26"/>
      <w:szCs w:val="24"/>
      <w:lang w:eastAsia="ar-SA"/>
    </w:rPr>
  </w:style>
  <w:style w:type="paragraph" w:styleId="ListParagraph">
    <w:name w:val="List Paragraph"/>
    <w:basedOn w:val="Normal"/>
    <w:uiPriority w:val="99"/>
    <w:qFormat/>
    <w:rsid w:val="00E560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887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97</TotalTime>
  <Pages>6</Pages>
  <Words>2255</Words>
  <Characters>13534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Sobczak Krystyna</dc:creator>
  <cp:keywords/>
  <dc:description/>
  <cp:lastModifiedBy>Urszula Papiór</cp:lastModifiedBy>
  <cp:revision>38</cp:revision>
  <cp:lastPrinted>2015-07-08T14:47:00Z</cp:lastPrinted>
  <dcterms:created xsi:type="dcterms:W3CDTF">2015-03-11T15:01:00Z</dcterms:created>
  <dcterms:modified xsi:type="dcterms:W3CDTF">2015-07-08T14:47:00Z</dcterms:modified>
</cp:coreProperties>
</file>