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F1381" w:rsidRDefault="000F1381" w:rsidP="00323F8B">
      <w:pPr>
        <w:tabs>
          <w:tab w:val="left" w:pos="14175"/>
        </w:tabs>
        <w:spacing w:after="100" w:afterAutospacing="1"/>
      </w:pPr>
      <w:r>
        <w:t>Przetarg nieograniczony znak: IHiT/P/23/2015</w:t>
      </w:r>
      <w:r>
        <w:tab/>
      </w:r>
    </w:p>
    <w:p w:rsidR="000F1381" w:rsidRDefault="000F1381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01.jpg" o:spid="_x0000_i1025" type="#_x0000_t75" style="width:419.25pt;height:62.25pt;visibility:visible">
            <v:imagedata r:id="rId7" o:title=""/>
          </v:shape>
        </w:pict>
      </w:r>
    </w:p>
    <w:p w:rsidR="000F1381" w:rsidRDefault="000F1381">
      <w:r>
        <w:t>............................</w:t>
      </w:r>
    </w:p>
    <w:tbl>
      <w:tblPr>
        <w:tblpPr w:leftFromText="141" w:rightFromText="141" w:vertAnchor="text" w:tblpXSpec="center" w:tblpY="1"/>
        <w:tblOverlap w:val="never"/>
        <w:tblW w:w="0" w:type="auto"/>
        <w:tblCellMar>
          <w:left w:w="70" w:type="dxa"/>
          <w:right w:w="70" w:type="dxa"/>
        </w:tblCellMar>
        <w:tblLook w:val="0000"/>
      </w:tblPr>
      <w:tblGrid>
        <w:gridCol w:w="594"/>
        <w:gridCol w:w="3281"/>
        <w:gridCol w:w="2044"/>
        <w:gridCol w:w="1948"/>
        <w:gridCol w:w="1847"/>
        <w:gridCol w:w="1938"/>
        <w:gridCol w:w="1950"/>
        <w:gridCol w:w="1938"/>
      </w:tblGrid>
      <w:tr w:rsidR="000F1381" w:rsidTr="009D59EB">
        <w:trPr>
          <w:trHeight w:val="440"/>
        </w:trPr>
        <w:tc>
          <w:tcPr>
            <w:tcW w:w="226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  <w:r>
              <w:t xml:space="preserve">  [pieczęć firmy]     </w:t>
            </w:r>
          </w:p>
          <w:p w:rsidR="000F1381" w:rsidRDefault="000F1381" w:rsidP="00F70F5F">
            <w:pPr>
              <w:spacing w:after="0" w:line="240" w:lineRule="auto"/>
            </w:pPr>
          </w:p>
          <w:p w:rsidR="000F1381" w:rsidRDefault="000F1381" w:rsidP="00F70F5F">
            <w:pPr>
              <w:spacing w:after="0" w:line="240" w:lineRule="auto"/>
            </w:pPr>
          </w:p>
        </w:tc>
      </w:tr>
      <w:tr w:rsidR="000F1381" w:rsidTr="009D59EB">
        <w:trPr>
          <w:trHeight w:val="360"/>
        </w:trPr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  <w:r>
              <w:rPr>
                <w:b/>
                <w:sz w:val="24"/>
              </w:rPr>
              <w:t xml:space="preserve">Załącznik </w:t>
            </w:r>
            <w:r w:rsidRPr="00C925DC">
              <w:rPr>
                <w:b/>
                <w:sz w:val="24"/>
              </w:rPr>
              <w:t xml:space="preserve"> nr </w:t>
            </w:r>
            <w:smartTag w:uri="urn:schemas-microsoft-com:office:smarttags" w:element="metricconverter">
              <w:smartTagPr>
                <w:attr w:name="ProductID" w:val="1 A"/>
              </w:smartTagPr>
              <w:r w:rsidRPr="00C925DC">
                <w:rPr>
                  <w:b/>
                  <w:sz w:val="24"/>
                </w:rPr>
                <w:t>1</w:t>
              </w:r>
              <w:r>
                <w:rPr>
                  <w:b/>
                  <w:sz w:val="24"/>
                </w:rPr>
                <w:t xml:space="preserve"> A</w:t>
              </w:r>
            </w:smartTag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</w:tr>
      <w:tr w:rsidR="000F1381" w:rsidTr="009D59EB">
        <w:trPr>
          <w:trHeight w:val="320"/>
        </w:trPr>
        <w:tc>
          <w:tcPr>
            <w:tcW w:w="22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bottom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Załącznik nr 1</w:t>
            </w:r>
          </w:p>
        </w:tc>
      </w:tr>
      <w:tr w:rsidR="000F1381" w:rsidTr="009D59EB">
        <w:tc>
          <w:tcPr>
            <w:tcW w:w="6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1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8</w:t>
            </w:r>
          </w:p>
        </w:tc>
      </w:tr>
      <w:tr w:rsidR="000F1381" w:rsidTr="009D59EB">
        <w:trPr>
          <w:trHeight w:val="790"/>
        </w:trPr>
        <w:tc>
          <w:tcPr>
            <w:tcW w:w="6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L.p.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Przedmiot zamówienia</w:t>
            </w:r>
            <w:r>
              <w:rPr>
                <w:b/>
                <w:sz w:val="20"/>
              </w:rPr>
              <w:t>/NAZWA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Ilość [szt.]</w:t>
            </w:r>
            <w:r>
              <w:rPr>
                <w:b/>
                <w:sz w:val="20"/>
              </w:rPr>
              <w:t>/jednostka miary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Cena jednostkowa netto                         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16"/>
              </w:rPr>
              <w:t>Stawka podatku od towarów i usług [%]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Wartość netto                  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Wartość podatku od towarów i usług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Wartość brutto </w:t>
            </w:r>
            <w:r>
              <w:rPr>
                <w:b/>
                <w:sz w:val="18"/>
              </w:rPr>
              <w:t xml:space="preserve">              </w:t>
            </w:r>
            <w:r w:rsidRPr="00C925DC">
              <w:rPr>
                <w:b/>
                <w:sz w:val="18"/>
              </w:rPr>
              <w:t xml:space="preserve">                                    (poz. 6 + poz. 7)</w:t>
            </w:r>
          </w:p>
        </w:tc>
      </w:tr>
      <w:tr w:rsidR="000F1381" w:rsidRPr="00515154" w:rsidTr="009D59EB"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515154" w:rsidRDefault="000F1381" w:rsidP="00F70F5F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1</w:t>
            </w:r>
            <w:r w:rsidRPr="002A5A68">
              <w:rPr>
                <w:b/>
                <w:color w:val="0000FF"/>
                <w:sz w:val="20"/>
              </w:rPr>
              <w:t>**</w:t>
            </w:r>
          </w:p>
        </w:tc>
        <w:tc>
          <w:tcPr>
            <w:tcW w:w="381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515154" w:rsidRDefault="000F1381" w:rsidP="00F70F5F">
            <w:pPr>
              <w:spacing w:after="0" w:line="240" w:lineRule="auto"/>
            </w:pPr>
            <w:r w:rsidRPr="008D0988">
              <w:rPr>
                <w:b/>
              </w:rPr>
              <w:t>W skład rozbudowy urządzeń aktywnych sieci komputerowej wchodzą następujące materiały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515154" w:rsidRDefault="000F138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515154" w:rsidRDefault="000F138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515154" w:rsidRDefault="000F138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515154" w:rsidRDefault="000F138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515154" w:rsidRDefault="000F138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515154" w:rsidRDefault="000F138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</w:tr>
      <w:tr w:rsidR="000F1381" w:rsidRPr="00515154" w:rsidTr="009D59EB">
        <w:tc>
          <w:tcPr>
            <w:tcW w:w="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1381" w:rsidRPr="00C925DC" w:rsidRDefault="000F1381" w:rsidP="00F70F5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1.1.</w:t>
            </w:r>
            <w:r w:rsidRPr="008D0988">
              <w:rPr>
                <w:b/>
                <w:color w:val="0000FF"/>
                <w:sz w:val="20"/>
              </w:rPr>
              <w:t>*</w:t>
            </w:r>
          </w:p>
        </w:tc>
        <w:tc>
          <w:tcPr>
            <w:tcW w:w="3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Default="000F1381" w:rsidP="00F70F5F"/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515154" w:rsidRDefault="000F138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C925DC" w:rsidRDefault="000F138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C925DC" w:rsidRDefault="000F138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C925DC" w:rsidRDefault="000F138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C925DC" w:rsidRDefault="000F138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C925DC" w:rsidRDefault="000F1381" w:rsidP="00F70F5F">
            <w:pPr>
              <w:jc w:val="center"/>
              <w:rPr>
                <w:sz w:val="20"/>
              </w:rPr>
            </w:pPr>
          </w:p>
        </w:tc>
      </w:tr>
      <w:tr w:rsidR="000F1381" w:rsidRPr="00515154" w:rsidTr="009D59EB">
        <w:tc>
          <w:tcPr>
            <w:tcW w:w="6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Default="000F1381" w:rsidP="00F70F5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 w:rsidRPr="002A5A68">
              <w:rPr>
                <w:b/>
                <w:color w:val="0000FF"/>
                <w:sz w:val="20"/>
              </w:rPr>
              <w:t>**</w:t>
            </w:r>
          </w:p>
        </w:tc>
        <w:tc>
          <w:tcPr>
            <w:tcW w:w="381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8D0988" w:rsidRDefault="000F1381" w:rsidP="00F70F5F">
            <w:pPr>
              <w:spacing w:after="0"/>
              <w:rPr>
                <w:b/>
              </w:rPr>
            </w:pPr>
            <w:r w:rsidRPr="008D0988">
              <w:rPr>
                <w:b/>
              </w:rPr>
              <w:t>W skład rozbudowy okablowania światłowodowego i</w:t>
            </w:r>
            <w:r>
              <w:rPr>
                <w:b/>
              </w:rPr>
              <w:t xml:space="preserve"> miedzianego wchodzą następując</w:t>
            </w:r>
            <w:r w:rsidRPr="008D0988">
              <w:rPr>
                <w:b/>
              </w:rPr>
              <w:t>e materiały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515154" w:rsidRDefault="000F138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C925DC" w:rsidRDefault="000F138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C925DC" w:rsidRDefault="000F138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C925DC" w:rsidRDefault="000F138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C925DC" w:rsidRDefault="000F1381" w:rsidP="00F70F5F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C925DC" w:rsidRDefault="000F1381" w:rsidP="00F70F5F">
            <w:pPr>
              <w:jc w:val="center"/>
              <w:rPr>
                <w:sz w:val="20"/>
              </w:rPr>
            </w:pPr>
          </w:p>
        </w:tc>
      </w:tr>
      <w:tr w:rsidR="000F1381" w:rsidTr="009D59EB"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515154" w:rsidRDefault="000F1381" w:rsidP="00F70F5F">
            <w:pPr>
              <w:spacing w:after="0" w:line="240" w:lineRule="auto"/>
              <w:jc w:val="center"/>
            </w:pPr>
            <w:r>
              <w:rPr>
                <w:b/>
                <w:sz w:val="20"/>
              </w:rPr>
              <w:t>2.1.</w:t>
            </w:r>
            <w:r w:rsidRPr="008D0988">
              <w:rPr>
                <w:b/>
                <w:color w:val="0000FF"/>
                <w:sz w:val="20"/>
              </w:rPr>
              <w:t>*</w:t>
            </w:r>
          </w:p>
        </w:tc>
        <w:tc>
          <w:tcPr>
            <w:tcW w:w="38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Pr="00515154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</w:p>
        </w:tc>
      </w:tr>
      <w:tr w:rsidR="000F1381" w:rsidTr="009D59EB">
        <w:trPr>
          <w:trHeight w:val="260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  <w:r w:rsidRPr="00C925DC">
              <w:rPr>
                <w:sz w:val="20"/>
              </w:rPr>
              <w:t>Wartość ogółem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381" w:rsidRDefault="000F1381" w:rsidP="00F70F5F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</w:tr>
      <w:tr w:rsidR="000F1381" w:rsidTr="009D59EB">
        <w:trPr>
          <w:trHeight w:val="14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F1381" w:rsidRPr="00F70F5F" w:rsidRDefault="000F1381" w:rsidP="00F70F5F">
            <w:pPr>
              <w:tabs>
                <w:tab w:val="left" w:pos="-1418"/>
                <w:tab w:val="left" w:pos="-720"/>
                <w:tab w:val="left" w:pos="284"/>
              </w:tabs>
              <w:suppressAutoHyphens/>
              <w:spacing w:after="0"/>
              <w:jc w:val="both"/>
              <w:rPr>
                <w:b/>
                <w:noProof/>
                <w:color w:val="0000FF"/>
                <w:spacing w:val="-3"/>
                <w:sz w:val="24"/>
                <w:szCs w:val="24"/>
              </w:rPr>
            </w:pPr>
            <w:r w:rsidRPr="00F70F5F">
              <w:rPr>
                <w:b/>
                <w:color w:val="0000FF"/>
              </w:rPr>
              <w:t>*</w:t>
            </w:r>
            <w:r w:rsidRPr="00F70F5F">
              <w:rPr>
                <w:b/>
                <w:noProof/>
                <w:color w:val="0000FF"/>
                <w:spacing w:val="-3"/>
                <w:szCs w:val="24"/>
              </w:rPr>
              <w:t xml:space="preserve"> W przypadku większej ilości zadań prosimy o dodanie kolejnych wierszy  w tabeli.</w:t>
            </w:r>
          </w:p>
          <w:p w:rsidR="000F1381" w:rsidRPr="002A5A68" w:rsidRDefault="000F1381" w:rsidP="00F70F5F">
            <w:pPr>
              <w:rPr>
                <w:b/>
                <w:color w:val="0000FF"/>
              </w:rPr>
            </w:pPr>
            <w:r w:rsidRPr="002A5A68">
              <w:rPr>
                <w:b/>
                <w:color w:val="0000FF"/>
              </w:rPr>
              <w:t>**Prosimy wypełniać tylko pozycje 1.1 itd. oraz 2.1 itd.</w:t>
            </w:r>
            <w:bookmarkStart w:id="0" w:name="_GoBack"/>
            <w:bookmarkEnd w:id="0"/>
          </w:p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</w:tr>
      <w:tr w:rsidR="000F1381" w:rsidTr="009D59EB">
        <w:trPr>
          <w:trHeight w:val="12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  <w:r>
              <w:rPr>
                <w:sz w:val="20"/>
              </w:rPr>
              <w:t xml:space="preserve">       </w:t>
            </w:r>
            <w:r w:rsidRPr="00C925DC">
              <w:rPr>
                <w:sz w:val="20"/>
              </w:rPr>
              <w:t>………..……………….....……………………………</w:t>
            </w:r>
          </w:p>
        </w:tc>
      </w:tr>
      <w:tr w:rsidR="000F1381" w:rsidTr="009D59EB">
        <w:trPr>
          <w:trHeight w:val="28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  <w:r w:rsidRPr="00C925DC">
              <w:rPr>
                <w:sz w:val="18"/>
              </w:rPr>
              <w:t xml:space="preserve">   podpis i pieczątka imienna osoby upoważnionej</w:t>
            </w:r>
          </w:p>
        </w:tc>
      </w:tr>
      <w:tr w:rsidR="000F1381" w:rsidTr="009D59EB">
        <w:trPr>
          <w:trHeight w:val="280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1381" w:rsidRDefault="000F1381" w:rsidP="00F70F5F">
            <w:pPr>
              <w:spacing w:after="0" w:line="240" w:lineRule="auto"/>
            </w:pPr>
            <w:r w:rsidRPr="00C925DC">
              <w:rPr>
                <w:sz w:val="18"/>
              </w:rPr>
              <w:t xml:space="preserve">                  do reprezentowania firmy</w:t>
            </w:r>
          </w:p>
        </w:tc>
      </w:tr>
    </w:tbl>
    <w:p w:rsidR="000F1381" w:rsidRDefault="000F1381" w:rsidP="00F70F5F"/>
    <w:sectPr w:rsidR="000F1381" w:rsidSect="00F70F5F">
      <w:footerReference w:type="default" r:id="rId8"/>
      <w:pgSz w:w="16840" w:h="11907" w:orient="landscape" w:code="9"/>
      <w:pgMar w:top="284" w:right="720" w:bottom="340" w:left="720" w:header="709" w:footer="709" w:gutter="0"/>
      <w:pgNumType w:start="1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381" w:rsidRDefault="000F1381" w:rsidP="008B01A2">
      <w:pPr>
        <w:spacing w:after="0" w:line="240" w:lineRule="auto"/>
      </w:pPr>
      <w:r>
        <w:separator/>
      </w:r>
    </w:p>
  </w:endnote>
  <w:endnote w:type="continuationSeparator" w:id="0">
    <w:p w:rsidR="000F1381" w:rsidRDefault="000F1381" w:rsidP="008B0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381" w:rsidRDefault="000F1381" w:rsidP="008B01A2">
    <w:pPr>
      <w:pStyle w:val="Footer"/>
      <w:jc w:val="right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  <w:r>
      <w:t xml:space="preserve"> z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2</w:t>
    </w:r>
    <w:r>
      <w:rPr>
        <w:b/>
        <w:bCs/>
      </w:rPr>
      <w:fldChar w:fldCharType="end"/>
    </w:r>
  </w:p>
  <w:p w:rsidR="000F1381" w:rsidRDefault="000F138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381" w:rsidRDefault="000F1381" w:rsidP="008B01A2">
      <w:pPr>
        <w:spacing w:after="0" w:line="240" w:lineRule="auto"/>
      </w:pPr>
      <w:r>
        <w:separator/>
      </w:r>
    </w:p>
  </w:footnote>
  <w:footnote w:type="continuationSeparator" w:id="0">
    <w:p w:rsidR="000F1381" w:rsidRDefault="000F1381" w:rsidP="008B01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555C7"/>
    <w:multiLevelType w:val="multilevel"/>
    <w:tmpl w:val="07441348"/>
    <w:lvl w:ilvl="0">
      <w:start w:val="1"/>
      <w:numFmt w:val="bullet"/>
      <w:lvlText w:val="-"/>
      <w:lvlJc w:val="left"/>
      <w:pPr>
        <w:ind w:left="720" w:firstLine="1080"/>
      </w:pPr>
      <w:rPr>
        <w:rFonts w:ascii="Arial" w:eastAsia="Times New Roman" w:hAnsi="Arial"/>
        <w:strike w:val="0"/>
        <w:u w:val="none"/>
      </w:rPr>
    </w:lvl>
    <w:lvl w:ilvl="1">
      <w:start w:val="1"/>
      <w:numFmt w:val="bullet"/>
      <w:lvlText w:val="-"/>
      <w:lvlJc w:val="left"/>
      <w:pPr>
        <w:ind w:left="1440" w:firstLine="2520"/>
      </w:pPr>
      <w:rPr>
        <w:rFonts w:ascii="Arial" w:eastAsia="Times New Roman" w:hAnsi="Arial"/>
        <w:strike w:val="0"/>
        <w:u w:val="none"/>
      </w:rPr>
    </w:lvl>
    <w:lvl w:ilvl="2">
      <w:start w:val="1"/>
      <w:numFmt w:val="bullet"/>
      <w:lvlText w:val="-"/>
      <w:lvlJc w:val="left"/>
      <w:pPr>
        <w:ind w:left="2160" w:firstLine="3960"/>
      </w:pPr>
      <w:rPr>
        <w:rFonts w:ascii="Arial" w:eastAsia="Times New Roman" w:hAnsi="Arial"/>
        <w:strike w:val="0"/>
        <w:u w:val="none"/>
      </w:rPr>
    </w:lvl>
    <w:lvl w:ilvl="3">
      <w:start w:val="1"/>
      <w:numFmt w:val="bullet"/>
      <w:lvlText w:val="-"/>
      <w:lvlJc w:val="left"/>
      <w:pPr>
        <w:ind w:left="2880" w:firstLine="5400"/>
      </w:pPr>
      <w:rPr>
        <w:rFonts w:ascii="Arial" w:eastAsia="Times New Roman" w:hAnsi="Arial"/>
        <w:strike w:val="0"/>
        <w:u w:val="none"/>
      </w:rPr>
    </w:lvl>
    <w:lvl w:ilvl="4">
      <w:start w:val="1"/>
      <w:numFmt w:val="bullet"/>
      <w:lvlText w:val="-"/>
      <w:lvlJc w:val="left"/>
      <w:pPr>
        <w:ind w:left="3600" w:firstLine="6840"/>
      </w:pPr>
      <w:rPr>
        <w:rFonts w:ascii="Arial" w:eastAsia="Times New Roman" w:hAnsi="Arial"/>
        <w:strike w:val="0"/>
        <w:u w:val="none"/>
      </w:rPr>
    </w:lvl>
    <w:lvl w:ilvl="5">
      <w:start w:val="1"/>
      <w:numFmt w:val="bullet"/>
      <w:lvlText w:val="-"/>
      <w:lvlJc w:val="left"/>
      <w:pPr>
        <w:ind w:left="4320" w:firstLine="8280"/>
      </w:pPr>
      <w:rPr>
        <w:rFonts w:ascii="Arial" w:eastAsia="Times New Roman" w:hAnsi="Arial"/>
        <w:strike w:val="0"/>
        <w:u w:val="none"/>
      </w:rPr>
    </w:lvl>
    <w:lvl w:ilvl="6">
      <w:start w:val="1"/>
      <w:numFmt w:val="bullet"/>
      <w:lvlText w:val="-"/>
      <w:lvlJc w:val="left"/>
      <w:pPr>
        <w:ind w:left="5040" w:firstLine="9720"/>
      </w:pPr>
      <w:rPr>
        <w:rFonts w:ascii="Arial" w:eastAsia="Times New Roman" w:hAnsi="Arial"/>
        <w:strike w:val="0"/>
        <w:u w:val="none"/>
      </w:rPr>
    </w:lvl>
    <w:lvl w:ilvl="7">
      <w:start w:val="1"/>
      <w:numFmt w:val="bullet"/>
      <w:lvlText w:val="-"/>
      <w:lvlJc w:val="left"/>
      <w:pPr>
        <w:ind w:left="5760" w:firstLine="11160"/>
      </w:pPr>
      <w:rPr>
        <w:rFonts w:ascii="Arial" w:eastAsia="Times New Roman" w:hAnsi="Arial"/>
        <w:strike w:val="0"/>
        <w:u w:val="none"/>
      </w:rPr>
    </w:lvl>
    <w:lvl w:ilvl="8">
      <w:start w:val="1"/>
      <w:numFmt w:val="bullet"/>
      <w:lvlText w:val="-"/>
      <w:lvlJc w:val="left"/>
      <w:pPr>
        <w:ind w:left="6480" w:firstLine="12600"/>
      </w:pPr>
      <w:rPr>
        <w:rFonts w:ascii="Arial" w:eastAsia="Times New Roman" w:hAnsi="Arial"/>
        <w:strike w:val="0"/>
        <w:u w:val="none"/>
      </w:rPr>
    </w:lvl>
  </w:abstractNum>
  <w:abstractNum w:abstractNumId="1">
    <w:nsid w:val="0ED70BAD"/>
    <w:multiLevelType w:val="multilevel"/>
    <w:tmpl w:val="1CB6E42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1B2A608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1BAF4F12"/>
    <w:multiLevelType w:val="multilevel"/>
    <w:tmpl w:val="3EA21CB0"/>
    <w:lvl w:ilvl="0">
      <w:start w:val="1"/>
      <w:numFmt w:val="decimal"/>
      <w:lvlText w:val="%1."/>
      <w:lvlJc w:val="left"/>
      <w:pPr>
        <w:ind w:left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574" w:firstLine="141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/>
      </w:rPr>
    </w:lvl>
  </w:abstractNum>
  <w:abstractNum w:abstractNumId="4">
    <w:nsid w:val="1DED5358"/>
    <w:multiLevelType w:val="multilevel"/>
    <w:tmpl w:val="620A90B8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5">
    <w:nsid w:val="345A17D1"/>
    <w:multiLevelType w:val="multilevel"/>
    <w:tmpl w:val="AC6E9ED2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cs="Times New Roman"/>
        <w:u w:val="none"/>
      </w:rPr>
    </w:lvl>
  </w:abstractNum>
  <w:abstractNum w:abstractNumId="6">
    <w:nsid w:val="47775BCA"/>
    <w:multiLevelType w:val="multilevel"/>
    <w:tmpl w:val="1A187468"/>
    <w:lvl w:ilvl="0">
      <w:start w:val="1"/>
      <w:numFmt w:val="decimal"/>
      <w:lvlText w:val="%1."/>
      <w:lvlJc w:val="left"/>
      <w:pPr>
        <w:ind w:left="644" w:firstLine="284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cs="Times New Roman"/>
      </w:rPr>
    </w:lvl>
  </w:abstractNum>
  <w:abstractNum w:abstractNumId="7">
    <w:nsid w:val="47DE508A"/>
    <w:multiLevelType w:val="multilevel"/>
    <w:tmpl w:val="0AB6472C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8">
    <w:nsid w:val="49627893"/>
    <w:multiLevelType w:val="multilevel"/>
    <w:tmpl w:val="095A277A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9">
    <w:nsid w:val="51BE369B"/>
    <w:multiLevelType w:val="multilevel"/>
    <w:tmpl w:val="418AC6A8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10">
    <w:nsid w:val="56606A01"/>
    <w:multiLevelType w:val="multilevel"/>
    <w:tmpl w:val="0BAE67A6"/>
    <w:lvl w:ilvl="0">
      <w:start w:val="1"/>
      <w:numFmt w:val="lowerLetter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Roman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decimal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lowerLetter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Roman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decimal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lowerLetter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Roman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decimal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11">
    <w:nsid w:val="57E93CD3"/>
    <w:multiLevelType w:val="multilevel"/>
    <w:tmpl w:val="39D02DCE"/>
    <w:lvl w:ilvl="0">
      <w:start w:val="1"/>
      <w:numFmt w:val="decimal"/>
      <w:lvlText w:val="%1."/>
      <w:lvlJc w:val="left"/>
      <w:pPr>
        <w:ind w:left="1080" w:firstLine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800" w:firstLine="144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firstLine="234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firstLine="288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firstLine="360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firstLine="450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firstLine="504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firstLine="57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firstLine="6660"/>
      </w:pPr>
      <w:rPr>
        <w:rFonts w:cs="Times New Roman"/>
      </w:rPr>
    </w:lvl>
  </w:abstractNum>
  <w:abstractNum w:abstractNumId="12">
    <w:nsid w:val="60A55D1A"/>
    <w:multiLevelType w:val="multilevel"/>
    <w:tmpl w:val="110A1F10"/>
    <w:lvl w:ilvl="0">
      <w:start w:val="1"/>
      <w:numFmt w:val="decimal"/>
      <w:lvlText w:val="%1."/>
      <w:lvlJc w:val="left"/>
      <w:pPr>
        <w:ind w:left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574" w:firstLine="141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 w:hint="default"/>
      </w:rPr>
    </w:lvl>
  </w:abstractNum>
  <w:abstractNum w:abstractNumId="13">
    <w:nsid w:val="63FD2BE0"/>
    <w:multiLevelType w:val="multilevel"/>
    <w:tmpl w:val="D58A936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Times New Roman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Times New Roman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Times New Roman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Times New Roman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Times New Roman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Times New Roman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Times New Roman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Times New Roman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Times New Roman" w:hAnsi="Arial"/>
      </w:rPr>
    </w:lvl>
  </w:abstractNum>
  <w:abstractNum w:abstractNumId="14">
    <w:nsid w:val="6B2F2FAD"/>
    <w:multiLevelType w:val="multilevel"/>
    <w:tmpl w:val="93BE5C40"/>
    <w:lvl w:ilvl="0">
      <w:start w:val="1"/>
      <w:numFmt w:val="decimal"/>
      <w:lvlText w:val="%1."/>
      <w:lvlJc w:val="left"/>
      <w:pPr>
        <w:ind w:left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574" w:firstLine="141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 w:hint="default"/>
      </w:rPr>
    </w:lvl>
  </w:abstractNum>
  <w:abstractNum w:abstractNumId="15">
    <w:nsid w:val="6E8B2A3B"/>
    <w:multiLevelType w:val="multilevel"/>
    <w:tmpl w:val="B29206AE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cs="Times New Roman"/>
        <w:u w:val="none"/>
      </w:rPr>
    </w:lvl>
  </w:abstractNum>
  <w:abstractNum w:abstractNumId="16">
    <w:nsid w:val="76C2436B"/>
    <w:multiLevelType w:val="multilevel"/>
    <w:tmpl w:val="2208F8E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7">
    <w:nsid w:val="775D0B0C"/>
    <w:multiLevelType w:val="multilevel"/>
    <w:tmpl w:val="E554540E"/>
    <w:lvl w:ilvl="0">
      <w:start w:val="1"/>
      <w:numFmt w:val="decimal"/>
      <w:lvlText w:val="%1."/>
      <w:lvlJc w:val="left"/>
      <w:pPr>
        <w:ind w:left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574" w:firstLine="141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/>
      </w:rPr>
    </w:lvl>
  </w:abstractNum>
  <w:abstractNum w:abstractNumId="18">
    <w:nsid w:val="79394CD7"/>
    <w:multiLevelType w:val="multilevel"/>
    <w:tmpl w:val="4322C100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num w:numId="1">
    <w:abstractNumId w:val="4"/>
  </w:num>
  <w:num w:numId="2">
    <w:abstractNumId w:val="7"/>
  </w:num>
  <w:num w:numId="3">
    <w:abstractNumId w:val="15"/>
  </w:num>
  <w:num w:numId="4">
    <w:abstractNumId w:val="10"/>
  </w:num>
  <w:num w:numId="5">
    <w:abstractNumId w:val="14"/>
  </w:num>
  <w:num w:numId="6">
    <w:abstractNumId w:val="11"/>
  </w:num>
  <w:num w:numId="7">
    <w:abstractNumId w:val="6"/>
  </w:num>
  <w:num w:numId="8">
    <w:abstractNumId w:val="3"/>
  </w:num>
  <w:num w:numId="9">
    <w:abstractNumId w:val="0"/>
  </w:num>
  <w:num w:numId="10">
    <w:abstractNumId w:val="16"/>
  </w:num>
  <w:num w:numId="11">
    <w:abstractNumId w:val="18"/>
  </w:num>
  <w:num w:numId="12">
    <w:abstractNumId w:val="13"/>
  </w:num>
  <w:num w:numId="13">
    <w:abstractNumId w:val="9"/>
  </w:num>
  <w:num w:numId="14">
    <w:abstractNumId w:val="8"/>
  </w:num>
  <w:num w:numId="15">
    <w:abstractNumId w:val="17"/>
  </w:num>
  <w:num w:numId="16">
    <w:abstractNumId w:val="1"/>
  </w:num>
  <w:num w:numId="17">
    <w:abstractNumId w:val="5"/>
  </w:num>
  <w:num w:numId="18">
    <w:abstractNumId w:val="12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55FC"/>
    <w:rsid w:val="000018E5"/>
    <w:rsid w:val="00002E3E"/>
    <w:rsid w:val="00070C0B"/>
    <w:rsid w:val="000A1E8F"/>
    <w:rsid w:val="000C3E58"/>
    <w:rsid w:val="000D412E"/>
    <w:rsid w:val="000D4E14"/>
    <w:rsid w:val="000F1381"/>
    <w:rsid w:val="00103089"/>
    <w:rsid w:val="00113039"/>
    <w:rsid w:val="001142DA"/>
    <w:rsid w:val="00123664"/>
    <w:rsid w:val="001D2282"/>
    <w:rsid w:val="001D4C56"/>
    <w:rsid w:val="001E2D5C"/>
    <w:rsid w:val="001E5B0F"/>
    <w:rsid w:val="001F26AB"/>
    <w:rsid w:val="00230190"/>
    <w:rsid w:val="00234DC3"/>
    <w:rsid w:val="00280542"/>
    <w:rsid w:val="002940DE"/>
    <w:rsid w:val="002A5A68"/>
    <w:rsid w:val="002C4D47"/>
    <w:rsid w:val="002D4346"/>
    <w:rsid w:val="002D7817"/>
    <w:rsid w:val="002F5F01"/>
    <w:rsid w:val="00300309"/>
    <w:rsid w:val="0030794D"/>
    <w:rsid w:val="00323F8B"/>
    <w:rsid w:val="00324E18"/>
    <w:rsid w:val="00327A66"/>
    <w:rsid w:val="00347047"/>
    <w:rsid w:val="00373925"/>
    <w:rsid w:val="003926D4"/>
    <w:rsid w:val="003A1904"/>
    <w:rsid w:val="003C256D"/>
    <w:rsid w:val="003D5E04"/>
    <w:rsid w:val="003E0FE6"/>
    <w:rsid w:val="00413753"/>
    <w:rsid w:val="00487C4E"/>
    <w:rsid w:val="004E69B0"/>
    <w:rsid w:val="004F2C21"/>
    <w:rsid w:val="004F7A74"/>
    <w:rsid w:val="00515154"/>
    <w:rsid w:val="005D58AB"/>
    <w:rsid w:val="00627605"/>
    <w:rsid w:val="00633FC2"/>
    <w:rsid w:val="00650A5D"/>
    <w:rsid w:val="00651377"/>
    <w:rsid w:val="006539C5"/>
    <w:rsid w:val="0065673D"/>
    <w:rsid w:val="00672BFB"/>
    <w:rsid w:val="0067335D"/>
    <w:rsid w:val="006768FC"/>
    <w:rsid w:val="00697B83"/>
    <w:rsid w:val="00715ED4"/>
    <w:rsid w:val="00725B76"/>
    <w:rsid w:val="007433FB"/>
    <w:rsid w:val="00757F71"/>
    <w:rsid w:val="00762674"/>
    <w:rsid w:val="00762ACA"/>
    <w:rsid w:val="0076323E"/>
    <w:rsid w:val="007633D4"/>
    <w:rsid w:val="0078161F"/>
    <w:rsid w:val="00783EB2"/>
    <w:rsid w:val="0079276C"/>
    <w:rsid w:val="007A4FF4"/>
    <w:rsid w:val="007D7342"/>
    <w:rsid w:val="007F6EC8"/>
    <w:rsid w:val="0080176E"/>
    <w:rsid w:val="00813292"/>
    <w:rsid w:val="00813620"/>
    <w:rsid w:val="00826992"/>
    <w:rsid w:val="00827648"/>
    <w:rsid w:val="008371ED"/>
    <w:rsid w:val="008742AC"/>
    <w:rsid w:val="00885418"/>
    <w:rsid w:val="00895CBC"/>
    <w:rsid w:val="008B01A2"/>
    <w:rsid w:val="008D0988"/>
    <w:rsid w:val="008E271C"/>
    <w:rsid w:val="008F5F67"/>
    <w:rsid w:val="00904E1B"/>
    <w:rsid w:val="009255FC"/>
    <w:rsid w:val="00942CC8"/>
    <w:rsid w:val="009A0C7E"/>
    <w:rsid w:val="009A3942"/>
    <w:rsid w:val="009B286D"/>
    <w:rsid w:val="009D59EB"/>
    <w:rsid w:val="00A5110C"/>
    <w:rsid w:val="00A8363C"/>
    <w:rsid w:val="00AC55A6"/>
    <w:rsid w:val="00B27FEC"/>
    <w:rsid w:val="00B440D0"/>
    <w:rsid w:val="00B65369"/>
    <w:rsid w:val="00BA021E"/>
    <w:rsid w:val="00BA4C30"/>
    <w:rsid w:val="00BB287F"/>
    <w:rsid w:val="00BD358F"/>
    <w:rsid w:val="00BE114A"/>
    <w:rsid w:val="00C035DE"/>
    <w:rsid w:val="00C05C80"/>
    <w:rsid w:val="00C05ED0"/>
    <w:rsid w:val="00C073DA"/>
    <w:rsid w:val="00C8171B"/>
    <w:rsid w:val="00C87E17"/>
    <w:rsid w:val="00C925DC"/>
    <w:rsid w:val="00CA36A5"/>
    <w:rsid w:val="00CA53CB"/>
    <w:rsid w:val="00CA6223"/>
    <w:rsid w:val="00CD0952"/>
    <w:rsid w:val="00D81241"/>
    <w:rsid w:val="00D829C4"/>
    <w:rsid w:val="00DA3A24"/>
    <w:rsid w:val="00DA5A5A"/>
    <w:rsid w:val="00E017BC"/>
    <w:rsid w:val="00E04D2B"/>
    <w:rsid w:val="00E20EC4"/>
    <w:rsid w:val="00E2315E"/>
    <w:rsid w:val="00E257A1"/>
    <w:rsid w:val="00E57AE4"/>
    <w:rsid w:val="00E602AB"/>
    <w:rsid w:val="00E76336"/>
    <w:rsid w:val="00EB195C"/>
    <w:rsid w:val="00EC67AD"/>
    <w:rsid w:val="00ED4AA6"/>
    <w:rsid w:val="00EE7A28"/>
    <w:rsid w:val="00EF2BB9"/>
    <w:rsid w:val="00F04DC5"/>
    <w:rsid w:val="00F07C71"/>
    <w:rsid w:val="00F10B34"/>
    <w:rsid w:val="00F4188D"/>
    <w:rsid w:val="00F465C5"/>
    <w:rsid w:val="00F60BDD"/>
    <w:rsid w:val="00F62034"/>
    <w:rsid w:val="00F70F5F"/>
    <w:rsid w:val="00F759F9"/>
    <w:rsid w:val="00F836D6"/>
    <w:rsid w:val="00F93BF7"/>
    <w:rsid w:val="00FA5D16"/>
    <w:rsid w:val="00FC2E52"/>
    <w:rsid w:val="00FE35E7"/>
    <w:rsid w:val="00FF4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282"/>
    <w:pPr>
      <w:spacing w:after="200" w:line="276" w:lineRule="auto"/>
    </w:pPr>
    <w:rPr>
      <w:color w:val="00000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D2282"/>
    <w:pPr>
      <w:keepNext/>
      <w:keepLines/>
      <w:spacing w:before="240" w:after="120" w:line="240" w:lineRule="auto"/>
      <w:ind w:left="432" w:hanging="432"/>
      <w:jc w:val="both"/>
      <w:outlineLvl w:val="0"/>
    </w:pPr>
    <w:rPr>
      <w:rFonts w:ascii="Arial" w:hAnsi="Arial" w:cs="Arial"/>
      <w:b/>
      <w:sz w:val="28"/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D2282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D2282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D2282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D2282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9"/>
    <w:qFormat/>
    <w:rsid w:val="001D2282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D5E04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3D5E04"/>
    <w:rPr>
      <w:rFonts w:ascii="Cambria" w:hAnsi="Cambria" w:cs="Times New Roman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D5E04"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3D5E04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3D5E04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3D5E04"/>
    <w:rPr>
      <w:rFonts w:ascii="Calibri" w:hAnsi="Calibri" w:cs="Times New Roman"/>
      <w:b/>
      <w:bCs/>
      <w:color w:val="000000"/>
    </w:rPr>
  </w:style>
  <w:style w:type="table" w:customStyle="1" w:styleId="TableNormal1">
    <w:name w:val="Table Normal1"/>
    <w:uiPriority w:val="99"/>
    <w:rsid w:val="001D2282"/>
    <w:pPr>
      <w:spacing w:after="200" w:line="276" w:lineRule="auto"/>
    </w:pPr>
    <w:rPr>
      <w:color w:val="00000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99"/>
    <w:qFormat/>
    <w:rsid w:val="001D2282"/>
    <w:pPr>
      <w:keepNext/>
      <w:keepLines/>
      <w:spacing w:before="480" w:after="120"/>
      <w:contextualSpacing/>
    </w:pPr>
    <w:rPr>
      <w:b/>
      <w:sz w:val="72"/>
    </w:rPr>
  </w:style>
  <w:style w:type="character" w:customStyle="1" w:styleId="TitleChar">
    <w:name w:val="Title Char"/>
    <w:basedOn w:val="DefaultParagraphFont"/>
    <w:link w:val="Title"/>
    <w:uiPriority w:val="99"/>
    <w:locked/>
    <w:rsid w:val="003D5E04"/>
    <w:rPr>
      <w:rFonts w:ascii="Cambria" w:hAnsi="Cambria" w:cs="Times New Roman"/>
      <w:b/>
      <w:bCs/>
      <w:color w:val="000000"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qFormat/>
    <w:rsid w:val="001D2282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3D5E04"/>
    <w:rPr>
      <w:rFonts w:ascii="Cambria" w:hAnsi="Cambria" w:cs="Times New Roman"/>
      <w:color w:val="000000"/>
      <w:sz w:val="24"/>
      <w:szCs w:val="24"/>
    </w:rPr>
  </w:style>
  <w:style w:type="table" w:customStyle="1" w:styleId="Styl">
    <w:name w:val="Styl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10">
    <w:name w:val="Styl10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9">
    <w:name w:val="Styl9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8">
    <w:name w:val="Styl8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7">
    <w:name w:val="Styl7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6">
    <w:name w:val="Styl6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5">
    <w:name w:val="Styl5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4">
    <w:name w:val="Styl4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3">
    <w:name w:val="Styl3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2">
    <w:name w:val="Styl2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1">
    <w:name w:val="Styl1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rsid w:val="001D2282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1D2282"/>
    <w:rPr>
      <w:rFonts w:cs="Times New Roman"/>
      <w:sz w:val="20"/>
    </w:rPr>
  </w:style>
  <w:style w:type="character" w:styleId="CommentReference">
    <w:name w:val="annotation reference"/>
    <w:basedOn w:val="DefaultParagraphFont"/>
    <w:uiPriority w:val="99"/>
    <w:semiHidden/>
    <w:rsid w:val="001D2282"/>
    <w:rPr>
      <w:rFonts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783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83EB2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83E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783EB2"/>
    <w:rPr>
      <w:b/>
      <w:bCs/>
    </w:rPr>
  </w:style>
  <w:style w:type="paragraph" w:styleId="ListParagraph">
    <w:name w:val="List Paragraph"/>
    <w:basedOn w:val="Normal"/>
    <w:uiPriority w:val="99"/>
    <w:qFormat/>
    <w:rsid w:val="00F759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8B0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B01A2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B0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B01A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</TotalTime>
  <Pages>2</Pages>
  <Words>144</Words>
  <Characters>869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</dc:creator>
  <cp:keywords/>
  <dc:description/>
  <cp:lastModifiedBy>Urszula Papiór</cp:lastModifiedBy>
  <cp:revision>7</cp:revision>
  <cp:lastPrinted>2015-05-29T07:30:00Z</cp:lastPrinted>
  <dcterms:created xsi:type="dcterms:W3CDTF">2015-04-30T11:10:00Z</dcterms:created>
  <dcterms:modified xsi:type="dcterms:W3CDTF">2015-05-29T07:32:00Z</dcterms:modified>
</cp:coreProperties>
</file>