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739" w:rsidRDefault="00452739" w:rsidP="00AC5878">
      <w:pPr>
        <w:jc w:val="center"/>
        <w:rPr>
          <w:sz w:val="24"/>
          <w:szCs w:val="24"/>
          <w:u w:val="single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</w:t>
      </w:r>
      <w:r>
        <w:rPr>
          <w:sz w:val="24"/>
          <w:szCs w:val="24"/>
          <w:u w:val="single"/>
        </w:rPr>
        <w:t>Załącznik nr 10</w:t>
      </w:r>
      <w:r>
        <w:rPr>
          <w:sz w:val="24"/>
          <w:szCs w:val="24"/>
        </w:rPr>
        <w:tab/>
      </w:r>
    </w:p>
    <w:p w:rsidR="00452739" w:rsidRDefault="00452739" w:rsidP="00AC5878">
      <w:pPr>
        <w:jc w:val="center"/>
        <w:rPr>
          <w:sz w:val="24"/>
          <w:szCs w:val="24"/>
        </w:rPr>
      </w:pPr>
    </w:p>
    <w:p w:rsidR="00452739" w:rsidRDefault="00452739" w:rsidP="00AC5878">
      <w:pPr>
        <w:spacing w:line="48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Zgodnie z wynikiem procedury w trybie przetargu nieograniczonego znak: IHiT/P/23/2015</w:t>
      </w: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" o:spid="_x0000_s1026" type="#_x0000_t75" style="position:absolute;left:0;text-align:left;margin-left:19.75pt;margin-top:-51.05pt;width:453.6pt;height:80.7pt;z-index:-251658240;visibility:visible;mso-position-horizontal-relative:text;mso-position-vertical-relative:text" wrapcoords="-36 0 -36 21400 21600 21400 21600 0 -36 0">
            <v:imagedata r:id="rId5" o:title=""/>
            <w10:wrap type="tight"/>
          </v:shape>
        </w:pict>
      </w:r>
    </w:p>
    <w:p w:rsidR="00452739" w:rsidRDefault="00452739" w:rsidP="00AC5878">
      <w:pPr>
        <w:spacing w:line="360" w:lineRule="auto"/>
        <w:jc w:val="center"/>
        <w:rPr>
          <w:b/>
          <w:sz w:val="42"/>
        </w:rPr>
      </w:pPr>
      <w:r>
        <w:rPr>
          <w:b/>
          <w:sz w:val="40"/>
        </w:rPr>
        <w:t>(Projekt)</w:t>
      </w:r>
    </w:p>
    <w:p w:rsidR="00452739" w:rsidRPr="00894D8D" w:rsidRDefault="00452739" w:rsidP="00894D8D">
      <w:pPr>
        <w:spacing w:line="360" w:lineRule="auto"/>
        <w:jc w:val="center"/>
        <w:rPr>
          <w:b/>
          <w:sz w:val="36"/>
        </w:rPr>
      </w:pPr>
      <w:r>
        <w:rPr>
          <w:b/>
          <w:sz w:val="40"/>
        </w:rPr>
        <w:t>UMOWA NR IHiT/DZ/............/2015</w:t>
      </w:r>
    </w:p>
    <w:p w:rsidR="00452739" w:rsidRDefault="00452739" w:rsidP="00AC5878">
      <w:pPr>
        <w:rPr>
          <w:sz w:val="24"/>
        </w:rPr>
      </w:pPr>
      <w:r>
        <w:rPr>
          <w:sz w:val="24"/>
        </w:rPr>
        <w:t>zawarta w dniu ……………….</w:t>
      </w:r>
    </w:p>
    <w:p w:rsidR="00452739" w:rsidRDefault="00452739" w:rsidP="00AC5878">
      <w:pPr>
        <w:jc w:val="center"/>
        <w:rPr>
          <w:sz w:val="24"/>
        </w:rPr>
      </w:pPr>
    </w:p>
    <w:p w:rsidR="00452739" w:rsidRDefault="00452739" w:rsidP="00AC5878">
      <w:pPr>
        <w:spacing w:line="480" w:lineRule="auto"/>
        <w:jc w:val="both"/>
        <w:rPr>
          <w:sz w:val="24"/>
        </w:rPr>
      </w:pPr>
      <w:r>
        <w:rPr>
          <w:sz w:val="24"/>
        </w:rPr>
        <w:t>pomiędzy</w:t>
      </w:r>
    </w:p>
    <w:p w:rsidR="00452739" w:rsidRDefault="00452739" w:rsidP="00AC5878">
      <w:pPr>
        <w:rPr>
          <w:b/>
          <w:sz w:val="24"/>
          <w:szCs w:val="24"/>
        </w:rPr>
      </w:pPr>
      <w:r>
        <w:rPr>
          <w:b/>
          <w:sz w:val="24"/>
          <w:szCs w:val="24"/>
        </w:rPr>
        <w:t>Instytutem Hematologii i Transfuzjologii</w:t>
      </w:r>
    </w:p>
    <w:p w:rsidR="00452739" w:rsidRDefault="00452739" w:rsidP="00AC5878">
      <w:pPr>
        <w:rPr>
          <w:sz w:val="24"/>
          <w:szCs w:val="24"/>
        </w:rPr>
      </w:pPr>
      <w:r>
        <w:rPr>
          <w:sz w:val="24"/>
          <w:szCs w:val="24"/>
        </w:rPr>
        <w:t xml:space="preserve">z siedzibą:  ul. Indiry Gandhi 14, 02 – 776 Warszawa </w:t>
      </w:r>
    </w:p>
    <w:p w:rsidR="00452739" w:rsidRDefault="00452739" w:rsidP="00AC5878">
      <w:pPr>
        <w:rPr>
          <w:sz w:val="24"/>
          <w:szCs w:val="24"/>
        </w:rPr>
      </w:pPr>
      <w:r>
        <w:rPr>
          <w:sz w:val="24"/>
          <w:szCs w:val="24"/>
        </w:rPr>
        <w:t>zarejestrowanym w Sądzie Rejonowym dla m. St. Warszawy w Warszawie</w:t>
      </w:r>
    </w:p>
    <w:p w:rsidR="00452739" w:rsidRDefault="00452739" w:rsidP="00AC5878">
      <w:pPr>
        <w:rPr>
          <w:sz w:val="24"/>
          <w:szCs w:val="24"/>
        </w:rPr>
      </w:pPr>
      <w:r>
        <w:rPr>
          <w:sz w:val="24"/>
          <w:szCs w:val="24"/>
        </w:rPr>
        <w:t>XIII Wydział Gospodarczy Krajowego Rejestru Sądowego, pod numerem 0000119139</w:t>
      </w:r>
    </w:p>
    <w:p w:rsidR="00452739" w:rsidRDefault="00452739" w:rsidP="00AC5878">
      <w:pPr>
        <w:rPr>
          <w:sz w:val="24"/>
          <w:szCs w:val="24"/>
        </w:rPr>
      </w:pPr>
      <w:r>
        <w:rPr>
          <w:sz w:val="24"/>
          <w:szCs w:val="24"/>
        </w:rPr>
        <w:t>NIP 525 – 000 – 94 – 24</w:t>
      </w:r>
      <w:r>
        <w:rPr>
          <w:sz w:val="24"/>
          <w:szCs w:val="24"/>
        </w:rPr>
        <w:tab/>
        <w:t xml:space="preserve"> REGON 000288484</w:t>
      </w:r>
    </w:p>
    <w:p w:rsidR="00452739" w:rsidRDefault="00452739" w:rsidP="00AC5878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zwanym w dalszej treści umowy </w:t>
      </w:r>
      <w:r>
        <w:rPr>
          <w:b/>
          <w:sz w:val="24"/>
          <w:szCs w:val="24"/>
        </w:rPr>
        <w:t>Zamawiającym</w:t>
      </w:r>
    </w:p>
    <w:p w:rsidR="00452739" w:rsidRDefault="00452739" w:rsidP="00AC5878">
      <w:pPr>
        <w:rPr>
          <w:sz w:val="24"/>
          <w:szCs w:val="24"/>
        </w:rPr>
      </w:pPr>
      <w:r>
        <w:rPr>
          <w:sz w:val="24"/>
          <w:szCs w:val="24"/>
        </w:rPr>
        <w:t>reprezentowanym przez:</w:t>
      </w:r>
    </w:p>
    <w:p w:rsidR="00452739" w:rsidRDefault="00452739" w:rsidP="00AC5878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Dyrektora Instytutu – prof. dr hab. n. med. Krzysztofa Warzochę </w:t>
      </w:r>
    </w:p>
    <w:p w:rsidR="00452739" w:rsidRDefault="00452739" w:rsidP="00AC5878">
      <w:pPr>
        <w:spacing w:line="480" w:lineRule="auto"/>
        <w:jc w:val="both"/>
        <w:rPr>
          <w:b/>
          <w:sz w:val="24"/>
        </w:rPr>
      </w:pPr>
      <w:r>
        <w:rPr>
          <w:b/>
          <w:sz w:val="24"/>
        </w:rPr>
        <w:t>a</w:t>
      </w:r>
    </w:p>
    <w:p w:rsidR="00452739" w:rsidRDefault="00452739" w:rsidP="00AC5878">
      <w:p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Firmą: </w:t>
      </w:r>
      <w:r>
        <w:rPr>
          <w:b/>
          <w:sz w:val="24"/>
          <w:szCs w:val="24"/>
        </w:rPr>
        <w:t xml:space="preserve">.........................................................................................................                          </w:t>
      </w:r>
    </w:p>
    <w:p w:rsidR="00452739" w:rsidRDefault="00452739" w:rsidP="00AC5878">
      <w:p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z siedzibą: </w:t>
      </w:r>
      <w:r>
        <w:rPr>
          <w:b/>
          <w:sz w:val="24"/>
          <w:szCs w:val="24"/>
        </w:rPr>
        <w:t>...................................................................................................</w:t>
      </w:r>
    </w:p>
    <w:p w:rsidR="00452739" w:rsidRDefault="00452739" w:rsidP="00AC5878">
      <w:pPr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</w:t>
      </w:r>
    </w:p>
    <w:p w:rsidR="00452739" w:rsidRDefault="00452739" w:rsidP="00AC5878">
      <w:pPr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</w:t>
      </w:r>
    </w:p>
    <w:p w:rsidR="00452739" w:rsidRDefault="00452739" w:rsidP="00AC587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NIP: ...........................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REGON: ........................</w:t>
      </w:r>
      <w:r>
        <w:rPr>
          <w:sz w:val="24"/>
          <w:szCs w:val="24"/>
        </w:rPr>
        <w:tab/>
        <w:t xml:space="preserve"> </w:t>
      </w:r>
    </w:p>
    <w:p w:rsidR="00452739" w:rsidRDefault="00452739" w:rsidP="00AC5878">
      <w:pPr>
        <w:jc w:val="both"/>
        <w:rPr>
          <w:sz w:val="24"/>
          <w:szCs w:val="24"/>
        </w:rPr>
      </w:pPr>
      <w:r>
        <w:rPr>
          <w:sz w:val="24"/>
          <w:szCs w:val="24"/>
        </w:rPr>
        <w:t>Wysokość kapitału zakładowego: ............................................</w:t>
      </w:r>
    </w:p>
    <w:p w:rsidR="00452739" w:rsidRDefault="00452739" w:rsidP="00AC587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zwaną w dalszej treści umowy </w:t>
      </w:r>
      <w:r>
        <w:rPr>
          <w:b/>
          <w:sz w:val="24"/>
          <w:szCs w:val="24"/>
        </w:rPr>
        <w:t>Wykonawcą</w:t>
      </w:r>
    </w:p>
    <w:p w:rsidR="00452739" w:rsidRDefault="00452739" w:rsidP="00AC5878">
      <w:pPr>
        <w:jc w:val="both"/>
        <w:rPr>
          <w:sz w:val="24"/>
          <w:szCs w:val="24"/>
        </w:rPr>
      </w:pPr>
      <w:r>
        <w:rPr>
          <w:sz w:val="24"/>
          <w:szCs w:val="24"/>
        </w:rPr>
        <w:t>reprezentowaną przez: ..............................................................</w:t>
      </w:r>
    </w:p>
    <w:p w:rsidR="00452739" w:rsidRDefault="00452739" w:rsidP="00AC5878">
      <w:pPr>
        <w:spacing w:line="360" w:lineRule="auto"/>
        <w:jc w:val="both"/>
        <w:rPr>
          <w:b/>
          <w:sz w:val="24"/>
        </w:rPr>
      </w:pPr>
    </w:p>
    <w:p w:rsidR="00452739" w:rsidRDefault="00452739" w:rsidP="00AC5878">
      <w:pPr>
        <w:spacing w:line="360" w:lineRule="auto"/>
        <w:jc w:val="both"/>
        <w:rPr>
          <w:b/>
          <w:sz w:val="24"/>
        </w:rPr>
      </w:pPr>
      <w:r>
        <w:rPr>
          <w:b/>
          <w:sz w:val="24"/>
        </w:rPr>
        <w:t>o treści następującej:</w:t>
      </w:r>
    </w:p>
    <w:p w:rsidR="00452739" w:rsidRDefault="00452739" w:rsidP="00AC587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1</w:t>
      </w:r>
    </w:p>
    <w:p w:rsidR="00452739" w:rsidRDefault="00452739" w:rsidP="00AC587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PRZEDMIOT UMOWY</w:t>
      </w:r>
    </w:p>
    <w:p w:rsidR="00452739" w:rsidRDefault="00452739" w:rsidP="00AC5878">
      <w:pPr>
        <w:jc w:val="center"/>
        <w:rPr>
          <w:b/>
        </w:rPr>
      </w:pPr>
    </w:p>
    <w:p w:rsidR="00452739" w:rsidRPr="00894D8D" w:rsidRDefault="00452739" w:rsidP="009449E9">
      <w:pPr>
        <w:numPr>
          <w:ilvl w:val="0"/>
          <w:numId w:val="1"/>
        </w:numPr>
        <w:tabs>
          <w:tab w:val="left" w:pos="284"/>
        </w:tabs>
        <w:ind w:right="-142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W związku z realizacją projektu:” Cyfrowe laboratorium badań naukowych w hematoonkologii” w ramach programu operacyjnego „Innowacyjna Gospodarka lata 2007-2013,Priorytet 2.Infrastruktura sfery B+R,  Działanie 2.3.Inwestycje związane z rozwojem infrastruktury informatycznej nauki”- umowa POIG.02.03.00-14.111/13” Zamawiający zleca a </w:t>
      </w:r>
      <w:r>
        <w:rPr>
          <w:b/>
          <w:sz w:val="24"/>
          <w:szCs w:val="22"/>
        </w:rPr>
        <w:t xml:space="preserve">Wykonawca </w:t>
      </w:r>
      <w:r w:rsidRPr="00894D8D">
        <w:rPr>
          <w:sz w:val="24"/>
          <w:szCs w:val="22"/>
        </w:rPr>
        <w:t>przyjmuje do wykonania</w:t>
      </w:r>
      <w:r>
        <w:rPr>
          <w:b/>
          <w:sz w:val="24"/>
          <w:szCs w:val="22"/>
        </w:rPr>
        <w:t xml:space="preserve"> Rozbudowę urządzeń aktywnych sieci komputerowej oraz Rozbudowę okablowania światłowodowego i miedzianego </w:t>
      </w:r>
      <w:r w:rsidRPr="00894D8D">
        <w:rPr>
          <w:sz w:val="24"/>
          <w:szCs w:val="22"/>
        </w:rPr>
        <w:t xml:space="preserve">u Zamawiającego </w:t>
      </w:r>
      <w:r>
        <w:rPr>
          <w:sz w:val="24"/>
          <w:szCs w:val="22"/>
        </w:rPr>
        <w:t>w Pracowni Patomorfologii – Zakład Diagnostyki Hematologicznej zgodnie z projektem konfiguracji poszczególnych elementów oraz powiązań między nimi ,który stanowi załącznik nr ….do niniejszej umowy oraz zgodnie z ofertą Wykonawcy, która stanowi załącznik nr …..do niniejszej umowy.</w:t>
      </w:r>
    </w:p>
    <w:p w:rsidR="00452739" w:rsidRPr="007C38CA" w:rsidRDefault="00452739" w:rsidP="007C38CA">
      <w:pPr>
        <w:numPr>
          <w:ilvl w:val="0"/>
          <w:numId w:val="1"/>
        </w:numPr>
        <w:tabs>
          <w:tab w:val="left" w:pos="284"/>
        </w:tabs>
        <w:ind w:right="-142"/>
        <w:jc w:val="both"/>
        <w:rPr>
          <w:sz w:val="24"/>
          <w:szCs w:val="22"/>
        </w:rPr>
      </w:pPr>
      <w:r>
        <w:rPr>
          <w:b/>
          <w:sz w:val="24"/>
          <w:szCs w:val="22"/>
        </w:rPr>
        <w:t xml:space="preserve">Wykonawca </w:t>
      </w:r>
      <w:r>
        <w:rPr>
          <w:sz w:val="24"/>
          <w:szCs w:val="22"/>
        </w:rPr>
        <w:t>oświadcza, że użyte materiały i urządzenia do rozbudowy  urządzeń aktywnych sieci komputerowej oraz okablowania światłowodowego i miedzianego  będą  fabrycznie  nowe oraz będą  posiadały  parametry techniczne i użytkowe zgodne z zapisami w ofercie.</w:t>
      </w:r>
    </w:p>
    <w:p w:rsidR="00452739" w:rsidRDefault="00452739" w:rsidP="00AC5878">
      <w:pPr>
        <w:tabs>
          <w:tab w:val="left" w:pos="284"/>
          <w:tab w:val="left" w:pos="709"/>
        </w:tabs>
        <w:ind w:left="284" w:hanging="28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2</w:t>
      </w:r>
    </w:p>
    <w:p w:rsidR="00452739" w:rsidRDefault="00452739" w:rsidP="00AC5878">
      <w:pPr>
        <w:pStyle w:val="Heading3"/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WARTOŚĆ PRZEDMIOTU UMOWY</w:t>
      </w:r>
    </w:p>
    <w:p w:rsidR="00452739" w:rsidRDefault="00452739" w:rsidP="00B642E5">
      <w:pPr>
        <w:tabs>
          <w:tab w:val="left" w:pos="284"/>
          <w:tab w:val="left" w:pos="709"/>
        </w:tabs>
        <w:rPr>
          <w:sz w:val="24"/>
          <w:szCs w:val="22"/>
        </w:rPr>
      </w:pPr>
      <w:r w:rsidRPr="00B642E5">
        <w:rPr>
          <w:b/>
        </w:rPr>
        <w:t>1.</w:t>
      </w:r>
      <w:r>
        <w:t xml:space="preserve">  </w:t>
      </w:r>
      <w:r>
        <w:rPr>
          <w:sz w:val="24"/>
          <w:szCs w:val="22"/>
        </w:rPr>
        <w:t xml:space="preserve">Całkowita wartość przedmiotu umowy wynosi </w:t>
      </w:r>
    </w:p>
    <w:p w:rsidR="00452739" w:rsidRDefault="00452739" w:rsidP="00B642E5">
      <w:pPr>
        <w:tabs>
          <w:tab w:val="left" w:pos="284"/>
          <w:tab w:val="left" w:pos="709"/>
        </w:tabs>
        <w:rPr>
          <w:sz w:val="24"/>
          <w:szCs w:val="22"/>
        </w:rPr>
      </w:pPr>
      <w:r>
        <w:rPr>
          <w:sz w:val="24"/>
          <w:szCs w:val="22"/>
        </w:rPr>
        <w:t xml:space="preserve">    netto</w:t>
      </w:r>
      <w:r>
        <w:rPr>
          <w:b/>
          <w:sz w:val="24"/>
          <w:szCs w:val="22"/>
        </w:rPr>
        <w:t xml:space="preserve">  ............................... PLN</w:t>
      </w:r>
      <w:r>
        <w:rPr>
          <w:sz w:val="24"/>
          <w:szCs w:val="22"/>
        </w:rPr>
        <w:t xml:space="preserve"> </w:t>
      </w:r>
      <w:r>
        <w:rPr>
          <w:sz w:val="24"/>
          <w:szCs w:val="22"/>
        </w:rPr>
        <w:br/>
        <w:t xml:space="preserve">    (słownie: ..................................................................................... i …../100 PLN), </w:t>
      </w:r>
    </w:p>
    <w:p w:rsidR="00452739" w:rsidRDefault="00452739" w:rsidP="00AC5878">
      <w:pPr>
        <w:tabs>
          <w:tab w:val="left" w:pos="284"/>
          <w:tab w:val="left" w:pos="709"/>
        </w:tabs>
        <w:ind w:left="284"/>
        <w:rPr>
          <w:sz w:val="24"/>
          <w:szCs w:val="22"/>
        </w:rPr>
      </w:pPr>
      <w:r>
        <w:rPr>
          <w:sz w:val="24"/>
          <w:szCs w:val="22"/>
        </w:rPr>
        <w:t>Podatek od towarów i usług VAT: ………………………… PLN</w:t>
      </w:r>
    </w:p>
    <w:p w:rsidR="00452739" w:rsidRDefault="00452739" w:rsidP="00AC5878">
      <w:pPr>
        <w:tabs>
          <w:tab w:val="left" w:pos="284"/>
          <w:tab w:val="left" w:pos="709"/>
        </w:tabs>
        <w:ind w:left="284"/>
        <w:rPr>
          <w:sz w:val="24"/>
          <w:szCs w:val="22"/>
        </w:rPr>
      </w:pPr>
      <w:r>
        <w:rPr>
          <w:sz w:val="24"/>
          <w:szCs w:val="22"/>
        </w:rPr>
        <w:t>(słownie:………………………………………………………....i…../100 PLN),</w:t>
      </w:r>
    </w:p>
    <w:p w:rsidR="00452739" w:rsidRDefault="00452739" w:rsidP="00AC5878">
      <w:pPr>
        <w:tabs>
          <w:tab w:val="left" w:pos="284"/>
          <w:tab w:val="left" w:pos="709"/>
        </w:tabs>
        <w:ind w:left="284"/>
        <w:rPr>
          <w:sz w:val="24"/>
          <w:szCs w:val="22"/>
        </w:rPr>
      </w:pPr>
      <w:r>
        <w:rPr>
          <w:sz w:val="24"/>
          <w:szCs w:val="22"/>
        </w:rPr>
        <w:t>Całkowita wartość przedmiotu umowy wynosi brutto</w:t>
      </w:r>
      <w:r>
        <w:rPr>
          <w:b/>
          <w:sz w:val="24"/>
          <w:szCs w:val="22"/>
        </w:rPr>
        <w:t xml:space="preserve">  ............................... PLN</w:t>
      </w:r>
      <w:r>
        <w:rPr>
          <w:sz w:val="24"/>
          <w:szCs w:val="22"/>
        </w:rPr>
        <w:t xml:space="preserve"> </w:t>
      </w:r>
      <w:r>
        <w:rPr>
          <w:sz w:val="24"/>
          <w:szCs w:val="22"/>
        </w:rPr>
        <w:br/>
        <w:t>(słownie: ..................................................................................... i …../100 PLN),</w:t>
      </w:r>
    </w:p>
    <w:p w:rsidR="00452739" w:rsidRDefault="00452739" w:rsidP="00B642E5">
      <w:pPr>
        <w:tabs>
          <w:tab w:val="left" w:pos="284"/>
          <w:tab w:val="left" w:pos="709"/>
        </w:tabs>
        <w:jc w:val="both"/>
        <w:rPr>
          <w:sz w:val="24"/>
          <w:szCs w:val="22"/>
        </w:rPr>
      </w:pPr>
      <w:r w:rsidRPr="00B642E5">
        <w:rPr>
          <w:b/>
          <w:sz w:val="24"/>
          <w:szCs w:val="22"/>
        </w:rPr>
        <w:t>2.</w:t>
      </w:r>
      <w:r>
        <w:rPr>
          <w:sz w:val="24"/>
          <w:szCs w:val="22"/>
        </w:rPr>
        <w:t xml:space="preserve"> Ceny jednostkowe przedmiotu umowy określone są w szczegółowej ofercie cenowej</w:t>
      </w:r>
    </w:p>
    <w:p w:rsidR="00452739" w:rsidRDefault="00452739" w:rsidP="00B642E5">
      <w:p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 Wykonawcy stanowiącej zał. nr ….. do niniejszej umowy.</w:t>
      </w:r>
    </w:p>
    <w:p w:rsidR="00452739" w:rsidRDefault="00452739" w:rsidP="00B642E5">
      <w:pPr>
        <w:tabs>
          <w:tab w:val="left" w:pos="284"/>
          <w:tab w:val="left" w:pos="709"/>
        </w:tabs>
        <w:jc w:val="both"/>
        <w:rPr>
          <w:sz w:val="24"/>
          <w:szCs w:val="22"/>
        </w:rPr>
      </w:pPr>
      <w:r w:rsidRPr="00B642E5">
        <w:rPr>
          <w:b/>
          <w:color w:val="000000"/>
          <w:sz w:val="24"/>
          <w:szCs w:val="22"/>
        </w:rPr>
        <w:t>3.</w:t>
      </w:r>
      <w:r>
        <w:rPr>
          <w:sz w:val="24"/>
          <w:szCs w:val="22"/>
        </w:rPr>
        <w:t xml:space="preserve">Ceny  o ,których mowa w ust.2 oraz całkowita wartość przedmiotu umowy obejmują </w:t>
      </w:r>
    </w:p>
    <w:p w:rsidR="00452739" w:rsidRDefault="00452739" w:rsidP="00B642E5">
      <w:p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również koszty pakowania i znakowania wymaganego do transportu, wszelkie koszty</w:t>
      </w:r>
    </w:p>
    <w:p w:rsidR="00452739" w:rsidRDefault="00452739" w:rsidP="00B642E5">
      <w:p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transportu do miejsca przeznaczenia ,koszty załadunku, rozładunku w miejscu</w:t>
      </w:r>
    </w:p>
    <w:p w:rsidR="00452739" w:rsidRDefault="00452739" w:rsidP="00B642E5">
      <w:p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przeznaczenia określonego w § 4 ust.1 ,ubezpieczenie, wsparcie techniczne ,instalację w</w:t>
      </w:r>
    </w:p>
    <w:p w:rsidR="00452739" w:rsidRDefault="00452739" w:rsidP="00B642E5">
      <w:p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miejscu dostawy oraz uruchomienie dostarczonego przedmiotu umowy, podatek od</w:t>
      </w:r>
    </w:p>
    <w:p w:rsidR="00452739" w:rsidRDefault="00452739" w:rsidP="00B642E5">
      <w:p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towarów i usług.</w:t>
      </w:r>
    </w:p>
    <w:p w:rsidR="00452739" w:rsidRDefault="00452739" w:rsidP="00AC5878">
      <w:pPr>
        <w:numPr>
          <w:ilvl w:val="0"/>
          <w:numId w:val="1"/>
        </w:numPr>
        <w:tabs>
          <w:tab w:val="left" w:pos="284"/>
          <w:tab w:val="left" w:pos="709"/>
        </w:tabs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Podatek od towarów i usług od wewnątrz wspólnotowego nabycia towarów </w:t>
      </w:r>
      <w:r>
        <w:rPr>
          <w:b/>
          <w:noProof/>
          <w:sz w:val="24"/>
          <w:szCs w:val="24"/>
        </w:rPr>
        <w:t xml:space="preserve">Zamawiający </w:t>
      </w:r>
      <w:r>
        <w:rPr>
          <w:noProof/>
          <w:sz w:val="24"/>
          <w:szCs w:val="24"/>
        </w:rPr>
        <w:t xml:space="preserve">   naliczy i ureguluje jako podatek należny zgodnie z przepisami obowiązującymi w tym zakresie w Polsce.</w:t>
      </w:r>
    </w:p>
    <w:p w:rsidR="00452739" w:rsidRDefault="00452739" w:rsidP="00AC5878">
      <w:pPr>
        <w:numPr>
          <w:ilvl w:val="0"/>
          <w:numId w:val="1"/>
        </w:numPr>
        <w:tabs>
          <w:tab w:val="left" w:pos="284"/>
          <w:tab w:val="left" w:pos="709"/>
        </w:tabs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>Ceny jednostkowe nie podlegają zmianie przez czas trwania umowy.</w:t>
      </w:r>
    </w:p>
    <w:p w:rsidR="00452739" w:rsidRDefault="00452739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b/>
          <w:sz w:val="24"/>
          <w:szCs w:val="24"/>
        </w:rPr>
      </w:pPr>
    </w:p>
    <w:p w:rsidR="00452739" w:rsidRDefault="00452739" w:rsidP="00AC5878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3</w:t>
      </w:r>
    </w:p>
    <w:p w:rsidR="00452739" w:rsidRDefault="00452739" w:rsidP="00AC5878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OCHRONA DANYCH OSOBOWYCH</w:t>
      </w:r>
    </w:p>
    <w:p w:rsidR="00452739" w:rsidRDefault="00452739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b/>
          <w:sz w:val="24"/>
          <w:szCs w:val="24"/>
        </w:rPr>
        <w:t xml:space="preserve"> 1.</w:t>
      </w:r>
      <w:r>
        <w:rPr>
          <w:sz w:val="24"/>
          <w:szCs w:val="24"/>
        </w:rPr>
        <w:t xml:space="preserve">Zamawiający oświadcza, że przetwarza dane osobowe osób fizycznych (dalej </w:t>
      </w:r>
    </w:p>
    <w:p w:rsidR="00452739" w:rsidRDefault="00452739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 określonych jako „dane osobowe”) w ramach realizacji przedmiotu umowy.</w:t>
      </w:r>
    </w:p>
    <w:p w:rsidR="00452739" w:rsidRDefault="00452739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b/>
          <w:sz w:val="24"/>
          <w:szCs w:val="24"/>
        </w:rPr>
        <w:t>2</w:t>
      </w:r>
      <w:r>
        <w:rPr>
          <w:sz w:val="24"/>
          <w:szCs w:val="24"/>
        </w:rPr>
        <w:t>.Zamawiający oświadcza, że jest administratorem danych osobowych.</w:t>
      </w:r>
    </w:p>
    <w:p w:rsidR="00452739" w:rsidRDefault="00452739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b/>
          <w:sz w:val="24"/>
          <w:szCs w:val="24"/>
        </w:rPr>
        <w:t>3.</w:t>
      </w:r>
      <w:r>
        <w:rPr>
          <w:sz w:val="24"/>
          <w:szCs w:val="24"/>
        </w:rPr>
        <w:t xml:space="preserve">Zamawiający powierza Wykonawcy w trybie art.31 ustawy o ochronie danych osobowych, </w:t>
      </w:r>
    </w:p>
    <w:p w:rsidR="00452739" w:rsidRDefault="00452739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przetwarzanie danych osobowych w zakresie i celu związanym z wykonywaniem </w:t>
      </w:r>
    </w:p>
    <w:p w:rsidR="00452739" w:rsidRDefault="00452739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niniejszej umowy. Dla uniknięcia wątpliwości, Strony oświadczają ,iż dane osobowe </w:t>
      </w:r>
    </w:p>
    <w:p w:rsidR="00452739" w:rsidRDefault="00452739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stanowią informację poufną. </w:t>
      </w:r>
    </w:p>
    <w:p w:rsidR="00452739" w:rsidRDefault="00452739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b/>
          <w:sz w:val="24"/>
          <w:szCs w:val="24"/>
        </w:rPr>
        <w:t>4.</w:t>
      </w:r>
      <w:r>
        <w:rPr>
          <w:sz w:val="24"/>
          <w:szCs w:val="24"/>
        </w:rPr>
        <w:t>Zamawiajacy oświadcza, iż jest uprawniony do powierzania przetwarzania danych</w:t>
      </w:r>
    </w:p>
    <w:p w:rsidR="00452739" w:rsidRDefault="00452739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osobowych w  zakresie określonym niniejszą umową.</w:t>
      </w:r>
    </w:p>
    <w:p w:rsidR="00452739" w:rsidRDefault="00452739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b/>
          <w:sz w:val="24"/>
          <w:szCs w:val="24"/>
        </w:rPr>
        <w:t>5.</w:t>
      </w:r>
      <w:r>
        <w:rPr>
          <w:sz w:val="24"/>
          <w:szCs w:val="24"/>
        </w:rPr>
        <w:t>W celu wykonania niniejszej umowy ,Zamawiający powierza do przetwarzania Wykonawcy</w:t>
      </w:r>
    </w:p>
    <w:p w:rsidR="00452739" w:rsidRDefault="00452739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 następujące rodzaje danych osobowych: </w:t>
      </w:r>
    </w:p>
    <w:p w:rsidR="00452739" w:rsidRDefault="00452739" w:rsidP="00AC5878">
      <w:pPr>
        <w:numPr>
          <w:ilvl w:val="2"/>
          <w:numId w:val="1"/>
        </w:num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>imię,</w:t>
      </w:r>
    </w:p>
    <w:p w:rsidR="00452739" w:rsidRDefault="00452739" w:rsidP="00AC5878">
      <w:pPr>
        <w:numPr>
          <w:ilvl w:val="2"/>
          <w:numId w:val="1"/>
        </w:num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>nazwisko,</w:t>
      </w:r>
    </w:p>
    <w:p w:rsidR="00452739" w:rsidRDefault="00452739" w:rsidP="00AC5878">
      <w:pPr>
        <w:numPr>
          <w:ilvl w:val="2"/>
          <w:numId w:val="1"/>
        </w:num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>data urodzenia,</w:t>
      </w:r>
    </w:p>
    <w:p w:rsidR="00452739" w:rsidRDefault="00452739" w:rsidP="00AC5878">
      <w:pPr>
        <w:numPr>
          <w:ilvl w:val="2"/>
          <w:numId w:val="1"/>
        </w:num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>adres zamieszkania,</w:t>
      </w:r>
    </w:p>
    <w:p w:rsidR="00452739" w:rsidRDefault="00452739" w:rsidP="00AC5878">
      <w:pPr>
        <w:numPr>
          <w:ilvl w:val="2"/>
          <w:numId w:val="1"/>
        </w:num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>PESEL,</w:t>
      </w:r>
    </w:p>
    <w:p w:rsidR="00452739" w:rsidRDefault="00452739" w:rsidP="00AC5878">
      <w:pPr>
        <w:numPr>
          <w:ilvl w:val="2"/>
          <w:numId w:val="1"/>
        </w:num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>Inne dane niezbędne do prawidłowej realizacji umowy.</w:t>
      </w:r>
    </w:p>
    <w:p w:rsidR="00452739" w:rsidRDefault="00452739" w:rsidP="00AC5878">
      <w:pPr>
        <w:numPr>
          <w:ilvl w:val="0"/>
          <w:numId w:val="1"/>
        </w:num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>Dane osobowe mogą być przetwarzane wyłącznie w celu wykonywania zawartej pomiędzy</w:t>
      </w:r>
    </w:p>
    <w:p w:rsidR="00452739" w:rsidRDefault="00452739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  Stronami umowy oraz w zakresie niezbędnym do wykonywania przez Wykonawcę</w:t>
      </w:r>
    </w:p>
    <w:p w:rsidR="00452739" w:rsidRDefault="00452739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  obowiązków wynikających z tej umowy. </w:t>
      </w:r>
    </w:p>
    <w:p w:rsidR="00452739" w:rsidRDefault="00452739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 w:rsidRPr="00FB0540">
        <w:rPr>
          <w:b/>
          <w:sz w:val="24"/>
          <w:szCs w:val="24"/>
        </w:rPr>
        <w:t>7</w:t>
      </w:r>
      <w:r>
        <w:rPr>
          <w:sz w:val="24"/>
          <w:szCs w:val="24"/>
        </w:rPr>
        <w:t>.Wykonawca zobowiązuje się przetwarzać powierzone dane osobowe zgodnie z przepisami</w:t>
      </w:r>
    </w:p>
    <w:p w:rsidR="00452739" w:rsidRPr="00007377" w:rsidRDefault="00452739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 ustawy o ochronie danych osobowych i aktów wykonawczych do ustawy.</w:t>
      </w:r>
    </w:p>
    <w:p w:rsidR="00452739" w:rsidRDefault="00452739" w:rsidP="00AC5878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4</w:t>
      </w:r>
    </w:p>
    <w:p w:rsidR="00452739" w:rsidRDefault="00452739" w:rsidP="00AC5878">
      <w:pPr>
        <w:pStyle w:val="Heading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MIEJSCE WYKONANIA PRZEDMIOTU</w:t>
      </w:r>
    </w:p>
    <w:p w:rsidR="00452739" w:rsidRDefault="00452739" w:rsidP="00AC5878">
      <w:pPr>
        <w:jc w:val="center"/>
        <w:rPr>
          <w:b/>
        </w:rPr>
      </w:pPr>
    </w:p>
    <w:p w:rsidR="00452739" w:rsidRDefault="00452739" w:rsidP="00AC5878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2"/>
        </w:rPr>
      </w:pPr>
      <w:r w:rsidRPr="00486CD8">
        <w:rPr>
          <w:sz w:val="24"/>
          <w:szCs w:val="24"/>
        </w:rPr>
        <w:t>Wykonanie przedmiotu umowy nastąpi  w ciągu</w:t>
      </w:r>
      <w:r>
        <w:rPr>
          <w:b/>
          <w:sz w:val="24"/>
          <w:szCs w:val="24"/>
        </w:rPr>
        <w:t xml:space="preserve"> …….</w:t>
      </w:r>
      <w:r>
        <w:rPr>
          <w:sz w:val="24"/>
          <w:szCs w:val="24"/>
        </w:rPr>
        <w:t xml:space="preserve"> od daty zawarcia umowy.</w:t>
      </w:r>
      <w:r>
        <w:rPr>
          <w:sz w:val="24"/>
          <w:szCs w:val="24"/>
        </w:rPr>
        <w:br/>
        <w:t xml:space="preserve">Szczegółowy termin dostawy, zainstalowania i uruchomienia  przedmiotu umowy będzie uzgodniony telefonicznie i potwierdzony faksem lub drogą elektroniczną do </w:t>
      </w:r>
      <w:r>
        <w:rPr>
          <w:b/>
          <w:sz w:val="24"/>
          <w:szCs w:val="24"/>
        </w:rPr>
        <w:t>2 dni roboczych</w:t>
      </w:r>
      <w:r>
        <w:rPr>
          <w:sz w:val="24"/>
          <w:szCs w:val="24"/>
        </w:rPr>
        <w:t xml:space="preserve"> przed datą wymaganej dostawy lub instalacji.</w:t>
      </w:r>
    </w:p>
    <w:p w:rsidR="00452739" w:rsidRDefault="00452739" w:rsidP="00AC5878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2"/>
        </w:rPr>
        <w:t>Przedmiot umowy będzie opakowany w odpowiednie opakowanie właściwe dla rodzaju dostarczanego urządzenia i środka transportu.</w:t>
      </w:r>
    </w:p>
    <w:p w:rsidR="00452739" w:rsidRDefault="00452739" w:rsidP="00AC5878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4"/>
        </w:rPr>
        <w:t xml:space="preserve">Wszelkie szkody i koszty spowodowane niewłaściwym opakowaniem obciążają </w:t>
      </w:r>
      <w:r>
        <w:rPr>
          <w:b/>
          <w:sz w:val="24"/>
          <w:szCs w:val="24"/>
        </w:rPr>
        <w:t>Wykonawcę</w:t>
      </w:r>
      <w:r>
        <w:rPr>
          <w:sz w:val="24"/>
          <w:szCs w:val="24"/>
        </w:rPr>
        <w:t>.</w:t>
      </w:r>
    </w:p>
    <w:p w:rsidR="00452739" w:rsidRDefault="00452739" w:rsidP="00AC5878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b/>
          <w:sz w:val="24"/>
          <w:szCs w:val="24"/>
        </w:rPr>
        <w:t>Zamawiający</w:t>
      </w:r>
      <w:r>
        <w:rPr>
          <w:sz w:val="24"/>
          <w:szCs w:val="24"/>
        </w:rPr>
        <w:t xml:space="preserve"> zobowiązuje się przygotować miejsce instalacji przedmiotu umowy.</w:t>
      </w:r>
    </w:p>
    <w:p w:rsidR="00452739" w:rsidRDefault="00452739" w:rsidP="00AC5878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b/>
          <w:sz w:val="24"/>
          <w:szCs w:val="24"/>
        </w:rPr>
        <w:t>Zamawiający</w:t>
      </w:r>
      <w:r>
        <w:rPr>
          <w:sz w:val="24"/>
          <w:szCs w:val="24"/>
        </w:rPr>
        <w:t xml:space="preserve"> zobowiązuje się do podpisania Protokołu Odbioru po zainstalowaniu i uruchomieniu przedmiotu umowy.</w:t>
      </w:r>
    </w:p>
    <w:p w:rsidR="00452739" w:rsidRDefault="00452739" w:rsidP="00AC5878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b/>
          <w:sz w:val="24"/>
          <w:szCs w:val="24"/>
        </w:rPr>
        <w:t>Wykonawca</w:t>
      </w:r>
      <w:r>
        <w:rPr>
          <w:sz w:val="24"/>
          <w:szCs w:val="24"/>
        </w:rPr>
        <w:t xml:space="preserve"> jest odpowiedzialny za prawidłowe zainstalowanie i uruchomienie przedmiotu umowy.</w:t>
      </w:r>
    </w:p>
    <w:p w:rsidR="00452739" w:rsidRPr="00907B7A" w:rsidRDefault="00452739" w:rsidP="00AC5878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4"/>
        </w:rPr>
        <w:t xml:space="preserve">Materiały i urządzenia stanowiące przedmiot umowy dostarczone zostaną bezpośrednio do </w:t>
      </w:r>
      <w:r>
        <w:rPr>
          <w:b/>
          <w:sz w:val="24"/>
          <w:szCs w:val="24"/>
        </w:rPr>
        <w:t>Zamawiającego</w:t>
      </w:r>
      <w:r>
        <w:rPr>
          <w:sz w:val="24"/>
          <w:szCs w:val="24"/>
        </w:rPr>
        <w:t xml:space="preserve"> wraz  z kartami gwarancyjnymi, instrukcjami obsługi w języku polskim lub angielskim, dokumentem określającym zasady świadczenia usług przez autoryzowany serwis w okresie gwarancyjnym oraz wymaganymi świadectwami, opiniami lub certyfikatami.</w:t>
      </w:r>
    </w:p>
    <w:p w:rsidR="00452739" w:rsidRPr="0031373B" w:rsidRDefault="00452739" w:rsidP="00EE25BA">
      <w:pPr>
        <w:numPr>
          <w:ilvl w:val="0"/>
          <w:numId w:val="4"/>
        </w:numPr>
        <w:contextualSpacing/>
        <w:rPr>
          <w:sz w:val="24"/>
          <w:szCs w:val="24"/>
        </w:rPr>
      </w:pPr>
      <w:r w:rsidRPr="00907B7A">
        <w:rPr>
          <w:sz w:val="24"/>
          <w:szCs w:val="24"/>
        </w:rPr>
        <w:t xml:space="preserve">Przed podpisaniem Protokołu Odbioru </w:t>
      </w:r>
      <w:r>
        <w:rPr>
          <w:sz w:val="24"/>
          <w:szCs w:val="24"/>
        </w:rPr>
        <w:t>Zamawiający wymaga od Wykonawcy</w:t>
      </w:r>
      <w:r w:rsidRPr="00907B7A">
        <w:rPr>
          <w:sz w:val="24"/>
          <w:szCs w:val="24"/>
        </w:rPr>
        <w:t xml:space="preserve"> </w:t>
      </w:r>
    </w:p>
    <w:p w:rsidR="00452739" w:rsidRDefault="00452739" w:rsidP="0031373B">
      <w:p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a) p</w:t>
      </w:r>
      <w:r w:rsidRPr="0031373B">
        <w:rPr>
          <w:sz w:val="24"/>
          <w:szCs w:val="24"/>
        </w:rPr>
        <w:t>rzygotowania i przekazania dokumentacji powykonawczej obejmującej co</w:t>
      </w:r>
    </w:p>
    <w:p w:rsidR="00452739" w:rsidRPr="0031373B" w:rsidRDefault="00452739" w:rsidP="0031373B">
      <w:p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Pr="0031373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31373B">
        <w:rPr>
          <w:sz w:val="24"/>
          <w:szCs w:val="24"/>
        </w:rPr>
        <w:t xml:space="preserve">najmniej: </w:t>
      </w:r>
    </w:p>
    <w:p w:rsidR="00452739" w:rsidRPr="0031373B" w:rsidRDefault="00452739" w:rsidP="0031373B">
      <w:pPr>
        <w:ind w:left="284"/>
        <w:contextualSpacing/>
        <w:rPr>
          <w:color w:val="000000"/>
          <w:sz w:val="24"/>
          <w:szCs w:val="24"/>
        </w:rPr>
      </w:pPr>
      <w:r w:rsidRPr="0031373B">
        <w:rPr>
          <w:color w:val="000000"/>
          <w:sz w:val="24"/>
          <w:szCs w:val="24"/>
        </w:rPr>
        <w:t xml:space="preserve">      - topologię połączeń urządzeń. </w:t>
      </w:r>
    </w:p>
    <w:p w:rsidR="00452739" w:rsidRPr="0031373B" w:rsidRDefault="00452739" w:rsidP="0031373B">
      <w:pPr>
        <w:ind w:left="284"/>
        <w:contextualSpacing/>
        <w:rPr>
          <w:color w:val="000000"/>
          <w:sz w:val="24"/>
          <w:szCs w:val="24"/>
        </w:rPr>
      </w:pPr>
      <w:r w:rsidRPr="0031373B">
        <w:rPr>
          <w:color w:val="000000"/>
          <w:sz w:val="24"/>
          <w:szCs w:val="24"/>
        </w:rPr>
        <w:t xml:space="preserve">       -adresację wszystkich interfejsów Ethernet. </w:t>
      </w:r>
    </w:p>
    <w:p w:rsidR="00452739" w:rsidRPr="0031373B" w:rsidRDefault="00452739" w:rsidP="0031373B">
      <w:pPr>
        <w:ind w:left="284"/>
        <w:contextualSpacing/>
        <w:rPr>
          <w:color w:val="000000"/>
          <w:sz w:val="24"/>
          <w:szCs w:val="24"/>
        </w:rPr>
      </w:pPr>
      <w:r w:rsidRPr="0031373B">
        <w:rPr>
          <w:color w:val="000000"/>
          <w:sz w:val="24"/>
          <w:szCs w:val="24"/>
        </w:rPr>
        <w:t xml:space="preserve">      - uruchomi</w:t>
      </w:r>
      <w:r>
        <w:rPr>
          <w:color w:val="000000"/>
          <w:sz w:val="24"/>
          <w:szCs w:val="24"/>
        </w:rPr>
        <w:t>e</w:t>
      </w:r>
      <w:r w:rsidRPr="0031373B">
        <w:rPr>
          <w:color w:val="000000"/>
          <w:sz w:val="24"/>
          <w:szCs w:val="24"/>
        </w:rPr>
        <w:t>n</w:t>
      </w:r>
      <w:r>
        <w:rPr>
          <w:color w:val="000000"/>
          <w:sz w:val="24"/>
          <w:szCs w:val="24"/>
        </w:rPr>
        <w:t>i</w:t>
      </w:r>
      <w:r w:rsidRPr="0031373B">
        <w:rPr>
          <w:color w:val="000000"/>
          <w:sz w:val="24"/>
          <w:szCs w:val="24"/>
        </w:rPr>
        <w:t xml:space="preserve">e usług oraz ich konfigurację. </w:t>
      </w:r>
    </w:p>
    <w:p w:rsidR="00452739" w:rsidRPr="0031373B" w:rsidRDefault="00452739" w:rsidP="0031373B">
      <w:pPr>
        <w:ind w:left="284"/>
        <w:contextualSpacing/>
        <w:rPr>
          <w:sz w:val="24"/>
          <w:szCs w:val="24"/>
        </w:rPr>
      </w:pPr>
      <w:r w:rsidRPr="0031373B">
        <w:rPr>
          <w:color w:val="000000"/>
          <w:sz w:val="24"/>
          <w:szCs w:val="24"/>
        </w:rPr>
        <w:t xml:space="preserve">      - dane kont użytkowników (w tym administratora) wraz z hasłami.</w:t>
      </w:r>
    </w:p>
    <w:p w:rsidR="00452739" w:rsidRPr="0031373B" w:rsidRDefault="00452739" w:rsidP="0031373B">
      <w:pPr>
        <w:ind w:left="284"/>
        <w:contextualSpacing/>
        <w:rPr>
          <w:sz w:val="24"/>
          <w:szCs w:val="24"/>
        </w:rPr>
      </w:pPr>
      <w:r w:rsidRPr="0031373B">
        <w:rPr>
          <w:color w:val="000000"/>
          <w:sz w:val="24"/>
          <w:szCs w:val="24"/>
        </w:rPr>
        <w:t xml:space="preserve">      - plan testów wraz ze scenariuszami testów</w:t>
      </w:r>
    </w:p>
    <w:p w:rsidR="00452739" w:rsidRDefault="00452739" w:rsidP="0031373B">
      <w:p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b) w</w:t>
      </w:r>
      <w:r w:rsidRPr="0031373B">
        <w:rPr>
          <w:sz w:val="24"/>
          <w:szCs w:val="24"/>
        </w:rPr>
        <w:t xml:space="preserve">arsztaty powdrożeniowe z </w:t>
      </w:r>
      <w:r>
        <w:rPr>
          <w:sz w:val="24"/>
          <w:szCs w:val="24"/>
        </w:rPr>
        <w:t xml:space="preserve"> konfiguracji poszczególnych </w:t>
      </w:r>
    </w:p>
    <w:p w:rsidR="00452739" w:rsidRPr="0059183F" w:rsidRDefault="00452739" w:rsidP="00B54C9D">
      <w:p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Pr="0031373B">
        <w:rPr>
          <w:sz w:val="24"/>
          <w:szCs w:val="24"/>
        </w:rPr>
        <w:t>komponentów/składników</w:t>
      </w:r>
      <w:r>
        <w:rPr>
          <w:sz w:val="24"/>
          <w:szCs w:val="24"/>
        </w:rPr>
        <w:t xml:space="preserve"> przedmiotu umowy</w:t>
      </w:r>
      <w:r w:rsidRPr="0031373B">
        <w:rPr>
          <w:sz w:val="24"/>
          <w:szCs w:val="24"/>
        </w:rPr>
        <w:t xml:space="preserve">.  </w:t>
      </w:r>
    </w:p>
    <w:p w:rsidR="00452739" w:rsidRPr="002117C7" w:rsidRDefault="00452739" w:rsidP="0059183F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2117C7">
        <w:rPr>
          <w:sz w:val="24"/>
          <w:szCs w:val="24"/>
        </w:rPr>
        <w:t xml:space="preserve">Za termin </w:t>
      </w:r>
      <w:r>
        <w:rPr>
          <w:sz w:val="24"/>
          <w:szCs w:val="24"/>
        </w:rPr>
        <w:t xml:space="preserve">wykonania </w:t>
      </w:r>
      <w:r w:rsidRPr="002117C7">
        <w:rPr>
          <w:sz w:val="24"/>
          <w:szCs w:val="24"/>
        </w:rPr>
        <w:t xml:space="preserve">przedmiotu umowy </w:t>
      </w:r>
      <w:r>
        <w:rPr>
          <w:sz w:val="24"/>
          <w:szCs w:val="24"/>
        </w:rPr>
        <w:t>(</w:t>
      </w:r>
      <w:r w:rsidRPr="002117C7">
        <w:rPr>
          <w:sz w:val="24"/>
          <w:szCs w:val="24"/>
        </w:rPr>
        <w:t>dostawy</w:t>
      </w:r>
      <w:r>
        <w:rPr>
          <w:sz w:val="24"/>
          <w:szCs w:val="24"/>
        </w:rPr>
        <w:t>, zainstalowania i uruchomienia)</w:t>
      </w:r>
      <w:r w:rsidRPr="002117C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 w:rsidRPr="002117C7">
        <w:rPr>
          <w:sz w:val="24"/>
          <w:szCs w:val="24"/>
        </w:rPr>
        <w:t xml:space="preserve">rozumie się datę </w:t>
      </w:r>
      <w:r>
        <w:rPr>
          <w:sz w:val="24"/>
          <w:szCs w:val="24"/>
        </w:rPr>
        <w:t xml:space="preserve">  </w:t>
      </w:r>
      <w:r w:rsidRPr="002117C7">
        <w:rPr>
          <w:sz w:val="24"/>
          <w:szCs w:val="24"/>
        </w:rPr>
        <w:t>podpisania Protokołu Odbioru przez obie strony.</w:t>
      </w:r>
    </w:p>
    <w:p w:rsidR="00452739" w:rsidRDefault="00452739" w:rsidP="00D55324">
      <w:pPr>
        <w:tabs>
          <w:tab w:val="left" w:pos="284"/>
          <w:tab w:val="left" w:pos="709"/>
        </w:tabs>
        <w:rPr>
          <w:sz w:val="24"/>
          <w:szCs w:val="24"/>
        </w:rPr>
      </w:pPr>
    </w:p>
    <w:p w:rsidR="00452739" w:rsidRPr="002117C7" w:rsidRDefault="00452739" w:rsidP="00AC5878">
      <w:pPr>
        <w:ind w:left="36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§ </w:t>
      </w:r>
      <w:r w:rsidRPr="002117C7">
        <w:rPr>
          <w:b/>
          <w:sz w:val="24"/>
          <w:szCs w:val="24"/>
        </w:rPr>
        <w:t>5</w:t>
      </w:r>
    </w:p>
    <w:p w:rsidR="00452739" w:rsidRPr="00007377" w:rsidRDefault="00452739" w:rsidP="00007377">
      <w:pPr>
        <w:pStyle w:val="Heading5"/>
        <w:jc w:val="center"/>
        <w:rPr>
          <w:rFonts w:ascii="Times New Roman" w:hAnsi="Times New Roman"/>
          <w:b/>
          <w:szCs w:val="24"/>
        </w:rPr>
      </w:pPr>
      <w:r w:rsidRPr="00007377">
        <w:rPr>
          <w:rFonts w:ascii="Times New Roman" w:hAnsi="Times New Roman"/>
          <w:b/>
        </w:rPr>
        <w:t>WARUNKI PŁATNOŚCI</w:t>
      </w:r>
    </w:p>
    <w:p w:rsidR="00452739" w:rsidRPr="002117C7" w:rsidRDefault="00452739" w:rsidP="00BF0BEC">
      <w:pPr>
        <w:pStyle w:val="BodyTextIndent3"/>
        <w:numPr>
          <w:ilvl w:val="0"/>
          <w:numId w:val="5"/>
        </w:numPr>
        <w:tabs>
          <w:tab w:val="num" w:pos="142"/>
        </w:tabs>
        <w:ind w:left="284" w:hanging="284"/>
        <w:jc w:val="both"/>
        <w:rPr>
          <w:rFonts w:ascii="Times New Roman" w:hAnsi="Times New Roman"/>
          <w:szCs w:val="22"/>
          <w:u w:val="none"/>
        </w:rPr>
      </w:pPr>
      <w:r w:rsidRPr="002117C7">
        <w:rPr>
          <w:rFonts w:ascii="Times New Roman" w:hAnsi="Times New Roman"/>
          <w:szCs w:val="22"/>
          <w:u w:val="none"/>
        </w:rPr>
        <w:t>Rozliczenie z tytułu</w:t>
      </w:r>
      <w:r>
        <w:rPr>
          <w:rFonts w:ascii="Times New Roman" w:hAnsi="Times New Roman"/>
          <w:szCs w:val="22"/>
          <w:u w:val="none"/>
        </w:rPr>
        <w:t xml:space="preserve"> wykonania przedmiotu umowy dokonane będzie  po zainstalowaniu i uruchomieniu</w:t>
      </w:r>
      <w:r w:rsidRPr="002117C7">
        <w:rPr>
          <w:rFonts w:ascii="Times New Roman" w:hAnsi="Times New Roman"/>
          <w:szCs w:val="22"/>
          <w:u w:val="none"/>
        </w:rPr>
        <w:t xml:space="preserve"> w siedzibie </w:t>
      </w:r>
      <w:r w:rsidRPr="002117C7">
        <w:rPr>
          <w:rFonts w:ascii="Times New Roman" w:hAnsi="Times New Roman"/>
          <w:b/>
          <w:szCs w:val="22"/>
          <w:u w:val="none"/>
        </w:rPr>
        <w:t>Zamawiającego</w:t>
      </w:r>
      <w:r w:rsidRPr="002117C7">
        <w:rPr>
          <w:rFonts w:ascii="Times New Roman" w:hAnsi="Times New Roman"/>
          <w:szCs w:val="22"/>
          <w:u w:val="none"/>
        </w:rPr>
        <w:t>, zakończonym podpisaniem Protokołu Odbioru przez obie strony, co stanowić będzie podstawę do wystawienia faktury. Płatność</w:t>
      </w:r>
      <w:r>
        <w:rPr>
          <w:rFonts w:ascii="Times New Roman" w:hAnsi="Times New Roman"/>
          <w:szCs w:val="22"/>
          <w:u w:val="none"/>
        </w:rPr>
        <w:t xml:space="preserve"> nastąpi</w:t>
      </w:r>
      <w:r w:rsidRPr="002117C7">
        <w:rPr>
          <w:rFonts w:ascii="Times New Roman" w:hAnsi="Times New Roman"/>
          <w:szCs w:val="22"/>
          <w:u w:val="none"/>
        </w:rPr>
        <w:t xml:space="preserve"> w ciągu </w:t>
      </w:r>
      <w:r w:rsidRPr="002117C7">
        <w:rPr>
          <w:rFonts w:ascii="Times New Roman" w:hAnsi="Times New Roman"/>
          <w:b/>
          <w:szCs w:val="22"/>
          <w:u w:val="none"/>
        </w:rPr>
        <w:t>30 dni</w:t>
      </w:r>
      <w:r w:rsidRPr="002117C7">
        <w:rPr>
          <w:rFonts w:ascii="Times New Roman" w:hAnsi="Times New Roman"/>
          <w:szCs w:val="22"/>
          <w:u w:val="none"/>
        </w:rPr>
        <w:t xml:space="preserve"> od daty doręczenia przez </w:t>
      </w:r>
      <w:r w:rsidRPr="002117C7">
        <w:rPr>
          <w:rFonts w:ascii="Times New Roman" w:hAnsi="Times New Roman"/>
          <w:b/>
          <w:szCs w:val="22"/>
          <w:u w:val="none"/>
        </w:rPr>
        <w:t>Wykonawcę</w:t>
      </w:r>
      <w:r>
        <w:rPr>
          <w:rFonts w:ascii="Times New Roman" w:hAnsi="Times New Roman"/>
          <w:szCs w:val="22"/>
          <w:u w:val="none"/>
        </w:rPr>
        <w:t xml:space="preserve"> oryginału faktury </w:t>
      </w:r>
      <w:r w:rsidRPr="002117C7">
        <w:rPr>
          <w:rFonts w:ascii="Times New Roman" w:hAnsi="Times New Roman"/>
          <w:szCs w:val="22"/>
          <w:u w:val="none"/>
        </w:rPr>
        <w:t>do</w:t>
      </w:r>
      <w:r>
        <w:rPr>
          <w:rFonts w:ascii="Times New Roman" w:hAnsi="Times New Roman"/>
          <w:szCs w:val="22"/>
          <w:u w:val="none"/>
        </w:rPr>
        <w:t xml:space="preserve"> </w:t>
      </w:r>
      <w:r w:rsidRPr="002117C7">
        <w:rPr>
          <w:rFonts w:ascii="Times New Roman" w:hAnsi="Times New Roman"/>
          <w:b/>
          <w:szCs w:val="22"/>
          <w:u w:val="none"/>
        </w:rPr>
        <w:t xml:space="preserve">Zamawiającego </w:t>
      </w:r>
      <w:r w:rsidRPr="002117C7">
        <w:rPr>
          <w:rFonts w:ascii="Times New Roman" w:hAnsi="Times New Roman"/>
          <w:szCs w:val="22"/>
          <w:u w:val="none"/>
        </w:rPr>
        <w:t xml:space="preserve">na rachunek bankowy wpisany przez </w:t>
      </w:r>
      <w:r w:rsidRPr="002117C7">
        <w:rPr>
          <w:rFonts w:ascii="Times New Roman" w:hAnsi="Times New Roman"/>
          <w:b/>
          <w:szCs w:val="22"/>
          <w:u w:val="none"/>
        </w:rPr>
        <w:t>Wykonawcę</w:t>
      </w:r>
      <w:r w:rsidRPr="002117C7">
        <w:rPr>
          <w:rFonts w:ascii="Times New Roman" w:hAnsi="Times New Roman"/>
          <w:szCs w:val="22"/>
          <w:u w:val="none"/>
        </w:rPr>
        <w:t xml:space="preserve"> na fakturze.</w:t>
      </w:r>
    </w:p>
    <w:p w:rsidR="00452739" w:rsidRPr="002117C7" w:rsidRDefault="00452739" w:rsidP="00AC5878">
      <w:pPr>
        <w:pStyle w:val="BodyTextIndent3"/>
        <w:numPr>
          <w:ilvl w:val="0"/>
          <w:numId w:val="5"/>
        </w:numPr>
        <w:tabs>
          <w:tab w:val="num" w:pos="142"/>
        </w:tabs>
        <w:ind w:left="284" w:hanging="284"/>
        <w:jc w:val="both"/>
        <w:rPr>
          <w:rFonts w:ascii="Times New Roman" w:hAnsi="Times New Roman"/>
          <w:szCs w:val="22"/>
          <w:u w:val="none"/>
        </w:rPr>
      </w:pPr>
      <w:r w:rsidRPr="002117C7">
        <w:rPr>
          <w:rFonts w:ascii="Times New Roman" w:hAnsi="Times New Roman"/>
          <w:szCs w:val="22"/>
        </w:rPr>
        <w:t xml:space="preserve">Termin płatności wpisany przez </w:t>
      </w:r>
      <w:r w:rsidRPr="002117C7">
        <w:rPr>
          <w:rFonts w:ascii="Times New Roman" w:hAnsi="Times New Roman"/>
          <w:b/>
          <w:szCs w:val="22"/>
        </w:rPr>
        <w:t>Wykonawcę</w:t>
      </w:r>
      <w:r w:rsidRPr="002117C7">
        <w:rPr>
          <w:rFonts w:ascii="Times New Roman" w:hAnsi="Times New Roman"/>
          <w:szCs w:val="22"/>
        </w:rPr>
        <w:t xml:space="preserve"> na fakturze musi być zgodny z terminem określonym w ust. 1 niniejszego paragrafu.</w:t>
      </w:r>
    </w:p>
    <w:p w:rsidR="00452739" w:rsidRPr="002117C7" w:rsidRDefault="00452739" w:rsidP="00AC5878">
      <w:pPr>
        <w:pStyle w:val="BodyTextIndent3"/>
        <w:numPr>
          <w:ilvl w:val="0"/>
          <w:numId w:val="5"/>
        </w:numPr>
        <w:tabs>
          <w:tab w:val="num" w:pos="142"/>
        </w:tabs>
        <w:ind w:left="284" w:hanging="284"/>
        <w:jc w:val="both"/>
        <w:rPr>
          <w:rFonts w:ascii="Times New Roman" w:hAnsi="Times New Roman"/>
          <w:szCs w:val="22"/>
          <w:u w:val="none"/>
        </w:rPr>
      </w:pPr>
      <w:r w:rsidRPr="002117C7">
        <w:rPr>
          <w:rFonts w:ascii="Times New Roman" w:hAnsi="Times New Roman"/>
          <w:szCs w:val="22"/>
          <w:u w:val="none"/>
        </w:rPr>
        <w:t xml:space="preserve">Płatności będą realizowane w PLN lub w walucie obcej, w przypadku, gdy </w:t>
      </w:r>
      <w:r w:rsidRPr="002117C7">
        <w:rPr>
          <w:rFonts w:ascii="Times New Roman" w:hAnsi="Times New Roman"/>
          <w:b/>
          <w:szCs w:val="22"/>
          <w:u w:val="none"/>
        </w:rPr>
        <w:t>Wykonawcą</w:t>
      </w:r>
      <w:r w:rsidRPr="002117C7">
        <w:rPr>
          <w:rFonts w:ascii="Times New Roman" w:hAnsi="Times New Roman"/>
          <w:szCs w:val="22"/>
          <w:u w:val="none"/>
        </w:rPr>
        <w:t xml:space="preserve"> będzie podmiot zagraniczny.</w:t>
      </w:r>
    </w:p>
    <w:p w:rsidR="00452739" w:rsidRPr="002117C7" w:rsidRDefault="00452739" w:rsidP="00AC5878">
      <w:pPr>
        <w:pStyle w:val="BodyTextIndent3"/>
        <w:numPr>
          <w:ilvl w:val="0"/>
          <w:numId w:val="5"/>
        </w:numPr>
        <w:tabs>
          <w:tab w:val="num" w:pos="142"/>
        </w:tabs>
        <w:ind w:left="284" w:hanging="284"/>
        <w:jc w:val="both"/>
        <w:rPr>
          <w:rFonts w:ascii="Times New Roman" w:hAnsi="Times New Roman"/>
          <w:szCs w:val="22"/>
          <w:u w:val="none"/>
        </w:rPr>
      </w:pPr>
      <w:r w:rsidRPr="002117C7">
        <w:rPr>
          <w:rFonts w:ascii="Times New Roman" w:hAnsi="Times New Roman"/>
          <w:szCs w:val="22"/>
          <w:u w:val="none"/>
        </w:rPr>
        <w:t xml:space="preserve">W przypadku złożenia oferty przez podmiot zagraniczny w walucie obcej, faktura będzie wystawiona przez </w:t>
      </w:r>
      <w:r w:rsidRPr="002117C7">
        <w:rPr>
          <w:rFonts w:ascii="Times New Roman" w:hAnsi="Times New Roman"/>
          <w:b/>
          <w:szCs w:val="22"/>
          <w:u w:val="none"/>
        </w:rPr>
        <w:t>Wykonawcę</w:t>
      </w:r>
      <w:r w:rsidRPr="002117C7">
        <w:rPr>
          <w:rFonts w:ascii="Times New Roman" w:hAnsi="Times New Roman"/>
          <w:szCs w:val="22"/>
          <w:u w:val="none"/>
        </w:rPr>
        <w:t xml:space="preserve"> w walucie obcej.</w:t>
      </w:r>
    </w:p>
    <w:p w:rsidR="00452739" w:rsidRPr="002117C7" w:rsidRDefault="00452739" w:rsidP="00AC5878">
      <w:pPr>
        <w:pStyle w:val="BodyTextIndent3"/>
        <w:numPr>
          <w:ilvl w:val="0"/>
          <w:numId w:val="5"/>
        </w:numPr>
        <w:tabs>
          <w:tab w:val="num" w:pos="142"/>
        </w:tabs>
        <w:ind w:left="284" w:hanging="284"/>
        <w:jc w:val="both"/>
        <w:rPr>
          <w:rFonts w:ascii="Times New Roman" w:hAnsi="Times New Roman"/>
          <w:szCs w:val="22"/>
          <w:u w:val="none"/>
        </w:rPr>
      </w:pPr>
      <w:r w:rsidRPr="002117C7">
        <w:rPr>
          <w:rFonts w:ascii="Times New Roman" w:hAnsi="Times New Roman"/>
          <w:szCs w:val="22"/>
          <w:u w:val="none"/>
        </w:rPr>
        <w:t xml:space="preserve">Za dzień zapłaty uznaje się dzień obciążenia rachunku bankowego </w:t>
      </w:r>
      <w:r w:rsidRPr="002117C7">
        <w:rPr>
          <w:rFonts w:ascii="Times New Roman" w:hAnsi="Times New Roman"/>
          <w:b/>
          <w:szCs w:val="22"/>
          <w:u w:val="none"/>
        </w:rPr>
        <w:t>Zamawiającego.</w:t>
      </w:r>
    </w:p>
    <w:p w:rsidR="00452739" w:rsidRDefault="00452739" w:rsidP="00AC5878">
      <w:pPr>
        <w:pStyle w:val="BodyTextIndent3"/>
        <w:numPr>
          <w:ilvl w:val="0"/>
          <w:numId w:val="5"/>
        </w:numPr>
        <w:tabs>
          <w:tab w:val="num" w:pos="142"/>
        </w:tabs>
        <w:ind w:left="284" w:hanging="284"/>
        <w:jc w:val="both"/>
        <w:rPr>
          <w:rFonts w:ascii="Times New Roman" w:hAnsi="Times New Roman"/>
          <w:noProof/>
          <w:spacing w:val="-3"/>
          <w:szCs w:val="22"/>
          <w:u w:val="none"/>
        </w:rPr>
      </w:pPr>
      <w:r w:rsidRPr="002117C7">
        <w:rPr>
          <w:rFonts w:ascii="Times New Roman" w:hAnsi="Times New Roman"/>
          <w:noProof/>
          <w:spacing w:val="-3"/>
          <w:szCs w:val="22"/>
          <w:u w:val="none"/>
        </w:rPr>
        <w:t xml:space="preserve">W przypadku nie uregulowania przez </w:t>
      </w:r>
      <w:r w:rsidRPr="002117C7">
        <w:rPr>
          <w:rFonts w:ascii="Times New Roman" w:hAnsi="Times New Roman"/>
          <w:b/>
          <w:noProof/>
          <w:spacing w:val="-3"/>
          <w:szCs w:val="22"/>
          <w:u w:val="none"/>
        </w:rPr>
        <w:t xml:space="preserve">Zamawiajacego  </w:t>
      </w:r>
      <w:r w:rsidRPr="002117C7">
        <w:rPr>
          <w:rFonts w:ascii="Times New Roman" w:hAnsi="Times New Roman"/>
          <w:noProof/>
          <w:spacing w:val="-3"/>
          <w:szCs w:val="22"/>
          <w:u w:val="none"/>
        </w:rPr>
        <w:t xml:space="preserve">płatności w terminie określonym w ust. 1,  </w:t>
      </w:r>
      <w:r w:rsidRPr="002117C7">
        <w:rPr>
          <w:rFonts w:ascii="Times New Roman" w:hAnsi="Times New Roman"/>
          <w:b/>
          <w:noProof/>
          <w:spacing w:val="-3"/>
          <w:szCs w:val="22"/>
          <w:u w:val="none"/>
        </w:rPr>
        <w:t xml:space="preserve">Wykonawcy </w:t>
      </w:r>
      <w:r w:rsidRPr="002117C7">
        <w:rPr>
          <w:rFonts w:ascii="Times New Roman" w:hAnsi="Times New Roman"/>
          <w:noProof/>
          <w:spacing w:val="-3"/>
          <w:szCs w:val="22"/>
          <w:u w:val="none"/>
        </w:rPr>
        <w:t xml:space="preserve">przysługuje prawo naliczania odsetek ustawowych. </w:t>
      </w:r>
    </w:p>
    <w:p w:rsidR="00452739" w:rsidRPr="0023091B" w:rsidRDefault="00452739" w:rsidP="0023091B">
      <w:pPr>
        <w:numPr>
          <w:ilvl w:val="0"/>
          <w:numId w:val="5"/>
        </w:numPr>
        <w:suppressAutoHyphens/>
        <w:jc w:val="both"/>
        <w:rPr>
          <w:noProof/>
          <w:spacing w:val="-3"/>
          <w:sz w:val="24"/>
        </w:rPr>
      </w:pPr>
      <w:r>
        <w:rPr>
          <w:noProof/>
          <w:spacing w:val="-3"/>
          <w:sz w:val="24"/>
        </w:rPr>
        <w:t>W przypadku konsorcjum Strony zgodnie oświadczają, że lider konsorcjum jest jedynym i wyłącznym podmiotem uprawnionym do otrzymania wynagrodzenia z tytuły wykonania przedmiotu umowy oraz jest jedynym i wyłączym podmiotem uprawnionym do wystawienia faktury.</w:t>
      </w:r>
    </w:p>
    <w:p w:rsidR="00452739" w:rsidRDefault="00452739" w:rsidP="00D55324">
      <w:pPr>
        <w:tabs>
          <w:tab w:val="left" w:pos="284"/>
          <w:tab w:val="left" w:pos="709"/>
        </w:tabs>
        <w:ind w:left="284" w:hanging="28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</w:t>
      </w:r>
      <w:r w:rsidRPr="002117C7">
        <w:rPr>
          <w:b/>
          <w:sz w:val="24"/>
          <w:szCs w:val="24"/>
        </w:rPr>
        <w:t xml:space="preserve"> 6</w:t>
      </w:r>
    </w:p>
    <w:p w:rsidR="00452739" w:rsidRDefault="00452739" w:rsidP="00AC5878">
      <w:pPr>
        <w:pStyle w:val="Tekstpodstawowy21"/>
        <w:jc w:val="center"/>
        <w:rPr>
          <w:b/>
          <w:bCs/>
          <w:sz w:val="24"/>
        </w:rPr>
      </w:pPr>
      <w:r>
        <w:rPr>
          <w:b/>
          <w:bCs/>
          <w:sz w:val="24"/>
        </w:rPr>
        <w:t>Zabezpieczenie należytego wykonania umowy</w:t>
      </w:r>
    </w:p>
    <w:p w:rsidR="00452739" w:rsidRDefault="00452739" w:rsidP="00AC5878">
      <w:pPr>
        <w:pStyle w:val="Tekstpodstawowy21"/>
        <w:numPr>
          <w:ilvl w:val="0"/>
          <w:numId w:val="6"/>
        </w:numPr>
        <w:rPr>
          <w:sz w:val="24"/>
        </w:rPr>
      </w:pPr>
      <w:r>
        <w:rPr>
          <w:sz w:val="24"/>
        </w:rPr>
        <w:t xml:space="preserve">Wykonawca wnosi </w:t>
      </w:r>
      <w:r>
        <w:rPr>
          <w:b/>
          <w:sz w:val="24"/>
        </w:rPr>
        <w:t>5%</w:t>
      </w:r>
      <w:r>
        <w:rPr>
          <w:sz w:val="24"/>
        </w:rPr>
        <w:t xml:space="preserve"> zabezpieczenia należytego wykonania przedmiotu umowy w wysokości </w:t>
      </w:r>
      <w:r>
        <w:rPr>
          <w:b/>
          <w:sz w:val="24"/>
        </w:rPr>
        <w:t>…………….</w:t>
      </w:r>
      <w:r>
        <w:rPr>
          <w:sz w:val="24"/>
        </w:rPr>
        <w:t xml:space="preserve"> zł, w formie ……………, przed podpisaniem umowy (najpóźniej w dniu jej podpisania).</w:t>
      </w:r>
    </w:p>
    <w:p w:rsidR="00452739" w:rsidRDefault="00452739" w:rsidP="00AC5878">
      <w:pPr>
        <w:pStyle w:val="Tekstpodstawowy21"/>
        <w:numPr>
          <w:ilvl w:val="0"/>
          <w:numId w:val="6"/>
        </w:numPr>
        <w:rPr>
          <w:i/>
          <w:sz w:val="24"/>
        </w:rPr>
      </w:pPr>
      <w:r>
        <w:rPr>
          <w:sz w:val="24"/>
        </w:rPr>
        <w:t xml:space="preserve">Zabezpieczenie zostanie zwolnione w wysokości 70% w terminie 30 dni od dnia wykonania przedmiotu umowy zgodnie z </w:t>
      </w:r>
      <w:r>
        <w:rPr>
          <w:b/>
          <w:sz w:val="24"/>
        </w:rPr>
        <w:t>§ 4 ust.1</w:t>
      </w:r>
      <w:r>
        <w:rPr>
          <w:sz w:val="24"/>
        </w:rPr>
        <w:t xml:space="preserve"> i uznania przez Zamawiającego, że została wykonana należycie.</w:t>
      </w:r>
    </w:p>
    <w:p w:rsidR="00452739" w:rsidRDefault="00452739" w:rsidP="00AC5878">
      <w:pPr>
        <w:pStyle w:val="Tekstpodstawowy21"/>
        <w:numPr>
          <w:ilvl w:val="0"/>
          <w:numId w:val="6"/>
        </w:numPr>
        <w:rPr>
          <w:i/>
          <w:sz w:val="24"/>
        </w:rPr>
      </w:pPr>
      <w:r>
        <w:rPr>
          <w:sz w:val="24"/>
        </w:rPr>
        <w:t>Kwota pozostawiona na zabezpieczenie roszczeń z tytułu gwarancji w wysokości 30%  zostanie zwrócona Wykonawcy nie później niż w 15 dniu po upływie okresu gwarancji</w:t>
      </w:r>
      <w:r>
        <w:rPr>
          <w:i/>
          <w:sz w:val="24"/>
        </w:rPr>
        <w:t xml:space="preserve"> .</w:t>
      </w:r>
    </w:p>
    <w:p w:rsidR="00452739" w:rsidRDefault="00452739" w:rsidP="00AC5878">
      <w:pPr>
        <w:tabs>
          <w:tab w:val="left" w:pos="284"/>
          <w:tab w:val="left" w:pos="709"/>
        </w:tabs>
        <w:rPr>
          <w:b/>
          <w:sz w:val="24"/>
          <w:szCs w:val="24"/>
        </w:rPr>
      </w:pPr>
    </w:p>
    <w:p w:rsidR="00452739" w:rsidRDefault="00452739" w:rsidP="00D55324">
      <w:pPr>
        <w:tabs>
          <w:tab w:val="left" w:pos="284"/>
          <w:tab w:val="left" w:pos="709"/>
        </w:tabs>
        <w:ind w:left="284" w:hanging="28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7</w:t>
      </w:r>
    </w:p>
    <w:p w:rsidR="00452739" w:rsidRPr="00D55324" w:rsidRDefault="00452739" w:rsidP="00D55324">
      <w:pPr>
        <w:tabs>
          <w:tab w:val="left" w:pos="284"/>
          <w:tab w:val="left" w:pos="709"/>
        </w:tabs>
        <w:ind w:left="284" w:hanging="28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GWARANCJA</w:t>
      </w:r>
    </w:p>
    <w:p w:rsidR="00452739" w:rsidRDefault="00452739" w:rsidP="00FB0540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4"/>
        </w:rPr>
      </w:pPr>
      <w:r>
        <w:rPr>
          <w:b/>
          <w:noProof/>
          <w:spacing w:val="-3"/>
          <w:sz w:val="24"/>
          <w:szCs w:val="24"/>
        </w:rPr>
        <w:t>Wykonawca</w:t>
      </w:r>
      <w:r>
        <w:rPr>
          <w:noProof/>
          <w:spacing w:val="-3"/>
          <w:sz w:val="24"/>
          <w:szCs w:val="24"/>
        </w:rPr>
        <w:t xml:space="preserve"> udziela gwarancji na okres:</w:t>
      </w:r>
    </w:p>
    <w:p w:rsidR="00452739" w:rsidRDefault="00452739" w:rsidP="008841C7">
      <w:pPr>
        <w:tabs>
          <w:tab w:val="left" w:pos="-720"/>
        </w:tabs>
        <w:suppressAutoHyphens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1.1.  5 lat – dla urządzeń aktywnych sieci komputerowych</w:t>
      </w:r>
    </w:p>
    <w:p w:rsidR="00452739" w:rsidRDefault="00452739" w:rsidP="00D55324">
      <w:pPr>
        <w:tabs>
          <w:tab w:val="left" w:pos="-720"/>
        </w:tabs>
        <w:suppressAutoHyphens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1.2.  25 lat – dla okablowania światłowodowego i miedzianego</w:t>
      </w:r>
    </w:p>
    <w:p w:rsidR="00452739" w:rsidRPr="00D55324" w:rsidRDefault="00452739" w:rsidP="00D55324">
      <w:pPr>
        <w:tabs>
          <w:tab w:val="left" w:pos="-720"/>
        </w:tabs>
        <w:suppressAutoHyphens/>
        <w:jc w:val="both"/>
        <w:rPr>
          <w:noProof/>
          <w:spacing w:val="-3"/>
          <w:sz w:val="24"/>
          <w:szCs w:val="24"/>
        </w:rPr>
      </w:pPr>
      <w:r>
        <w:rPr>
          <w:b/>
          <w:sz w:val="24"/>
          <w:szCs w:val="24"/>
        </w:rPr>
        <w:t xml:space="preserve">    1.3.  5 lat na wykonany przedmiot umowy</w:t>
      </w:r>
    </w:p>
    <w:p w:rsidR="00452739" w:rsidRPr="00FB0540" w:rsidRDefault="00452739" w:rsidP="00D55324">
      <w:pPr>
        <w:tabs>
          <w:tab w:val="left" w:pos="-720"/>
        </w:tabs>
        <w:suppressAutoHyphens/>
        <w:jc w:val="both"/>
        <w:rPr>
          <w:noProof/>
          <w:spacing w:val="-3"/>
          <w:sz w:val="24"/>
          <w:szCs w:val="24"/>
        </w:rPr>
      </w:pPr>
      <w:r>
        <w:rPr>
          <w:b/>
          <w:sz w:val="24"/>
          <w:szCs w:val="24"/>
        </w:rPr>
        <w:t xml:space="preserve">   </w:t>
      </w:r>
      <w:r>
        <w:rPr>
          <w:noProof/>
          <w:spacing w:val="-3"/>
          <w:sz w:val="24"/>
          <w:szCs w:val="24"/>
        </w:rPr>
        <w:t xml:space="preserve"> określony w </w:t>
      </w:r>
      <w:r>
        <w:rPr>
          <w:b/>
          <w:noProof/>
          <w:spacing w:val="-3"/>
          <w:sz w:val="24"/>
          <w:szCs w:val="24"/>
        </w:rPr>
        <w:t>§ 1 ust. 1</w:t>
      </w:r>
      <w:r>
        <w:rPr>
          <w:noProof/>
          <w:spacing w:val="-3"/>
          <w:sz w:val="24"/>
          <w:szCs w:val="24"/>
        </w:rPr>
        <w:t>, który biegnie od daty obustronnie podpisanego Protokołu</w:t>
      </w:r>
      <w:r>
        <w:rPr>
          <w:noProof/>
          <w:spacing w:val="-3"/>
          <w:sz w:val="24"/>
          <w:szCs w:val="22"/>
        </w:rPr>
        <w:t xml:space="preserve"> Odbioru.</w:t>
      </w:r>
    </w:p>
    <w:p w:rsidR="00452739" w:rsidRDefault="00452739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 xml:space="preserve">W okresie gwarancji </w:t>
      </w: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zobowiązany jest na własny koszt do naprawy lub wymiany każdego z elementów, dostarczonego lub wbudowanego elementu , który uległ uszkodzeniu z przyczyn wad konstrukcyjnych, materiałowych lub wadliwego montażu.</w:t>
      </w:r>
    </w:p>
    <w:p w:rsidR="00452739" w:rsidRDefault="00452739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nie ponosi odpowiedzialności za uszkodzenia powstałe w czasie eksploatacji, jeśli są one spowodowane nie stosowaniem się do dostarczonej instrukcji obsługi oraz wynikających z przyczyn losowych (np. pożar, powódz, dewastacja).</w:t>
      </w:r>
    </w:p>
    <w:p w:rsidR="00452739" w:rsidRPr="00920FA6" w:rsidRDefault="00452739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>Wykonawca zobowiązuje się do 24 godzinnego świadczenia wsparcia technicznego w ciągu 5 lat po wykonaniu przedmiotu umowy.Wsparcie techniczne będzie realizowane w  formie elektronicznej,pisemnej,telefonicznej lub osobistej przez osoby wyznaczone do współpracy przez strony niniejszej umowy.</w:t>
      </w:r>
    </w:p>
    <w:p w:rsidR="00452739" w:rsidRDefault="00452739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gwarantuje możliwość zgłaszania usterek w dni robocze w godz. 9:00 – 15:00.</w:t>
      </w:r>
    </w:p>
    <w:p w:rsidR="00452739" w:rsidRDefault="00452739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>Czas przystąpienia do usunięcia usterki od daty zgłoszenia telefonicznego potwierdzonego faksem lub drogą elektroniczną – maks. 24 godziny.</w:t>
      </w:r>
    </w:p>
    <w:p w:rsidR="00452739" w:rsidRDefault="00452739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jest zobowiązany do usunięcia usterki maksymalnie do końca następnego dnia zgodnie z godzinami świadczenia usług gwarancyjnych od momentu jej zgłoszenia.</w:t>
      </w:r>
    </w:p>
    <w:p w:rsidR="00452739" w:rsidRDefault="00452739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 w:rsidRPr="00C807BD"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gwarantuje świadczenie usługi wsparcia 5 x 8 tj,5 dni w tygodniu w dni robocze w godzinach pracy </w:t>
      </w:r>
      <w:r w:rsidRPr="00C807BD">
        <w:rPr>
          <w:b/>
          <w:noProof/>
          <w:spacing w:val="-3"/>
          <w:sz w:val="24"/>
          <w:szCs w:val="22"/>
        </w:rPr>
        <w:t>Zamawiającego</w:t>
      </w:r>
      <w:r>
        <w:rPr>
          <w:noProof/>
          <w:spacing w:val="-3"/>
          <w:sz w:val="24"/>
          <w:szCs w:val="22"/>
        </w:rPr>
        <w:t xml:space="preserve"> tj.7.30-15.30.</w:t>
      </w:r>
    </w:p>
    <w:p w:rsidR="00452739" w:rsidRDefault="00452739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 xml:space="preserve">W przypadku 3-krotnej naprawy gwarancyjnej tego samego elementu lub podzespołu, </w:t>
      </w: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zobowiązany jest wymienić ten element, podzespół lub przedmiot umowy na nowy.</w:t>
      </w:r>
    </w:p>
    <w:p w:rsidR="00452739" w:rsidRDefault="00452739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 xml:space="preserve">W czasie obowiązywania gwarancji </w:t>
      </w:r>
      <w:r w:rsidRPr="0023091B"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zobowiązany jest na koszt własny do udostępnienia </w:t>
      </w:r>
      <w:r w:rsidRPr="0023091B">
        <w:rPr>
          <w:b/>
          <w:noProof/>
          <w:spacing w:val="-3"/>
          <w:sz w:val="24"/>
          <w:szCs w:val="22"/>
        </w:rPr>
        <w:t>Zamawiającemu</w:t>
      </w:r>
      <w:r>
        <w:rPr>
          <w:noProof/>
          <w:spacing w:val="-3"/>
          <w:sz w:val="24"/>
          <w:szCs w:val="22"/>
        </w:rPr>
        <w:t xml:space="preserve"> nowych wersji BIOS,firmware i sterowników (na płytach CD lub stronach internetowych)Wymaganie dotyczy wszystkich elementów przedmiotu umowy.</w:t>
      </w:r>
    </w:p>
    <w:p w:rsidR="00452739" w:rsidRDefault="00452739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 xml:space="preserve">W okresie gwarancji </w:t>
      </w:r>
      <w:r w:rsidRPr="0023091B">
        <w:rPr>
          <w:b/>
          <w:noProof/>
          <w:spacing w:val="-3"/>
          <w:sz w:val="24"/>
          <w:szCs w:val="22"/>
        </w:rPr>
        <w:t>Zamawiający</w:t>
      </w:r>
      <w:r>
        <w:rPr>
          <w:noProof/>
          <w:spacing w:val="-3"/>
          <w:sz w:val="24"/>
          <w:szCs w:val="22"/>
        </w:rPr>
        <w:t xml:space="preserve"> musi mieć zapewnione  wsparcie producenta w zakresie aktualizacji oprogramowania sprzętowego (BIOS,firmware) oraz sterowników bez koniecznosci ponoszenia doadtkowych opłat i zakupu licencji.Wymaganie dotyczy wszystkich elementów przedmiotu umowy.</w:t>
      </w:r>
    </w:p>
    <w:p w:rsidR="00452739" w:rsidRDefault="00452739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 xml:space="preserve">W okresie gwarancji </w:t>
      </w: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zapewni przeprowadzenie na koszt własny przeglądów w ilości i zakresie zgodnym z wymogami określonymi w dokumentacji techniczno-rozruchowej lub innym dokumencie ,który określa zasady prowadzenia przeglądów wystawiając każdorazowo protokół z przeglądu technicznego wraz z aktualnym certyfikatem (świadectwo sprawności). Ostatni przegląd </w:t>
      </w: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przeprowadzi na 30 dni przed końcem upływu każdego z terminów gwarancji określonych w § 7 ust.1. W czasie przeglądów gwaracyjnych </w:t>
      </w: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obowiązany jest na własny koszt do naprawy lub wymiany każdego z elementów, podzespółów lub zespołów dostarczonego przedmiotu umowy, które uległy uszkodzeniu lub zużyciu.</w:t>
      </w:r>
    </w:p>
    <w:p w:rsidR="00452739" w:rsidRDefault="00452739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 xml:space="preserve">Celem wykonania usług serwisowych </w:t>
      </w: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uzyska niczym nieograniczony dostęp </w:t>
      </w:r>
      <w:r>
        <w:rPr>
          <w:noProof/>
          <w:spacing w:val="-3"/>
          <w:sz w:val="24"/>
          <w:szCs w:val="22"/>
        </w:rPr>
        <w:br/>
        <w:t>do przedmiotu umowy w czasie pracy użytkownika.</w:t>
      </w:r>
    </w:p>
    <w:p w:rsidR="00452739" w:rsidRPr="009F77D6" w:rsidRDefault="00452739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color w:val="000000"/>
          <w:spacing w:val="-3"/>
          <w:sz w:val="24"/>
          <w:szCs w:val="22"/>
        </w:rPr>
      </w:pPr>
      <w:r w:rsidRPr="009F77D6">
        <w:rPr>
          <w:noProof/>
          <w:color w:val="000000"/>
          <w:spacing w:val="-3"/>
          <w:sz w:val="24"/>
          <w:szCs w:val="22"/>
        </w:rPr>
        <w:t>W okresie gwarancji Wykonawca zobowiązuje się do załatwienia wszelkich formalności związanych z ewentualną wymianą prze</w:t>
      </w:r>
      <w:r>
        <w:rPr>
          <w:noProof/>
          <w:color w:val="000000"/>
          <w:spacing w:val="-3"/>
          <w:sz w:val="24"/>
          <w:szCs w:val="22"/>
        </w:rPr>
        <w:t>dmiotu umowy lub jego części</w:t>
      </w:r>
      <w:r w:rsidRPr="009F77D6">
        <w:rPr>
          <w:noProof/>
          <w:color w:val="000000"/>
          <w:spacing w:val="-3"/>
          <w:sz w:val="24"/>
          <w:szCs w:val="22"/>
        </w:rPr>
        <w:t xml:space="preserve"> na nowy, jego wysyłką do naprawy gwarancyjnej i odbiorem lub z importem części zamiennych we włanym zakresie i na koszt własny bez udziału Zamawiającego.</w:t>
      </w:r>
    </w:p>
    <w:p w:rsidR="00452739" w:rsidRDefault="00452739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>W przypadku naprawy gwarancyjnej przedłuża się okres gwarancji o pełen okres niesprawności przedmiotu umowy lub części przedmiotu umowy.</w:t>
      </w:r>
    </w:p>
    <w:p w:rsidR="00452739" w:rsidRDefault="00452739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gwarantuje, minimum 10-letni okres dostępności do części zamiennych przedmiotu umowy liczony od zakończenia produkcji danego modelu.-dotyczy urządzeń aktywnych sieci komputerowych lub 25 lat w przypadku gwarancji na okablowanie ,o którym mowa w  § 7 ust.1 pkt.1.2.</w:t>
      </w:r>
    </w:p>
    <w:p w:rsidR="00452739" w:rsidRPr="00E56035" w:rsidRDefault="00452739" w:rsidP="00E56035">
      <w:pPr>
        <w:pStyle w:val="ListParagraph"/>
        <w:numPr>
          <w:ilvl w:val="0"/>
          <w:numId w:val="7"/>
        </w:numPr>
        <w:jc w:val="both"/>
        <w:rPr>
          <w:sz w:val="24"/>
          <w:szCs w:val="24"/>
        </w:rPr>
      </w:pPr>
      <w:r w:rsidRPr="00C807BD">
        <w:rPr>
          <w:b/>
          <w:sz w:val="24"/>
          <w:szCs w:val="24"/>
        </w:rPr>
        <w:t>Wykonawca</w:t>
      </w:r>
      <w:r>
        <w:rPr>
          <w:sz w:val="24"/>
          <w:szCs w:val="24"/>
        </w:rPr>
        <w:t xml:space="preserve"> zapewnia </w:t>
      </w:r>
      <w:r w:rsidRPr="00C807BD">
        <w:rPr>
          <w:b/>
          <w:sz w:val="24"/>
          <w:szCs w:val="24"/>
        </w:rPr>
        <w:t>Zamawiającemu</w:t>
      </w:r>
      <w:r w:rsidRPr="00E56035">
        <w:rPr>
          <w:sz w:val="24"/>
          <w:szCs w:val="24"/>
        </w:rPr>
        <w:t xml:space="preserve"> </w:t>
      </w:r>
      <w:r>
        <w:rPr>
          <w:sz w:val="24"/>
          <w:szCs w:val="24"/>
        </w:rPr>
        <w:t>serwis świadczony w okresie gwarancji bez dodatkowych kosztów w miejscu instalacji urządzeń aktywnych sieci komputerowej  i okablowania światłowodowego i miedzianego będących przedmiotem umowy.</w:t>
      </w:r>
    </w:p>
    <w:p w:rsidR="00452739" w:rsidRDefault="00452739" w:rsidP="00E56035">
      <w:pPr>
        <w:pStyle w:val="ListParagraph"/>
        <w:numPr>
          <w:ilvl w:val="0"/>
          <w:numId w:val="7"/>
        </w:numPr>
        <w:jc w:val="both"/>
        <w:rPr>
          <w:sz w:val="24"/>
          <w:szCs w:val="24"/>
        </w:rPr>
      </w:pPr>
      <w:r w:rsidRPr="00C807BD">
        <w:rPr>
          <w:b/>
          <w:sz w:val="24"/>
          <w:szCs w:val="24"/>
        </w:rPr>
        <w:t>Wykonawca</w:t>
      </w:r>
      <w:r w:rsidRPr="00E56035">
        <w:rPr>
          <w:sz w:val="24"/>
          <w:szCs w:val="24"/>
        </w:rPr>
        <w:t xml:space="preserve"> zobowiązany jest do nieodpłatnego dostarczenia i montażu wszelkich elementów niezbędnych do prawidłowego funkcjonowania przedmiotu </w:t>
      </w:r>
      <w:r>
        <w:rPr>
          <w:sz w:val="24"/>
          <w:szCs w:val="24"/>
        </w:rPr>
        <w:t>umowy</w:t>
      </w:r>
      <w:r w:rsidRPr="00E56035">
        <w:rPr>
          <w:sz w:val="24"/>
          <w:szCs w:val="24"/>
        </w:rPr>
        <w:t>.</w:t>
      </w:r>
    </w:p>
    <w:p w:rsidR="00452739" w:rsidRDefault="00452739" w:rsidP="00AC5878">
      <w:pPr>
        <w:tabs>
          <w:tab w:val="left" w:pos="-720"/>
        </w:tabs>
        <w:suppressAutoHyphens/>
        <w:rPr>
          <w:noProof/>
          <w:spacing w:val="-3"/>
          <w:sz w:val="24"/>
          <w:szCs w:val="22"/>
        </w:rPr>
      </w:pPr>
      <w:bookmarkStart w:id="0" w:name="_GoBack"/>
      <w:bookmarkEnd w:id="0"/>
    </w:p>
    <w:p w:rsidR="00452739" w:rsidRDefault="00452739" w:rsidP="00AC5878">
      <w:pPr>
        <w:tabs>
          <w:tab w:val="left" w:pos="284"/>
          <w:tab w:val="left" w:pos="709"/>
        </w:tabs>
        <w:ind w:left="284" w:hanging="284"/>
        <w:jc w:val="center"/>
        <w:rPr>
          <w:b/>
          <w:sz w:val="24"/>
          <w:szCs w:val="22"/>
        </w:rPr>
      </w:pPr>
      <w:r>
        <w:rPr>
          <w:b/>
          <w:sz w:val="24"/>
          <w:szCs w:val="24"/>
        </w:rPr>
        <w:t xml:space="preserve">§ </w:t>
      </w:r>
      <w:r>
        <w:rPr>
          <w:b/>
          <w:sz w:val="24"/>
          <w:szCs w:val="22"/>
        </w:rPr>
        <w:t>8</w:t>
      </w:r>
    </w:p>
    <w:p w:rsidR="00452739" w:rsidRDefault="00452739" w:rsidP="00AC5878">
      <w:pPr>
        <w:pStyle w:val="Heading3"/>
        <w:jc w:val="center"/>
        <w:rPr>
          <w:rFonts w:ascii="Times New Roman" w:hAnsi="Times New Roman"/>
          <w:b/>
          <w:szCs w:val="22"/>
        </w:rPr>
      </w:pPr>
      <w:r>
        <w:rPr>
          <w:rFonts w:ascii="Times New Roman" w:hAnsi="Times New Roman"/>
          <w:b/>
          <w:szCs w:val="22"/>
        </w:rPr>
        <w:t>POSTANOWIENIA KOŃCOWE</w:t>
      </w:r>
    </w:p>
    <w:p w:rsidR="00452739" w:rsidRDefault="00452739" w:rsidP="00AC5878"/>
    <w:p w:rsidR="00452739" w:rsidRDefault="00452739" w:rsidP="00AC5878">
      <w:pPr>
        <w:numPr>
          <w:ilvl w:val="0"/>
          <w:numId w:val="8"/>
        </w:numPr>
        <w:tabs>
          <w:tab w:val="left" w:pos="-720"/>
          <w:tab w:val="num" w:pos="284"/>
        </w:tabs>
        <w:suppressAutoHyphens/>
        <w:jc w:val="both"/>
        <w:rPr>
          <w:sz w:val="24"/>
          <w:szCs w:val="22"/>
        </w:rPr>
      </w:pPr>
      <w:r>
        <w:rPr>
          <w:b/>
          <w:sz w:val="24"/>
          <w:szCs w:val="22"/>
        </w:rPr>
        <w:t xml:space="preserve">Wykonawca </w:t>
      </w:r>
      <w:r>
        <w:rPr>
          <w:sz w:val="24"/>
          <w:szCs w:val="22"/>
        </w:rPr>
        <w:t>jest zobowiązany do zapłaty kary umownej:</w:t>
      </w:r>
    </w:p>
    <w:p w:rsidR="00452739" w:rsidRDefault="00452739" w:rsidP="00AC5878">
      <w:pPr>
        <w:numPr>
          <w:ilvl w:val="1"/>
          <w:numId w:val="8"/>
        </w:numPr>
        <w:tabs>
          <w:tab w:val="left" w:pos="284"/>
        </w:tabs>
        <w:ind w:left="737" w:hanging="397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w wysokości </w:t>
      </w:r>
      <w:r>
        <w:rPr>
          <w:b/>
          <w:sz w:val="24"/>
          <w:szCs w:val="22"/>
        </w:rPr>
        <w:t>10%</w:t>
      </w:r>
      <w:r>
        <w:rPr>
          <w:sz w:val="24"/>
          <w:szCs w:val="22"/>
        </w:rPr>
        <w:t xml:space="preserve"> wartości brutto przedmiotu umowy, w przypadku odstąpienia od umowy przez </w:t>
      </w:r>
      <w:r>
        <w:rPr>
          <w:b/>
          <w:sz w:val="24"/>
          <w:szCs w:val="22"/>
        </w:rPr>
        <w:t xml:space="preserve">Zamawiającego </w:t>
      </w:r>
      <w:r>
        <w:rPr>
          <w:sz w:val="24"/>
          <w:szCs w:val="22"/>
        </w:rPr>
        <w:t xml:space="preserve">z powodu okoliczności, za które odpowiada </w:t>
      </w:r>
      <w:r>
        <w:rPr>
          <w:b/>
          <w:sz w:val="24"/>
          <w:szCs w:val="22"/>
        </w:rPr>
        <w:t>Wykonawca</w:t>
      </w:r>
      <w:r>
        <w:rPr>
          <w:sz w:val="24"/>
          <w:szCs w:val="22"/>
        </w:rPr>
        <w:t>,</w:t>
      </w:r>
    </w:p>
    <w:p w:rsidR="00452739" w:rsidRDefault="00452739" w:rsidP="00AC5878">
      <w:pPr>
        <w:numPr>
          <w:ilvl w:val="1"/>
          <w:numId w:val="8"/>
        </w:numPr>
        <w:tabs>
          <w:tab w:val="num" w:pos="360"/>
          <w:tab w:val="num" w:pos="420"/>
        </w:tabs>
        <w:ind w:left="737" w:hanging="397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w wysokości </w:t>
      </w:r>
      <w:r>
        <w:rPr>
          <w:b/>
          <w:sz w:val="24"/>
          <w:szCs w:val="22"/>
        </w:rPr>
        <w:t>0,2%</w:t>
      </w:r>
      <w:r>
        <w:rPr>
          <w:sz w:val="24"/>
          <w:szCs w:val="22"/>
        </w:rPr>
        <w:t xml:space="preserve"> wartości brutto przedmiotu umowy wykonanego z opóźnieniem, </w:t>
      </w:r>
      <w:r>
        <w:rPr>
          <w:sz w:val="24"/>
          <w:szCs w:val="22"/>
        </w:rPr>
        <w:br/>
        <w:t>za każdy rozpoczęty dzień opóźnienia w wykonaniu przedmiotu umowy.</w:t>
      </w:r>
    </w:p>
    <w:p w:rsidR="00452739" w:rsidRDefault="00452739" w:rsidP="00AC5878">
      <w:pPr>
        <w:numPr>
          <w:ilvl w:val="1"/>
          <w:numId w:val="8"/>
        </w:numPr>
        <w:tabs>
          <w:tab w:val="num" w:pos="360"/>
          <w:tab w:val="num" w:pos="420"/>
        </w:tabs>
        <w:ind w:left="737" w:hanging="397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w wysokości </w:t>
      </w:r>
      <w:r>
        <w:rPr>
          <w:b/>
          <w:sz w:val="24"/>
          <w:szCs w:val="22"/>
        </w:rPr>
        <w:t>0,2%</w:t>
      </w:r>
      <w:r>
        <w:rPr>
          <w:sz w:val="24"/>
          <w:szCs w:val="22"/>
        </w:rPr>
        <w:t xml:space="preserve"> wartości brutto przedmiotu umowy podlegającego wymianie, za każdy rozpoczęty dzień opóźnienia w wymianie przedmiotu umowy,</w:t>
      </w:r>
    </w:p>
    <w:p w:rsidR="00452739" w:rsidRDefault="00452739" w:rsidP="00AC5878">
      <w:pPr>
        <w:numPr>
          <w:ilvl w:val="1"/>
          <w:numId w:val="8"/>
        </w:numPr>
        <w:tabs>
          <w:tab w:val="num" w:pos="360"/>
          <w:tab w:val="num" w:pos="420"/>
        </w:tabs>
        <w:ind w:left="737" w:hanging="397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w wysokości </w:t>
      </w:r>
      <w:r>
        <w:rPr>
          <w:b/>
          <w:sz w:val="24"/>
          <w:szCs w:val="22"/>
        </w:rPr>
        <w:t xml:space="preserve">0,2 %  </w:t>
      </w:r>
      <w:r>
        <w:rPr>
          <w:sz w:val="24"/>
          <w:szCs w:val="22"/>
        </w:rPr>
        <w:t>wartości brutto przedmiotu umowy za każdy dzień opóźnienia w usunięciu usterki zgodnie z § 7 ust.6</w:t>
      </w:r>
    </w:p>
    <w:p w:rsidR="00452739" w:rsidRDefault="00452739" w:rsidP="00AC5878">
      <w:pPr>
        <w:numPr>
          <w:ilvl w:val="1"/>
          <w:numId w:val="8"/>
        </w:numPr>
        <w:tabs>
          <w:tab w:val="num" w:pos="360"/>
          <w:tab w:val="num" w:pos="420"/>
        </w:tabs>
        <w:ind w:left="737" w:hanging="397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jeżeli Wykonawca nie zrealizuje przedmiotu umowy w ciągu ……od daty zawarcia umowy </w:t>
      </w:r>
      <w:r>
        <w:rPr>
          <w:b/>
          <w:sz w:val="24"/>
          <w:szCs w:val="22"/>
        </w:rPr>
        <w:t>Zamawiający</w:t>
      </w:r>
      <w:r>
        <w:rPr>
          <w:sz w:val="24"/>
          <w:szCs w:val="22"/>
        </w:rPr>
        <w:t xml:space="preserve"> ma prawo odstąpić od umowy, a </w:t>
      </w:r>
      <w:r>
        <w:rPr>
          <w:b/>
          <w:sz w:val="24"/>
          <w:szCs w:val="22"/>
        </w:rPr>
        <w:t>Wykonawca</w:t>
      </w:r>
      <w:r>
        <w:rPr>
          <w:sz w:val="24"/>
          <w:szCs w:val="22"/>
        </w:rPr>
        <w:t xml:space="preserve"> zobowiązany jest do zapłaty kary umownej w wysokości </w:t>
      </w:r>
      <w:r>
        <w:rPr>
          <w:b/>
          <w:sz w:val="24"/>
          <w:szCs w:val="22"/>
        </w:rPr>
        <w:t>100%</w:t>
      </w:r>
      <w:r>
        <w:rPr>
          <w:sz w:val="24"/>
          <w:szCs w:val="22"/>
        </w:rPr>
        <w:t xml:space="preserve"> wartości brutto przedmiotu umowy.</w:t>
      </w:r>
    </w:p>
    <w:p w:rsidR="00452739" w:rsidRPr="00C74AE0" w:rsidRDefault="00452739" w:rsidP="00AC5878">
      <w:pPr>
        <w:numPr>
          <w:ilvl w:val="1"/>
          <w:numId w:val="8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 w:val="24"/>
          <w:szCs w:val="22"/>
        </w:rPr>
      </w:pPr>
      <w:r w:rsidRPr="00C74AE0">
        <w:rPr>
          <w:b/>
          <w:color w:val="000000"/>
          <w:sz w:val="24"/>
          <w:szCs w:val="22"/>
        </w:rPr>
        <w:t xml:space="preserve">Zamawiający </w:t>
      </w:r>
      <w:r w:rsidRPr="00C74AE0">
        <w:rPr>
          <w:color w:val="000000"/>
          <w:sz w:val="24"/>
          <w:szCs w:val="22"/>
        </w:rPr>
        <w:t xml:space="preserve">ma prawo do potrącenia należności naliczonych z tytułu kar umownych </w:t>
      </w:r>
      <w:r w:rsidRPr="00C74AE0">
        <w:rPr>
          <w:color w:val="000000"/>
          <w:sz w:val="24"/>
          <w:szCs w:val="22"/>
        </w:rPr>
        <w:br/>
        <w:t xml:space="preserve">z płatności za faktury </w:t>
      </w:r>
      <w:r w:rsidRPr="00C74AE0">
        <w:rPr>
          <w:b/>
          <w:color w:val="000000"/>
          <w:sz w:val="24"/>
          <w:szCs w:val="22"/>
        </w:rPr>
        <w:t xml:space="preserve">Wykonawcy </w:t>
      </w:r>
      <w:r w:rsidRPr="00C74AE0">
        <w:rPr>
          <w:color w:val="000000"/>
          <w:sz w:val="24"/>
          <w:szCs w:val="22"/>
        </w:rPr>
        <w:t xml:space="preserve">na podstawie noty wystawionej przez </w:t>
      </w:r>
      <w:r w:rsidRPr="00C74AE0">
        <w:rPr>
          <w:b/>
          <w:color w:val="000000"/>
          <w:sz w:val="24"/>
          <w:szCs w:val="22"/>
        </w:rPr>
        <w:t>Zamawiającego.</w:t>
      </w:r>
    </w:p>
    <w:p w:rsidR="00452739" w:rsidRDefault="00452739" w:rsidP="00AC5878">
      <w:pPr>
        <w:numPr>
          <w:ilvl w:val="1"/>
          <w:numId w:val="8"/>
        </w:numPr>
        <w:tabs>
          <w:tab w:val="num" w:pos="360"/>
          <w:tab w:val="num" w:pos="420"/>
        </w:tabs>
        <w:ind w:left="737" w:hanging="397"/>
        <w:jc w:val="both"/>
        <w:rPr>
          <w:sz w:val="24"/>
          <w:szCs w:val="22"/>
        </w:rPr>
      </w:pPr>
      <w:r>
        <w:rPr>
          <w:b/>
          <w:sz w:val="24"/>
          <w:szCs w:val="22"/>
        </w:rPr>
        <w:t>Zamawiający</w:t>
      </w:r>
      <w:r>
        <w:rPr>
          <w:sz w:val="24"/>
          <w:szCs w:val="22"/>
        </w:rPr>
        <w:t xml:space="preserve"> zastrzega sobie prawo do dochodzenia na zasadach ogólnych odszkodowania uzupełniającego, przewyższającego wysokość zastrzeżonych kar umownych.</w:t>
      </w:r>
    </w:p>
    <w:p w:rsidR="00452739" w:rsidRDefault="00452739" w:rsidP="00AC5878">
      <w:pPr>
        <w:numPr>
          <w:ilvl w:val="0"/>
          <w:numId w:val="8"/>
        </w:numPr>
        <w:tabs>
          <w:tab w:val="clear" w:pos="360"/>
          <w:tab w:val="left" w:pos="-720"/>
          <w:tab w:val="left" w:pos="284"/>
          <w:tab w:val="left" w:pos="567"/>
        </w:tabs>
        <w:suppressAutoHyphens/>
        <w:ind w:left="284" w:hanging="284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Strony nie są odpowiedzialne za skutki wynikające z działania siły wyższej, na które nie mają wpływu, a które utrudniają pełne lub częściowe wykonanie umowy. </w:t>
      </w:r>
    </w:p>
    <w:p w:rsidR="00452739" w:rsidRDefault="00452739" w:rsidP="00AC5878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4"/>
          <w:szCs w:val="22"/>
        </w:rPr>
      </w:pPr>
      <w:r>
        <w:rPr>
          <w:sz w:val="24"/>
          <w:szCs w:val="22"/>
        </w:rPr>
        <w:tab/>
        <w:t>W przypadku siły wyższej trwającej powyżej 14 dni, każda ze Stron ma prawo do</w:t>
      </w:r>
    </w:p>
    <w:p w:rsidR="00452739" w:rsidRDefault="00452739" w:rsidP="00AC5878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odstąpienia  od umowy, o ile nie podejmą decyzji o dalszej realizacji umowy. Jeżeli Strona </w:t>
      </w:r>
    </w:p>
    <w:p w:rsidR="00452739" w:rsidRDefault="00452739" w:rsidP="00AC5878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 nie zawiadomi drugiej we właściwym czasie o okolicznościach siły wyższej, wtedy </w:t>
      </w:r>
    </w:p>
    <w:p w:rsidR="00452739" w:rsidRDefault="00452739" w:rsidP="00AC5878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będzie pozbawiona prawa </w:t>
      </w:r>
      <w:r>
        <w:rPr>
          <w:sz w:val="24"/>
          <w:szCs w:val="22"/>
        </w:rPr>
        <w:tab/>
        <w:t xml:space="preserve">powoływania się na nią w przyszłości. Za okoliczności siły </w:t>
      </w:r>
    </w:p>
    <w:p w:rsidR="00452739" w:rsidRDefault="00452739" w:rsidP="00AC5878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wyższej mogą być uznane tylko te, które zaistniały niezależnie od dobrej woli Stron i    </w:t>
      </w:r>
    </w:p>
    <w:p w:rsidR="00452739" w:rsidRDefault="00452739" w:rsidP="00AC5878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4"/>
          <w:szCs w:val="24"/>
        </w:rPr>
      </w:pPr>
      <w:r>
        <w:rPr>
          <w:sz w:val="24"/>
          <w:szCs w:val="22"/>
        </w:rPr>
        <w:t xml:space="preserve">    nie występują z winy Strony powołującej się na nie.</w:t>
      </w:r>
    </w:p>
    <w:p w:rsidR="00452739" w:rsidRDefault="00452739" w:rsidP="00443903">
      <w:pPr>
        <w:numPr>
          <w:ilvl w:val="0"/>
          <w:numId w:val="8"/>
        </w:numPr>
        <w:tabs>
          <w:tab w:val="clear" w:pos="360"/>
          <w:tab w:val="left" w:pos="-709"/>
          <w:tab w:val="left" w:pos="284"/>
          <w:tab w:val="left" w:pos="567"/>
        </w:tabs>
        <w:suppressAutoHyphens/>
        <w:ind w:left="284" w:hanging="284"/>
        <w:jc w:val="both"/>
        <w:rPr>
          <w:sz w:val="24"/>
          <w:szCs w:val="24"/>
        </w:rPr>
      </w:pPr>
      <w:r w:rsidRPr="00913B63">
        <w:rPr>
          <w:b/>
          <w:sz w:val="24"/>
          <w:szCs w:val="24"/>
        </w:rPr>
        <w:t>Zamawiający</w:t>
      </w:r>
      <w:r w:rsidRPr="00913B63">
        <w:rPr>
          <w:sz w:val="24"/>
          <w:szCs w:val="24"/>
        </w:rPr>
        <w:t xml:space="preserve"> oprócz wypadków wymienionych w przepisach Kodeksu Cywilnego może odstąpić od umowy także w razie istotnej zmiany okoliczności powodujących, że wykonanie umowy nie leży w interesie publicznym, czego nie można było przewidzieć w chwili zawarcia umowy. Odstąpienie od umowy w tym wypadku może nastąpić w trybie i na zasadach określonych w art. 145 ustawy „Prawo zamówień publicznych”.</w:t>
      </w:r>
    </w:p>
    <w:p w:rsidR="00452739" w:rsidRDefault="00452739" w:rsidP="00AC5878">
      <w:pPr>
        <w:numPr>
          <w:ilvl w:val="0"/>
          <w:numId w:val="8"/>
        </w:numPr>
        <w:tabs>
          <w:tab w:val="clear" w:pos="360"/>
          <w:tab w:val="left" w:pos="-709"/>
          <w:tab w:val="left" w:pos="284"/>
          <w:tab w:val="left" w:pos="567"/>
        </w:tabs>
        <w:suppressAutoHyphens/>
        <w:ind w:left="284" w:hanging="284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Wykonawca </w:t>
      </w:r>
      <w:r>
        <w:rPr>
          <w:sz w:val="24"/>
          <w:szCs w:val="24"/>
        </w:rPr>
        <w:t xml:space="preserve">nie może przenosić na osoby trzecie żadnych praw i obowiązków wynikających z niniejszej umowy bez uprzedniej pisemnej zgody </w:t>
      </w:r>
      <w:r>
        <w:rPr>
          <w:b/>
          <w:sz w:val="24"/>
          <w:szCs w:val="24"/>
        </w:rPr>
        <w:t>Zamawiającego</w:t>
      </w:r>
      <w:r>
        <w:rPr>
          <w:sz w:val="24"/>
          <w:szCs w:val="24"/>
        </w:rPr>
        <w:t>.</w:t>
      </w:r>
    </w:p>
    <w:p w:rsidR="00452739" w:rsidRDefault="00452739" w:rsidP="00AC5878">
      <w:pPr>
        <w:numPr>
          <w:ilvl w:val="0"/>
          <w:numId w:val="8"/>
        </w:numPr>
        <w:tabs>
          <w:tab w:val="clear" w:pos="360"/>
          <w:tab w:val="left" w:pos="-709"/>
          <w:tab w:val="left" w:pos="284"/>
          <w:tab w:val="left" w:pos="567"/>
        </w:tabs>
        <w:suppressAutoHyphens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 przypadku wystąpienia osób trzecich przeciwko </w:t>
      </w:r>
      <w:r>
        <w:rPr>
          <w:b/>
          <w:sz w:val="24"/>
          <w:szCs w:val="24"/>
        </w:rPr>
        <w:t>Zamawiającemu</w:t>
      </w:r>
      <w:r>
        <w:rPr>
          <w:sz w:val="24"/>
          <w:szCs w:val="24"/>
        </w:rPr>
        <w:t xml:space="preserve"> z roszczeniami z tytułu praw patentowych lub autorskich w przedmiocie umowy, odpowiedzialność z tego tytułu ponosi </w:t>
      </w:r>
      <w:r>
        <w:rPr>
          <w:b/>
          <w:sz w:val="24"/>
          <w:szCs w:val="24"/>
        </w:rPr>
        <w:t>Wykonawca</w:t>
      </w:r>
      <w:r>
        <w:rPr>
          <w:sz w:val="24"/>
          <w:szCs w:val="24"/>
        </w:rPr>
        <w:t>.</w:t>
      </w:r>
    </w:p>
    <w:p w:rsidR="00452739" w:rsidRDefault="00452739" w:rsidP="00AC5878">
      <w:pPr>
        <w:numPr>
          <w:ilvl w:val="0"/>
          <w:numId w:val="8"/>
        </w:numPr>
        <w:tabs>
          <w:tab w:val="clear" w:pos="360"/>
          <w:tab w:val="left" w:pos="-709"/>
          <w:tab w:val="left" w:pos="284"/>
          <w:tab w:val="left" w:pos="567"/>
        </w:tabs>
        <w:suppressAutoHyphens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W sprawach nieuregulowanych umową stosuje się przepisy Kodeksu Cywilnego oraz Ustawy z dnia 29 stycznia 2004 r.  „Prawo zamówień publicznych” z późn. zm.</w:t>
      </w:r>
    </w:p>
    <w:p w:rsidR="00452739" w:rsidRDefault="00452739" w:rsidP="00AC5878">
      <w:pPr>
        <w:numPr>
          <w:ilvl w:val="0"/>
          <w:numId w:val="8"/>
        </w:numPr>
        <w:tabs>
          <w:tab w:val="clear" w:pos="360"/>
          <w:tab w:val="left" w:pos="-709"/>
          <w:tab w:val="left" w:pos="284"/>
          <w:tab w:val="left" w:pos="567"/>
        </w:tabs>
        <w:suppressAutoHyphens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Wszelkie spory wynikające z realizacji niniejszej umowy lub w związku z nią, będą rozstrzygane ostatecznie przez właściwy sąd powszechny, według siedziby </w:t>
      </w:r>
      <w:r>
        <w:rPr>
          <w:b/>
          <w:sz w:val="24"/>
          <w:szCs w:val="24"/>
        </w:rPr>
        <w:t>Zamawiającego</w:t>
      </w:r>
      <w:r>
        <w:rPr>
          <w:sz w:val="24"/>
          <w:szCs w:val="24"/>
        </w:rPr>
        <w:t>.</w:t>
      </w:r>
    </w:p>
    <w:p w:rsidR="00452739" w:rsidRDefault="00452739" w:rsidP="007C38CA">
      <w:pPr>
        <w:numPr>
          <w:ilvl w:val="0"/>
          <w:numId w:val="8"/>
        </w:numPr>
        <w:tabs>
          <w:tab w:val="clear" w:pos="360"/>
          <w:tab w:val="left" w:pos="-709"/>
          <w:tab w:val="left" w:pos="284"/>
          <w:tab w:val="left" w:pos="567"/>
        </w:tabs>
        <w:suppressAutoHyphens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Niniejsza umowa została sporządzona w trzech jednobrzmiących egzemplarzach:</w:t>
      </w:r>
      <w:r>
        <w:rPr>
          <w:sz w:val="24"/>
          <w:szCs w:val="24"/>
        </w:rPr>
        <w:br/>
        <w:t xml:space="preserve">2 egzemplarze dla </w:t>
      </w:r>
      <w:r>
        <w:rPr>
          <w:b/>
          <w:sz w:val="24"/>
          <w:szCs w:val="24"/>
        </w:rPr>
        <w:t>Zamawiającego</w:t>
      </w:r>
      <w:r>
        <w:rPr>
          <w:sz w:val="24"/>
          <w:szCs w:val="24"/>
        </w:rPr>
        <w:t xml:space="preserve">, 1 egzemplarz dla </w:t>
      </w:r>
      <w:r>
        <w:rPr>
          <w:b/>
          <w:sz w:val="24"/>
          <w:szCs w:val="24"/>
        </w:rPr>
        <w:t>Wykonawcy</w:t>
      </w:r>
      <w:r>
        <w:rPr>
          <w:sz w:val="24"/>
          <w:szCs w:val="24"/>
        </w:rPr>
        <w:t>. Każdy egzemplarz ma moc oryginału.</w:t>
      </w:r>
    </w:p>
    <w:p w:rsidR="00452739" w:rsidRDefault="00452739" w:rsidP="00AC5878">
      <w:pPr>
        <w:pStyle w:val="BodyText"/>
        <w:rPr>
          <w:sz w:val="28"/>
        </w:rPr>
      </w:pPr>
      <w:r>
        <w:rPr>
          <w:sz w:val="28"/>
        </w:rPr>
        <w:t xml:space="preserve">  ZAMAWIAJĄCY</w:t>
      </w:r>
      <w:r>
        <w:rPr>
          <w:sz w:val="26"/>
        </w:rPr>
        <w:tab/>
      </w:r>
      <w:r>
        <w:rPr>
          <w:sz w:val="26"/>
        </w:rPr>
        <w:tab/>
        <w:t xml:space="preserve">    </w:t>
      </w:r>
      <w:r>
        <w:rPr>
          <w:sz w:val="26"/>
        </w:rPr>
        <w:tab/>
      </w:r>
      <w:r>
        <w:rPr>
          <w:sz w:val="26"/>
        </w:rPr>
        <w:tab/>
        <w:t xml:space="preserve">     </w:t>
      </w:r>
      <w:r>
        <w:rPr>
          <w:sz w:val="26"/>
        </w:rPr>
        <w:tab/>
        <w:t xml:space="preserve">                </w:t>
      </w:r>
      <w:r>
        <w:rPr>
          <w:sz w:val="28"/>
        </w:rPr>
        <w:t>WYKONAWCA</w:t>
      </w:r>
    </w:p>
    <w:p w:rsidR="00452739" w:rsidRDefault="00452739" w:rsidP="00AC5878">
      <w:pPr>
        <w:pStyle w:val="BodyText"/>
        <w:rPr>
          <w:sz w:val="26"/>
        </w:rPr>
      </w:pPr>
    </w:p>
    <w:p w:rsidR="00452739" w:rsidRDefault="00452739" w:rsidP="00AC5878">
      <w:pPr>
        <w:pStyle w:val="BodyText"/>
        <w:rPr>
          <w:sz w:val="26"/>
        </w:rPr>
      </w:pPr>
    </w:p>
    <w:p w:rsidR="00452739" w:rsidRDefault="00452739"/>
    <w:sectPr w:rsidR="00452739" w:rsidSect="00312D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133A4"/>
    <w:multiLevelType w:val="multilevel"/>
    <w:tmpl w:val="91BC3E64"/>
    <w:lvl w:ilvl="0">
      <w:start w:val="2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2">
      <w:start w:val="4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1">
    <w:nsid w:val="1D0B7425"/>
    <w:multiLevelType w:val="multilevel"/>
    <w:tmpl w:val="517EACC6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rFonts w:cs="Times New Roman"/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  <w:b/>
        <w:sz w:val="24"/>
      </w:rPr>
    </w:lvl>
    <w:lvl w:ilvl="2">
      <w:start w:val="1"/>
      <w:numFmt w:val="lowerLetter"/>
      <w:lvlText w:val="%3)"/>
      <w:lvlJc w:val="left"/>
      <w:pPr>
        <w:tabs>
          <w:tab w:val="num" w:pos="927"/>
        </w:tabs>
        <w:ind w:left="927" w:hanging="360"/>
      </w:pPr>
      <w:rPr>
        <w:rFonts w:cs="Times New Roman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D852CDF"/>
    <w:multiLevelType w:val="hybridMultilevel"/>
    <w:tmpl w:val="77267FFA"/>
    <w:lvl w:ilvl="0" w:tplc="17FA2B3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FE3790C"/>
    <w:multiLevelType w:val="multilevel"/>
    <w:tmpl w:val="B28E8750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rFonts w:cs="Times New Roman"/>
        <w:b/>
      </w:rPr>
    </w:lvl>
    <w:lvl w:ilvl="1">
      <w:start w:val="3"/>
      <w:numFmt w:val="decimal"/>
      <w:lvlText w:val="%1.%2."/>
      <w:lvlJc w:val="left"/>
      <w:pPr>
        <w:tabs>
          <w:tab w:val="num" w:pos="1004"/>
        </w:tabs>
        <w:ind w:left="1004" w:hanging="720"/>
      </w:pPr>
      <w:rPr>
        <w:rFonts w:cs="Times New Roman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1664"/>
        </w:tabs>
        <w:ind w:left="1664" w:hanging="720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2496"/>
        </w:tabs>
        <w:ind w:left="2496" w:hanging="1080"/>
      </w:pPr>
      <w:rPr>
        <w:rFonts w:cs="Times New Roman"/>
        <w:b/>
      </w:rPr>
    </w:lvl>
    <w:lvl w:ilvl="4">
      <w:start w:val="1"/>
      <w:numFmt w:val="decimal"/>
      <w:lvlText w:val="%1.%2.%3.%4.%5."/>
      <w:lvlJc w:val="left"/>
      <w:pPr>
        <w:tabs>
          <w:tab w:val="num" w:pos="2968"/>
        </w:tabs>
        <w:ind w:left="2968" w:hanging="1080"/>
      </w:pPr>
      <w:rPr>
        <w:rFonts w:cs="Times New Roman"/>
        <w:b/>
      </w:rPr>
    </w:lvl>
    <w:lvl w:ilvl="5">
      <w:start w:val="1"/>
      <w:numFmt w:val="decimal"/>
      <w:lvlText w:val="%1.%2.%3.%4.%5.%6."/>
      <w:lvlJc w:val="left"/>
      <w:pPr>
        <w:tabs>
          <w:tab w:val="num" w:pos="3800"/>
        </w:tabs>
        <w:ind w:left="3800" w:hanging="1440"/>
      </w:pPr>
      <w:rPr>
        <w:rFonts w:cs="Times New Roman"/>
        <w:b/>
      </w:rPr>
    </w:lvl>
    <w:lvl w:ilvl="6">
      <w:start w:val="1"/>
      <w:numFmt w:val="decimal"/>
      <w:lvlText w:val="%1.%2.%3.%4.%5.%6.%7."/>
      <w:lvlJc w:val="left"/>
      <w:pPr>
        <w:tabs>
          <w:tab w:val="num" w:pos="4272"/>
        </w:tabs>
        <w:ind w:left="4272" w:hanging="1440"/>
      </w:pPr>
      <w:rPr>
        <w:rFonts w:cs="Times New Roman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5104"/>
        </w:tabs>
        <w:ind w:left="5104" w:hanging="1800"/>
      </w:pPr>
      <w:rPr>
        <w:rFonts w:cs="Times New Roman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576"/>
        </w:tabs>
        <w:ind w:left="5576" w:hanging="1800"/>
      </w:pPr>
      <w:rPr>
        <w:rFonts w:cs="Times New Roman"/>
        <w:b/>
      </w:rPr>
    </w:lvl>
  </w:abstractNum>
  <w:abstractNum w:abstractNumId="4">
    <w:nsid w:val="23117F31"/>
    <w:multiLevelType w:val="hybridMultilevel"/>
    <w:tmpl w:val="9F1698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1738C1"/>
    <w:multiLevelType w:val="multilevel"/>
    <w:tmpl w:val="272E9A9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6">
    <w:nsid w:val="4AD75339"/>
    <w:multiLevelType w:val="multilevel"/>
    <w:tmpl w:val="30CC911E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cs="Times New Roman"/>
        <w:b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cs="Times New Roman"/>
        <w:b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cs="Times New Roman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cs="Times New Roman"/>
        <w:b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cs="Times New Roman"/>
        <w:b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cs="Times New Roman"/>
        <w:b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cs="Times New Roman"/>
        <w:b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cs="Times New Roman"/>
        <w:b/>
      </w:rPr>
    </w:lvl>
  </w:abstractNum>
  <w:abstractNum w:abstractNumId="7">
    <w:nsid w:val="5B9F1BD4"/>
    <w:multiLevelType w:val="multilevel"/>
    <w:tmpl w:val="370889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04"/>
        </w:tabs>
        <w:ind w:left="704" w:hanging="420"/>
      </w:pPr>
      <w:rPr>
        <w:rFonts w:cs="Times New Roman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8">
    <w:nsid w:val="648E6605"/>
    <w:multiLevelType w:val="singleLevel"/>
    <w:tmpl w:val="698C91D0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rFonts w:cs="Times New Roman"/>
        <w:b/>
      </w:rPr>
    </w:lvl>
  </w:abstractNum>
  <w:abstractNum w:abstractNumId="9">
    <w:nsid w:val="66161D11"/>
    <w:multiLevelType w:val="singleLevel"/>
    <w:tmpl w:val="B6FEC5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  <w:i w:val="0"/>
        <w:sz w:val="24"/>
        <w:szCs w:val="24"/>
      </w:rPr>
    </w:lvl>
  </w:abstractNum>
  <w:abstractNum w:abstractNumId="10">
    <w:nsid w:val="70413ACA"/>
    <w:multiLevelType w:val="multilevel"/>
    <w:tmpl w:val="99DC0318"/>
    <w:lvl w:ilvl="0">
      <w:start w:val="10"/>
      <w:numFmt w:val="decimal"/>
      <w:lvlText w:val="%1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rFonts w:cs="Times New Roman"/>
          <w:b/>
          <w:sz w:val="24"/>
        </w:rPr>
      </w:lvl>
    </w:lvlOverride>
    <w:lvlOverride w:ilvl="1">
      <w:startOverride w:val="3"/>
      <w:lvl w:ilvl="1">
        <w:start w:val="3"/>
        <w:numFmt w:val="decimal"/>
        <w:lvlText w:val=""/>
        <w:lvlJc w:val="left"/>
        <w:rPr>
          <w:rFonts w:cs="Times New Roman"/>
        </w:rPr>
      </w:lvl>
    </w:lvlOverride>
    <w:lvlOverride w:ilvl="2">
      <w:startOverride w:val="1"/>
      <w:lvl w:ilvl="2">
        <w:start w:val="1"/>
        <w:numFmt w:val="decimal"/>
        <w:lvlText w:val=""/>
        <w:lvlJc w:val="left"/>
        <w:rPr>
          <w:rFonts w:cs="Times New Roman"/>
        </w:rPr>
      </w:lvl>
    </w:lvlOverride>
    <w:lvlOverride w:ilvl="3">
      <w:startOverride w:val="1"/>
      <w:lvl w:ilvl="3">
        <w:start w:val="1"/>
        <w:numFmt w:val="decimal"/>
        <w:lvlText w:val=""/>
        <w:lvlJc w:val="left"/>
        <w:rPr>
          <w:rFonts w:cs="Times New Roman"/>
        </w:rPr>
      </w:lvl>
    </w:lvlOverride>
    <w:lvlOverride w:ilvl="4">
      <w:startOverride w:val="1"/>
      <w:lvl w:ilvl="4">
        <w:start w:val="1"/>
        <w:numFmt w:val="decimal"/>
        <w:lvlText w:val=""/>
        <w:lvlJc w:val="left"/>
        <w:rPr>
          <w:rFonts w:cs="Times New Roman"/>
        </w:rPr>
      </w:lvl>
    </w:lvlOverride>
    <w:lvlOverride w:ilvl="5">
      <w:startOverride w:val="1"/>
      <w:lvl w:ilvl="5">
        <w:start w:val="1"/>
        <w:numFmt w:val="decimal"/>
        <w:lvlText w:val=""/>
        <w:lvlJc w:val="left"/>
        <w:rPr>
          <w:rFonts w:cs="Times New Roman"/>
        </w:rPr>
      </w:lvl>
    </w:lvlOverride>
    <w:lvlOverride w:ilvl="6">
      <w:startOverride w:val="1"/>
      <w:lvl w:ilvl="6">
        <w:start w:val="1"/>
        <w:numFmt w:val="decimal"/>
        <w:lvlText w:val=""/>
        <w:lvlJc w:val="left"/>
        <w:rPr>
          <w:rFonts w:cs="Times New Roman"/>
        </w:rPr>
      </w:lvl>
    </w:lvlOverride>
    <w:lvlOverride w:ilvl="7">
      <w:startOverride w:val="1"/>
      <w:lvl w:ilvl="7">
        <w:start w:val="1"/>
        <w:numFmt w:val="decimal"/>
        <w:lvlText w:val=""/>
        <w:lvlJc w:val="left"/>
        <w:rPr>
          <w:rFonts w:cs="Times New Roman"/>
        </w:rPr>
      </w:lvl>
    </w:lvlOverride>
    <w:lvlOverride w:ilvl="8">
      <w:startOverride w:val="1"/>
      <w:lvl w:ilvl="8">
        <w:start w:val="1"/>
        <w:numFmt w:val="decimal"/>
        <w:lvlText w:val=""/>
        <w:lvlJc w:val="left"/>
        <w:rPr>
          <w:rFonts w:cs="Times New Roman"/>
        </w:rPr>
      </w:lvl>
    </w:lvlOverride>
  </w:num>
  <w:num w:numId="4">
    <w:abstractNumId w:val="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10"/>
  </w:num>
  <w:num w:numId="11">
    <w:abstractNumId w:val="9"/>
  </w:num>
  <w:num w:numId="12">
    <w:abstractNumId w:val="0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31BFD"/>
    <w:rsid w:val="00006E4D"/>
    <w:rsid w:val="00007377"/>
    <w:rsid w:val="00014839"/>
    <w:rsid w:val="000171F3"/>
    <w:rsid w:val="000734A9"/>
    <w:rsid w:val="00092093"/>
    <w:rsid w:val="000B602F"/>
    <w:rsid w:val="00134097"/>
    <w:rsid w:val="00151579"/>
    <w:rsid w:val="00163E5E"/>
    <w:rsid w:val="00166660"/>
    <w:rsid w:val="001B0174"/>
    <w:rsid w:val="001E570B"/>
    <w:rsid w:val="001F4016"/>
    <w:rsid w:val="00210C05"/>
    <w:rsid w:val="002117C7"/>
    <w:rsid w:val="0023091B"/>
    <w:rsid w:val="00242F5B"/>
    <w:rsid w:val="002521E5"/>
    <w:rsid w:val="00260AC0"/>
    <w:rsid w:val="00274F54"/>
    <w:rsid w:val="002D2922"/>
    <w:rsid w:val="002F4627"/>
    <w:rsid w:val="003008DB"/>
    <w:rsid w:val="00312DD4"/>
    <w:rsid w:val="0031373B"/>
    <w:rsid w:val="00320BA3"/>
    <w:rsid w:val="00325858"/>
    <w:rsid w:val="00330740"/>
    <w:rsid w:val="00331BFD"/>
    <w:rsid w:val="0033505A"/>
    <w:rsid w:val="003611EC"/>
    <w:rsid w:val="00372472"/>
    <w:rsid w:val="00386F9A"/>
    <w:rsid w:val="00397D5A"/>
    <w:rsid w:val="003A4EBF"/>
    <w:rsid w:val="003E1DC6"/>
    <w:rsid w:val="003E40E9"/>
    <w:rsid w:val="004007C2"/>
    <w:rsid w:val="0041578F"/>
    <w:rsid w:val="00417996"/>
    <w:rsid w:val="00420B82"/>
    <w:rsid w:val="00422523"/>
    <w:rsid w:val="00437083"/>
    <w:rsid w:val="00443903"/>
    <w:rsid w:val="00452739"/>
    <w:rsid w:val="0047790F"/>
    <w:rsid w:val="00480297"/>
    <w:rsid w:val="004812C1"/>
    <w:rsid w:val="00486CD8"/>
    <w:rsid w:val="00493D56"/>
    <w:rsid w:val="00495854"/>
    <w:rsid w:val="0052772B"/>
    <w:rsid w:val="005659AF"/>
    <w:rsid w:val="0058520C"/>
    <w:rsid w:val="00586587"/>
    <w:rsid w:val="0059183F"/>
    <w:rsid w:val="00593A07"/>
    <w:rsid w:val="005B17ED"/>
    <w:rsid w:val="005D16ED"/>
    <w:rsid w:val="005D2ABC"/>
    <w:rsid w:val="005D5072"/>
    <w:rsid w:val="005E1A0C"/>
    <w:rsid w:val="005E4A09"/>
    <w:rsid w:val="005F1509"/>
    <w:rsid w:val="0060313E"/>
    <w:rsid w:val="00613420"/>
    <w:rsid w:val="00615A03"/>
    <w:rsid w:val="00625200"/>
    <w:rsid w:val="00642711"/>
    <w:rsid w:val="00671CEA"/>
    <w:rsid w:val="006B40D2"/>
    <w:rsid w:val="006C7B26"/>
    <w:rsid w:val="006D4B87"/>
    <w:rsid w:val="006E4D32"/>
    <w:rsid w:val="00725934"/>
    <w:rsid w:val="00743722"/>
    <w:rsid w:val="007524BB"/>
    <w:rsid w:val="00776CE8"/>
    <w:rsid w:val="007825B5"/>
    <w:rsid w:val="007B7C55"/>
    <w:rsid w:val="007C2E71"/>
    <w:rsid w:val="007C38CA"/>
    <w:rsid w:val="007E4FBC"/>
    <w:rsid w:val="007E7BA2"/>
    <w:rsid w:val="00804878"/>
    <w:rsid w:val="00814C23"/>
    <w:rsid w:val="00830788"/>
    <w:rsid w:val="00831E8D"/>
    <w:rsid w:val="008349CF"/>
    <w:rsid w:val="00876008"/>
    <w:rsid w:val="008841C7"/>
    <w:rsid w:val="00894353"/>
    <w:rsid w:val="00894D8D"/>
    <w:rsid w:val="00896B6D"/>
    <w:rsid w:val="008A0778"/>
    <w:rsid w:val="008B32D1"/>
    <w:rsid w:val="008C2F39"/>
    <w:rsid w:val="008E1A11"/>
    <w:rsid w:val="00907B7A"/>
    <w:rsid w:val="00913B63"/>
    <w:rsid w:val="00917870"/>
    <w:rsid w:val="00920FA6"/>
    <w:rsid w:val="00930E6C"/>
    <w:rsid w:val="009449E9"/>
    <w:rsid w:val="0095438D"/>
    <w:rsid w:val="0096489C"/>
    <w:rsid w:val="009C09D6"/>
    <w:rsid w:val="009D3E75"/>
    <w:rsid w:val="009D475C"/>
    <w:rsid w:val="009F35EA"/>
    <w:rsid w:val="009F77D6"/>
    <w:rsid w:val="00A145EB"/>
    <w:rsid w:val="00A23CFB"/>
    <w:rsid w:val="00A250CF"/>
    <w:rsid w:val="00A3315A"/>
    <w:rsid w:val="00A56F37"/>
    <w:rsid w:val="00A57B39"/>
    <w:rsid w:val="00A65D28"/>
    <w:rsid w:val="00A849CF"/>
    <w:rsid w:val="00A906A7"/>
    <w:rsid w:val="00A91F66"/>
    <w:rsid w:val="00AA6049"/>
    <w:rsid w:val="00AB748A"/>
    <w:rsid w:val="00AC5878"/>
    <w:rsid w:val="00B07680"/>
    <w:rsid w:val="00B33367"/>
    <w:rsid w:val="00B34F13"/>
    <w:rsid w:val="00B35AA6"/>
    <w:rsid w:val="00B524BE"/>
    <w:rsid w:val="00B54C9D"/>
    <w:rsid w:val="00B5769C"/>
    <w:rsid w:val="00B63704"/>
    <w:rsid w:val="00B63BAD"/>
    <w:rsid w:val="00B642E5"/>
    <w:rsid w:val="00B967EE"/>
    <w:rsid w:val="00BA1661"/>
    <w:rsid w:val="00BC11D8"/>
    <w:rsid w:val="00BC159B"/>
    <w:rsid w:val="00BE1DE3"/>
    <w:rsid w:val="00BF0BEC"/>
    <w:rsid w:val="00BF2847"/>
    <w:rsid w:val="00C565D2"/>
    <w:rsid w:val="00C74AE0"/>
    <w:rsid w:val="00C807BD"/>
    <w:rsid w:val="00CB4054"/>
    <w:rsid w:val="00CC3A56"/>
    <w:rsid w:val="00CD0AE9"/>
    <w:rsid w:val="00CE35D8"/>
    <w:rsid w:val="00D11ACF"/>
    <w:rsid w:val="00D16994"/>
    <w:rsid w:val="00D55324"/>
    <w:rsid w:val="00D6132E"/>
    <w:rsid w:val="00D61EB6"/>
    <w:rsid w:val="00D90018"/>
    <w:rsid w:val="00DA5AB5"/>
    <w:rsid w:val="00DB6E97"/>
    <w:rsid w:val="00DC223A"/>
    <w:rsid w:val="00DD0554"/>
    <w:rsid w:val="00E15D33"/>
    <w:rsid w:val="00E2788A"/>
    <w:rsid w:val="00E37913"/>
    <w:rsid w:val="00E46E60"/>
    <w:rsid w:val="00E545F9"/>
    <w:rsid w:val="00E56035"/>
    <w:rsid w:val="00E82BAE"/>
    <w:rsid w:val="00E90E71"/>
    <w:rsid w:val="00E91DE4"/>
    <w:rsid w:val="00E9639F"/>
    <w:rsid w:val="00EA4251"/>
    <w:rsid w:val="00EB1BA2"/>
    <w:rsid w:val="00ED6181"/>
    <w:rsid w:val="00EE25BA"/>
    <w:rsid w:val="00F13425"/>
    <w:rsid w:val="00F36383"/>
    <w:rsid w:val="00F40071"/>
    <w:rsid w:val="00F534D5"/>
    <w:rsid w:val="00F65AFB"/>
    <w:rsid w:val="00F76144"/>
    <w:rsid w:val="00F8014E"/>
    <w:rsid w:val="00FB0540"/>
    <w:rsid w:val="00FB71A7"/>
    <w:rsid w:val="00FC056E"/>
    <w:rsid w:val="00FE0ADE"/>
    <w:rsid w:val="00FF55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5878"/>
    <w:rPr>
      <w:rFonts w:ascii="Times New Roman" w:eastAsia="Times New Roman" w:hAnsi="Times New Roman"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C5878"/>
    <w:pPr>
      <w:keepNext/>
      <w:outlineLvl w:val="2"/>
    </w:pPr>
    <w:rPr>
      <w:rFonts w:ascii="Arial" w:hAnsi="Arial"/>
      <w:sz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AC5878"/>
    <w:pPr>
      <w:keepNext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AC5878"/>
    <w:pPr>
      <w:keepNext/>
      <w:outlineLvl w:val="4"/>
    </w:pPr>
    <w:rPr>
      <w:rFonts w:ascii="Arial" w:hAnsi="Arial"/>
      <w:sz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AC5878"/>
    <w:rPr>
      <w:rFonts w:ascii="Arial" w:hAnsi="Arial" w:cs="Times New Roman"/>
      <w:sz w:val="20"/>
      <w:szCs w:val="20"/>
      <w:lang w:eastAsia="pl-PL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AC5878"/>
    <w:rPr>
      <w:rFonts w:ascii="Arial" w:hAnsi="Arial" w:cs="Times New Roman"/>
      <w:sz w:val="20"/>
      <w:szCs w:val="20"/>
      <w:lang w:eastAsia="pl-PL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AC5878"/>
    <w:rPr>
      <w:rFonts w:ascii="Arial" w:hAnsi="Arial" w:cs="Times New Roman"/>
      <w:sz w:val="20"/>
      <w:szCs w:val="20"/>
      <w:lang w:eastAsia="pl-PL"/>
    </w:rPr>
  </w:style>
  <w:style w:type="paragraph" w:styleId="BodyText">
    <w:name w:val="Body Text"/>
    <w:basedOn w:val="Normal"/>
    <w:link w:val="BodyTextChar"/>
    <w:uiPriority w:val="99"/>
    <w:semiHidden/>
    <w:rsid w:val="00AC5878"/>
    <w:rPr>
      <w:b/>
      <w:sz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AC5878"/>
    <w:rPr>
      <w:rFonts w:ascii="Times New Roman" w:hAnsi="Times New Roman" w:cs="Times New Roman"/>
      <w:b/>
      <w:sz w:val="20"/>
      <w:szCs w:val="20"/>
      <w:lang w:eastAsia="pl-PL"/>
    </w:rPr>
  </w:style>
  <w:style w:type="paragraph" w:styleId="BodyTextIndent3">
    <w:name w:val="Body Text Indent 3"/>
    <w:basedOn w:val="Normal"/>
    <w:link w:val="BodyTextIndent3Char"/>
    <w:uiPriority w:val="99"/>
    <w:semiHidden/>
    <w:rsid w:val="00AC5878"/>
    <w:pPr>
      <w:ind w:left="708"/>
    </w:pPr>
    <w:rPr>
      <w:rFonts w:ascii="Arial" w:hAnsi="Arial"/>
      <w:sz w:val="24"/>
      <w:u w:val="single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AC5878"/>
    <w:rPr>
      <w:rFonts w:ascii="Arial" w:hAnsi="Arial" w:cs="Times New Roman"/>
      <w:sz w:val="20"/>
      <w:szCs w:val="20"/>
      <w:u w:val="single"/>
      <w:lang w:eastAsia="pl-PL"/>
    </w:rPr>
  </w:style>
  <w:style w:type="paragraph" w:customStyle="1" w:styleId="Tekstpodstawowy21">
    <w:name w:val="Tekst podstawowy 21"/>
    <w:basedOn w:val="Normal"/>
    <w:uiPriority w:val="99"/>
    <w:rsid w:val="00AC5878"/>
    <w:pPr>
      <w:suppressAutoHyphens/>
      <w:jc w:val="both"/>
    </w:pPr>
    <w:rPr>
      <w:sz w:val="26"/>
      <w:szCs w:val="24"/>
      <w:lang w:eastAsia="ar-SA"/>
    </w:rPr>
  </w:style>
  <w:style w:type="paragraph" w:styleId="ListParagraph">
    <w:name w:val="List Paragraph"/>
    <w:basedOn w:val="Normal"/>
    <w:uiPriority w:val="99"/>
    <w:qFormat/>
    <w:rsid w:val="00E5603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2401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261</TotalTime>
  <Pages>6</Pages>
  <Words>2301</Words>
  <Characters>13806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Sobczak Krystyna</dc:creator>
  <cp:keywords/>
  <dc:description/>
  <cp:lastModifiedBy>Urszula Papiór</cp:lastModifiedBy>
  <cp:revision>92</cp:revision>
  <cp:lastPrinted>2015-05-08T09:30:00Z</cp:lastPrinted>
  <dcterms:created xsi:type="dcterms:W3CDTF">2015-03-11T15:01:00Z</dcterms:created>
  <dcterms:modified xsi:type="dcterms:W3CDTF">2015-05-08T09:32:00Z</dcterms:modified>
</cp:coreProperties>
</file>