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66B" w:rsidRPr="0056445D" w:rsidRDefault="001C766B" w:rsidP="00DA1786">
      <w:pPr>
        <w:jc w:val="center"/>
        <w:rPr>
          <w:rFonts w:ascii="Arial Narrow" w:hAnsi="Arial Narrow" w:cs="Arial"/>
          <w:b/>
          <w:sz w:val="28"/>
          <w:szCs w:val="28"/>
        </w:rPr>
      </w:pPr>
      <w:r w:rsidRPr="0056445D">
        <w:rPr>
          <w:rFonts w:ascii="Arial Narrow" w:hAnsi="Arial Narrow" w:cs="Arial"/>
          <w:b/>
          <w:sz w:val="28"/>
          <w:szCs w:val="28"/>
        </w:rPr>
        <w:t>Umow</w:t>
      </w:r>
      <w:r>
        <w:rPr>
          <w:rFonts w:ascii="Arial Narrow" w:hAnsi="Arial Narrow" w:cs="Arial"/>
          <w:b/>
          <w:sz w:val="28"/>
          <w:szCs w:val="28"/>
        </w:rPr>
        <w:t>a nr IHiT/DK/………/2013 (projekt)</w:t>
      </w:r>
    </w:p>
    <w:p w:rsidR="001C766B" w:rsidRPr="0056445D" w:rsidRDefault="001C766B" w:rsidP="00DA1786">
      <w:pPr>
        <w:ind w:left="2124" w:firstLine="708"/>
        <w:rPr>
          <w:rFonts w:ascii="Arial Narrow" w:hAnsi="Arial Narrow" w:cs="Arial"/>
          <w:b/>
          <w:sz w:val="22"/>
          <w:szCs w:val="22"/>
        </w:rPr>
      </w:pPr>
    </w:p>
    <w:p w:rsidR="001C766B" w:rsidRPr="0056445D" w:rsidRDefault="001C766B" w:rsidP="00DA1786">
      <w:pPr>
        <w:ind w:left="2124" w:firstLine="708"/>
        <w:rPr>
          <w:rFonts w:ascii="Arial Narrow" w:hAnsi="Arial Narrow" w:cs="Arial"/>
          <w:b/>
          <w:sz w:val="22"/>
          <w:szCs w:val="22"/>
        </w:rPr>
      </w:pPr>
    </w:p>
    <w:p w:rsidR="001C766B" w:rsidRPr="0056445D" w:rsidRDefault="001C766B" w:rsidP="00E544D3">
      <w:pPr>
        <w:rPr>
          <w:rFonts w:ascii="Arial Narrow" w:hAnsi="Arial Narrow" w:cs="Arial"/>
          <w:b/>
          <w:sz w:val="22"/>
          <w:szCs w:val="22"/>
        </w:rPr>
      </w:pPr>
      <w:r w:rsidRPr="0056445D">
        <w:rPr>
          <w:rFonts w:ascii="Arial Narrow" w:hAnsi="Arial Narrow" w:cs="Arial"/>
          <w:b/>
          <w:sz w:val="22"/>
          <w:szCs w:val="22"/>
        </w:rPr>
        <w:t xml:space="preserve">Zawarta w dniu ………………… 2013 roku w Warszawie </w:t>
      </w:r>
    </w:p>
    <w:p w:rsidR="001C766B" w:rsidRPr="0056445D" w:rsidRDefault="001C766B" w:rsidP="00DA1786">
      <w:pPr>
        <w:rPr>
          <w:rFonts w:ascii="Arial Narrow" w:hAnsi="Arial Narrow" w:cs="Arial"/>
          <w:b/>
          <w:sz w:val="22"/>
          <w:szCs w:val="22"/>
        </w:rPr>
      </w:pPr>
      <w:r w:rsidRPr="0056445D">
        <w:rPr>
          <w:rFonts w:ascii="Arial Narrow" w:hAnsi="Arial Narrow" w:cs="Arial"/>
          <w:b/>
          <w:sz w:val="22"/>
          <w:szCs w:val="22"/>
        </w:rPr>
        <w:t>pomiędzy:</w:t>
      </w:r>
    </w:p>
    <w:p w:rsidR="001C766B" w:rsidRPr="0056445D" w:rsidRDefault="001C766B" w:rsidP="00DA1786">
      <w:pPr>
        <w:rPr>
          <w:rFonts w:ascii="Arial Narrow" w:hAnsi="Arial Narrow" w:cs="Arial"/>
          <w:b/>
          <w:sz w:val="22"/>
          <w:szCs w:val="22"/>
        </w:rPr>
      </w:pPr>
    </w:p>
    <w:p w:rsidR="001C766B" w:rsidRPr="0056445D" w:rsidRDefault="001C766B" w:rsidP="00E544D3">
      <w:pPr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b/>
          <w:sz w:val="22"/>
          <w:szCs w:val="22"/>
        </w:rPr>
        <w:t xml:space="preserve">Instytutem Hematologii i Transfuzjologii </w:t>
      </w:r>
      <w:r w:rsidRPr="0056445D">
        <w:rPr>
          <w:rFonts w:ascii="Arial Narrow" w:hAnsi="Arial Narrow" w:cs="Arial"/>
          <w:sz w:val="22"/>
          <w:szCs w:val="22"/>
        </w:rPr>
        <w:t>z siedzibą</w:t>
      </w:r>
      <w:r w:rsidRPr="0056445D">
        <w:rPr>
          <w:rFonts w:ascii="Arial Narrow" w:hAnsi="Arial Narrow" w:cs="Arial"/>
          <w:b/>
          <w:sz w:val="22"/>
          <w:szCs w:val="22"/>
        </w:rPr>
        <w:t xml:space="preserve"> </w:t>
      </w:r>
      <w:r w:rsidRPr="0056445D">
        <w:rPr>
          <w:rFonts w:ascii="Arial Narrow" w:hAnsi="Arial Narrow" w:cs="Arial"/>
          <w:sz w:val="22"/>
          <w:szCs w:val="22"/>
        </w:rPr>
        <w:t xml:space="preserve">w Warszawie (02-776), przy ul.  Indiry Gandhi 14, </w:t>
      </w:r>
    </w:p>
    <w:p w:rsidR="001C766B" w:rsidRPr="0056445D" w:rsidRDefault="001C766B" w:rsidP="00E544D3">
      <w:pPr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 xml:space="preserve">wpisanym do Krajowego Rejestru Sądowego pod nr KRS: 0000119139, REGON: 000288484, NIP: 525-000-94-24,  zwanym dalej „Udzielającym zamówienia”, </w:t>
      </w:r>
    </w:p>
    <w:p w:rsidR="001C766B" w:rsidRPr="0056445D" w:rsidRDefault="001C766B" w:rsidP="00E544D3">
      <w:pPr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 xml:space="preserve">reprezentowanym przez </w:t>
      </w:r>
      <w:r w:rsidRPr="0056445D">
        <w:rPr>
          <w:rFonts w:ascii="Arial Narrow" w:hAnsi="Arial Narrow" w:cs="Arial"/>
          <w:b/>
          <w:sz w:val="22"/>
          <w:szCs w:val="22"/>
        </w:rPr>
        <w:t xml:space="preserve">Prof. dr hab. med. Krzysztofa Warzocha – Dyrektora Instytutu 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a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E544D3">
      <w:p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 xml:space="preserve">Panem/Panią </w:t>
      </w:r>
      <w:r w:rsidRPr="0056445D">
        <w:rPr>
          <w:rFonts w:ascii="Arial Narrow" w:hAnsi="Arial Narrow" w:cs="Arial"/>
          <w:b/>
          <w:sz w:val="22"/>
          <w:szCs w:val="22"/>
        </w:rPr>
        <w:t xml:space="preserve">……………………………….. </w:t>
      </w:r>
      <w:r w:rsidRPr="0056445D">
        <w:rPr>
          <w:rFonts w:ascii="Arial Narrow" w:hAnsi="Arial Narrow" w:cs="Arial"/>
          <w:sz w:val="22"/>
          <w:szCs w:val="22"/>
        </w:rPr>
        <w:t xml:space="preserve">prowadzącym działalność gospodarczą pod nazwą „………………………………………………………z siedzibą w : </w:t>
      </w:r>
      <w:r w:rsidRPr="0056445D">
        <w:rPr>
          <w:rFonts w:ascii="Arial Narrow" w:hAnsi="Arial Narrow" w:cs="Arial"/>
          <w:b/>
          <w:sz w:val="22"/>
          <w:szCs w:val="22"/>
        </w:rPr>
        <w:t>……………………………………, ………………………………………………..</w:t>
      </w:r>
      <w:r w:rsidRPr="0056445D">
        <w:rPr>
          <w:rFonts w:ascii="Arial Narrow" w:hAnsi="Arial Narrow" w:cs="Arial"/>
          <w:sz w:val="22"/>
          <w:szCs w:val="22"/>
        </w:rPr>
        <w:t>, NIP ……………………., REGON ……………………………. zwanym dalej „Przyjmującym zamówienie”,</w:t>
      </w:r>
    </w:p>
    <w:p w:rsidR="001C766B" w:rsidRPr="0056445D" w:rsidRDefault="001C766B" w:rsidP="001F1830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Udzielający zamówienia i Przyjmujący zamówienie zwani są dalej łącznie „Stronami”.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11E4D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 xml:space="preserve">§ 1  </w:t>
      </w:r>
    </w:p>
    <w:p w:rsidR="001C766B" w:rsidRPr="0056445D" w:rsidRDefault="001C766B" w:rsidP="00881896">
      <w:pPr>
        <w:jc w:val="both"/>
        <w:rPr>
          <w:rFonts w:ascii="Arial Narrow" w:hAnsi="Arial Narrow" w:cs="Arial"/>
          <w:sz w:val="22"/>
          <w:szCs w:val="22"/>
        </w:rPr>
      </w:pPr>
    </w:p>
    <w:p w:rsidR="001C766B" w:rsidRDefault="001C766B" w:rsidP="00E544D3">
      <w:pPr>
        <w:numPr>
          <w:ilvl w:val="0"/>
          <w:numId w:val="2"/>
        </w:numPr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 xml:space="preserve">Udzielający zamówienia zleca, a Przyjmujący zamówienie zobowiązuje się do udzielania świadczeń zdrowotnych, zwanych dalej „świadczeniami” z zakresu </w:t>
      </w:r>
      <w:r w:rsidRPr="0056445D">
        <w:rPr>
          <w:rFonts w:ascii="Arial Narrow" w:hAnsi="Arial Narrow" w:cs="Arial"/>
          <w:color w:val="000000"/>
          <w:sz w:val="22"/>
          <w:szCs w:val="22"/>
        </w:rPr>
        <w:t>……………………...</w:t>
      </w:r>
      <w:r>
        <w:rPr>
          <w:rFonts w:ascii="Arial Narrow" w:hAnsi="Arial Narrow" w:cs="Arial"/>
          <w:color w:val="000000"/>
          <w:sz w:val="22"/>
          <w:szCs w:val="22"/>
        </w:rPr>
        <w:t>.............................................</w:t>
      </w:r>
    </w:p>
    <w:p w:rsidR="001C766B" w:rsidRPr="00497777" w:rsidRDefault="001C766B" w:rsidP="00497777">
      <w:pPr>
        <w:ind w:left="709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497777">
        <w:rPr>
          <w:rFonts w:ascii="Arial Narrow" w:hAnsi="Arial Narrow"/>
          <w:sz w:val="22"/>
          <w:szCs w:val="22"/>
        </w:rPr>
        <w:t xml:space="preserve">Szczegółowy zakres świadczeń, wraz z ilościami i cenami, będący przedmiotem niniejszej umowy został zawarty w </w:t>
      </w:r>
      <w:r w:rsidRPr="00497777">
        <w:rPr>
          <w:rFonts w:ascii="Arial Narrow" w:hAnsi="Arial Narrow"/>
          <w:bCs/>
          <w:sz w:val="22"/>
          <w:szCs w:val="22"/>
        </w:rPr>
        <w:t>Załączniku nr 1</w:t>
      </w:r>
      <w:r w:rsidRPr="00497777">
        <w:rPr>
          <w:rFonts w:ascii="Arial Narrow" w:hAnsi="Arial Narrow"/>
          <w:sz w:val="22"/>
          <w:szCs w:val="22"/>
        </w:rPr>
        <w:t xml:space="preserve"> do niniejszej umowy. Znajdujące się w w/w załączniku ceny świadczeń, obejmują wszystkie koszty tych badań.</w:t>
      </w:r>
    </w:p>
    <w:p w:rsidR="001C766B" w:rsidRPr="0056445D" w:rsidRDefault="001C766B" w:rsidP="00497777">
      <w:pPr>
        <w:numPr>
          <w:ilvl w:val="0"/>
          <w:numId w:val="2"/>
        </w:numPr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Przyjmujący zamówienie oświadcza, że posi</w:t>
      </w:r>
      <w:r>
        <w:rPr>
          <w:rFonts w:ascii="Arial Narrow" w:hAnsi="Arial Narrow" w:cs="Arial"/>
          <w:sz w:val="22"/>
          <w:szCs w:val="22"/>
        </w:rPr>
        <w:t>ada wykształcenie, kwalifikacje</w:t>
      </w:r>
      <w:r>
        <w:rPr>
          <w:rFonts w:ascii="Arial Narrow" w:hAnsi="Arial Narrow" w:cs="Arial"/>
          <w:color w:val="000000"/>
          <w:sz w:val="22"/>
          <w:szCs w:val="22"/>
        </w:rPr>
        <w:t xml:space="preserve"> </w:t>
      </w:r>
      <w:r w:rsidRPr="0056445D">
        <w:rPr>
          <w:rFonts w:ascii="Arial Narrow" w:hAnsi="Arial Narrow" w:cs="Arial"/>
          <w:sz w:val="22"/>
          <w:szCs w:val="22"/>
        </w:rPr>
        <w:t>i umiejętności wymagane do udzielania świa</w:t>
      </w:r>
      <w:r>
        <w:rPr>
          <w:rFonts w:ascii="Arial Narrow" w:hAnsi="Arial Narrow" w:cs="Arial"/>
          <w:sz w:val="22"/>
          <w:szCs w:val="22"/>
        </w:rPr>
        <w:t xml:space="preserve">dczeń, o których mowa w ust. 1, </w:t>
      </w:r>
      <w:r w:rsidRPr="0056445D">
        <w:rPr>
          <w:rFonts w:ascii="Arial Narrow" w:hAnsi="Arial Narrow" w:cs="Arial"/>
          <w:sz w:val="22"/>
          <w:szCs w:val="22"/>
        </w:rPr>
        <w:t>na dowód czego przedkłada:</w:t>
      </w:r>
    </w:p>
    <w:p w:rsidR="001C766B" w:rsidRPr="0056445D" w:rsidRDefault="001C766B" w:rsidP="00B11E4D">
      <w:pPr>
        <w:pStyle w:val="Style6"/>
        <w:widowControl/>
        <w:numPr>
          <w:ilvl w:val="0"/>
          <w:numId w:val="1"/>
        </w:numPr>
        <w:tabs>
          <w:tab w:val="left" w:pos="269"/>
        </w:tabs>
        <w:spacing w:before="5" w:line="269" w:lineRule="exact"/>
        <w:jc w:val="both"/>
        <w:rPr>
          <w:rStyle w:val="FontStyle11"/>
          <w:rFonts w:ascii="Arial Narrow" w:hAnsi="Arial Narrow"/>
        </w:rPr>
      </w:pPr>
      <w:r w:rsidRPr="0056445D">
        <w:rPr>
          <w:rStyle w:val="FontStyle11"/>
          <w:rFonts w:ascii="Arial Narrow" w:hAnsi="Arial Narrow"/>
        </w:rPr>
        <w:t>Aktualny wypis z właściwego rejestru lub wypis z Centralnej Ewidencji i Informacji o Działalności Gospodarczej RP w zakresie objętym zamówieniem, wydanym nie wcześniej, niż 6 miesięcy przed upływem terminu składania ofert.</w:t>
      </w:r>
    </w:p>
    <w:p w:rsidR="001C766B" w:rsidRPr="0056445D" w:rsidRDefault="001C766B" w:rsidP="00E544D3">
      <w:pPr>
        <w:pStyle w:val="Style6"/>
        <w:widowControl/>
        <w:numPr>
          <w:ilvl w:val="0"/>
          <w:numId w:val="1"/>
        </w:numPr>
        <w:tabs>
          <w:tab w:val="left" w:pos="269"/>
        </w:tabs>
        <w:spacing w:before="5" w:line="269" w:lineRule="exact"/>
        <w:jc w:val="both"/>
        <w:rPr>
          <w:rStyle w:val="FontStyle11"/>
          <w:rFonts w:ascii="Arial Narrow" w:hAnsi="Arial Narrow"/>
        </w:rPr>
      </w:pPr>
      <w:r w:rsidRPr="0056445D">
        <w:rPr>
          <w:rStyle w:val="FontStyle11"/>
          <w:rFonts w:ascii="Arial Narrow" w:hAnsi="Arial Narrow"/>
        </w:rPr>
        <w:t>Zaświadczenie o wpisie do rejestru indywidualnych specjalistycznych praktyk lekarskim.</w:t>
      </w:r>
    </w:p>
    <w:p w:rsidR="001C766B" w:rsidRPr="0056445D" w:rsidRDefault="001C766B" w:rsidP="00E544D3">
      <w:pPr>
        <w:pStyle w:val="Style6"/>
        <w:widowControl/>
        <w:numPr>
          <w:ilvl w:val="0"/>
          <w:numId w:val="1"/>
        </w:numPr>
        <w:tabs>
          <w:tab w:val="left" w:pos="269"/>
        </w:tabs>
        <w:spacing w:before="5" w:line="269" w:lineRule="exact"/>
        <w:jc w:val="both"/>
        <w:rPr>
          <w:rStyle w:val="FontStyle11"/>
          <w:rFonts w:ascii="Arial Narrow" w:hAnsi="Arial Narrow"/>
        </w:rPr>
      </w:pPr>
      <w:r w:rsidRPr="0056445D">
        <w:rPr>
          <w:rStyle w:val="FontStyle11"/>
          <w:rFonts w:ascii="Arial Narrow" w:hAnsi="Arial Narrow"/>
        </w:rPr>
        <w:t>Kopię dokumentu potwierdzającego nadanie numeru NIP.</w:t>
      </w:r>
    </w:p>
    <w:p w:rsidR="001C766B" w:rsidRPr="0056445D" w:rsidRDefault="001C766B" w:rsidP="00E544D3">
      <w:pPr>
        <w:pStyle w:val="Style6"/>
        <w:widowControl/>
        <w:numPr>
          <w:ilvl w:val="0"/>
          <w:numId w:val="1"/>
        </w:numPr>
        <w:tabs>
          <w:tab w:val="left" w:pos="269"/>
        </w:tabs>
        <w:spacing w:before="5" w:line="269" w:lineRule="exact"/>
        <w:jc w:val="both"/>
        <w:rPr>
          <w:rStyle w:val="FontStyle11"/>
          <w:rFonts w:ascii="Arial Narrow" w:hAnsi="Arial Narrow"/>
        </w:rPr>
      </w:pPr>
      <w:r w:rsidRPr="0056445D">
        <w:rPr>
          <w:rStyle w:val="FontStyle11"/>
          <w:rFonts w:ascii="Arial Narrow" w:hAnsi="Arial Narrow"/>
        </w:rPr>
        <w:t>Kopię dokumentu potwierdzającego nadanie numeru REGON.</w:t>
      </w:r>
    </w:p>
    <w:p w:rsidR="001C766B" w:rsidRPr="0056445D" w:rsidRDefault="001C766B" w:rsidP="00E544D3">
      <w:pPr>
        <w:pStyle w:val="Style6"/>
        <w:widowControl/>
        <w:numPr>
          <w:ilvl w:val="0"/>
          <w:numId w:val="1"/>
        </w:numPr>
        <w:tabs>
          <w:tab w:val="left" w:pos="269"/>
        </w:tabs>
        <w:spacing w:before="5" w:line="269" w:lineRule="exact"/>
        <w:jc w:val="both"/>
        <w:rPr>
          <w:rStyle w:val="FontStyle11"/>
          <w:rFonts w:ascii="Arial Narrow" w:hAnsi="Arial Narrow"/>
        </w:rPr>
      </w:pPr>
      <w:r w:rsidRPr="0056445D">
        <w:rPr>
          <w:rStyle w:val="FontStyle11"/>
          <w:rFonts w:ascii="Arial Narrow" w:hAnsi="Arial Narrow"/>
        </w:rPr>
        <w:t>Kopię dyplomów ukończenia studiów.</w:t>
      </w:r>
    </w:p>
    <w:p w:rsidR="001C766B" w:rsidRPr="0056445D" w:rsidRDefault="001C766B" w:rsidP="00E544D3">
      <w:pPr>
        <w:pStyle w:val="Style6"/>
        <w:widowControl/>
        <w:numPr>
          <w:ilvl w:val="0"/>
          <w:numId w:val="1"/>
        </w:numPr>
        <w:tabs>
          <w:tab w:val="left" w:pos="269"/>
        </w:tabs>
        <w:spacing w:before="5" w:line="269" w:lineRule="exact"/>
        <w:jc w:val="both"/>
        <w:rPr>
          <w:rStyle w:val="FontStyle11"/>
          <w:rFonts w:ascii="Arial Narrow" w:hAnsi="Arial Narrow"/>
        </w:rPr>
      </w:pPr>
      <w:r w:rsidRPr="0056445D">
        <w:rPr>
          <w:rStyle w:val="FontStyle11"/>
          <w:rFonts w:ascii="Arial Narrow" w:hAnsi="Arial Narrow"/>
        </w:rPr>
        <w:t>Kopię prawa wykonywania zawodu lekarza.</w:t>
      </w:r>
    </w:p>
    <w:p w:rsidR="001C766B" w:rsidRPr="0056445D" w:rsidRDefault="001C766B" w:rsidP="00E544D3">
      <w:pPr>
        <w:pStyle w:val="Style6"/>
        <w:widowControl/>
        <w:numPr>
          <w:ilvl w:val="0"/>
          <w:numId w:val="1"/>
        </w:numPr>
        <w:tabs>
          <w:tab w:val="left" w:pos="269"/>
        </w:tabs>
        <w:spacing w:before="5" w:line="269" w:lineRule="exact"/>
        <w:jc w:val="both"/>
        <w:rPr>
          <w:rStyle w:val="FontStyle11"/>
          <w:rFonts w:ascii="Arial Narrow" w:hAnsi="Arial Narrow"/>
        </w:rPr>
      </w:pPr>
      <w:r w:rsidRPr="0056445D">
        <w:rPr>
          <w:rStyle w:val="FontStyle11"/>
          <w:rFonts w:ascii="Arial Narrow" w:hAnsi="Arial Narrow"/>
        </w:rPr>
        <w:t>Kopię dyplomów oraz zaświadczeń o specjalizacji potwierdzających kwalifikację.</w:t>
      </w:r>
    </w:p>
    <w:p w:rsidR="001C766B" w:rsidRPr="0056445D" w:rsidRDefault="001C766B" w:rsidP="00B11E4D">
      <w:pPr>
        <w:pStyle w:val="Style6"/>
        <w:widowControl/>
        <w:numPr>
          <w:ilvl w:val="0"/>
          <w:numId w:val="1"/>
        </w:numPr>
        <w:tabs>
          <w:tab w:val="left" w:pos="269"/>
        </w:tabs>
        <w:spacing w:before="5" w:line="269" w:lineRule="exact"/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Style w:val="FontStyle11"/>
          <w:rFonts w:ascii="Arial Narrow" w:hAnsi="Arial Narrow"/>
        </w:rPr>
        <w:t>Kopię polisy lub pisemne zobowiązanie Oferenta do zawarcia umowy ubezpieczenia zgodnej z Rozporządzeniem Ministra Finansów z 22.12.2011 r. o sprawie obowiązkowego ubezpieczenia OC podmiotu wykonującego działalność leczniczą. W przypadku zobowiązania – kopię polisy należy dostarczyć na dzień przed podpisaniem umowy.</w:t>
      </w:r>
    </w:p>
    <w:p w:rsidR="001C766B" w:rsidRPr="0056445D" w:rsidRDefault="001C766B" w:rsidP="00E544D3">
      <w:pPr>
        <w:numPr>
          <w:ilvl w:val="0"/>
          <w:numId w:val="3"/>
        </w:numPr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Dokumenty, o których mowa w ust. 2 stanow</w:t>
      </w:r>
      <w:r>
        <w:rPr>
          <w:rFonts w:ascii="Arial Narrow" w:hAnsi="Arial Narrow" w:cs="Arial"/>
          <w:sz w:val="22"/>
          <w:szCs w:val="22"/>
        </w:rPr>
        <w:t>ią odpowiednio załącznik nr od 2 do 9</w:t>
      </w:r>
      <w:r w:rsidRPr="0056445D">
        <w:rPr>
          <w:rFonts w:ascii="Arial Narrow" w:hAnsi="Arial Narrow" w:cs="Arial"/>
          <w:sz w:val="22"/>
          <w:szCs w:val="22"/>
        </w:rPr>
        <w:t xml:space="preserve"> do niniejszej umowy.</w:t>
      </w:r>
    </w:p>
    <w:p w:rsidR="001C766B" w:rsidRPr="0056445D" w:rsidRDefault="001C766B" w:rsidP="00E544D3">
      <w:pPr>
        <w:numPr>
          <w:ilvl w:val="0"/>
          <w:numId w:val="3"/>
        </w:numPr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Udzielający zamówienia zapewni oraz udostępni niezbędną dokumentację medyczną.</w:t>
      </w:r>
    </w:p>
    <w:p w:rsidR="001C766B" w:rsidRPr="0056445D" w:rsidRDefault="001C766B" w:rsidP="00DA1786">
      <w:pPr>
        <w:jc w:val="center"/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2</w:t>
      </w:r>
    </w:p>
    <w:p w:rsidR="001C766B" w:rsidRPr="0056445D" w:rsidRDefault="001C766B" w:rsidP="00DA1786">
      <w:pPr>
        <w:jc w:val="center"/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numPr>
          <w:ilvl w:val="0"/>
          <w:numId w:val="4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Przyjmujący zamówienie będzie wykonywał świadczenia zdrowotne na rzecz pacjentów Udzielającego zamówienia w swojej specjalności, w siedzibie Udzielającego zamówienia.</w:t>
      </w:r>
    </w:p>
    <w:p w:rsidR="001C766B" w:rsidRPr="0056445D" w:rsidRDefault="001C766B" w:rsidP="00BA42DF">
      <w:pPr>
        <w:numPr>
          <w:ilvl w:val="0"/>
          <w:numId w:val="4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Przyjmujący zamówienie zobowiązany jest do udzielania świadczeń wyłącznie pacjentom wskazanym przez Udzielającego zamówienia.</w:t>
      </w:r>
    </w:p>
    <w:p w:rsidR="001C766B" w:rsidRPr="0056445D" w:rsidRDefault="001C766B" w:rsidP="00BA42DF">
      <w:pPr>
        <w:numPr>
          <w:ilvl w:val="0"/>
          <w:numId w:val="4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Świadczenia udzielane będą na podstawie zlecenia wystawionego zgodnie z zasadami obowiązującymi u Udzielającego zamówienia.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:rsidR="001C766B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:rsidR="001C766B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3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numPr>
          <w:ilvl w:val="0"/>
          <w:numId w:val="5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Przyjmujący zamówienie zobowiązuje się, w razie nagłej potrzeby i na wezwanie Udzielającego zamówienia, przybyć do siedziby Udzielającego zamówienia do wykonania świadczeń.</w:t>
      </w:r>
    </w:p>
    <w:p w:rsidR="001C766B" w:rsidRPr="0056445D" w:rsidRDefault="001C766B" w:rsidP="00BA42DF">
      <w:pPr>
        <w:numPr>
          <w:ilvl w:val="0"/>
          <w:numId w:val="5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color w:val="000000"/>
          <w:spacing w:val="-2"/>
          <w:sz w:val="22"/>
          <w:szCs w:val="22"/>
        </w:rPr>
        <w:t>Przyjmujący zamówienie nie może powierzyć wykonania zobowiązań wynikających</w:t>
      </w:r>
      <w:r w:rsidRPr="0056445D">
        <w:rPr>
          <w:rFonts w:ascii="Arial Narrow" w:hAnsi="Arial Narrow" w:cs="Arial"/>
          <w:color w:val="000000"/>
          <w:sz w:val="22"/>
          <w:szCs w:val="22"/>
        </w:rPr>
        <w:t xml:space="preserve"> z niniejszej umowy innej osobie bez zgody Udzielającego zamówienia.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4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DA1786">
      <w:p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Przyjmujący zamówienie zobowiązuje się:</w:t>
      </w:r>
    </w:p>
    <w:p w:rsidR="001C766B" w:rsidRPr="0056445D" w:rsidRDefault="001C766B" w:rsidP="00BA42DF">
      <w:pPr>
        <w:numPr>
          <w:ilvl w:val="0"/>
          <w:numId w:val="6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wykonywać świadczenia zdrowotne zgodnie ze swoją najlepszą wiedzą i najwyższą starannością,</w:t>
      </w:r>
    </w:p>
    <w:p w:rsidR="001C766B" w:rsidRPr="0056445D" w:rsidRDefault="001C766B" w:rsidP="00BA42DF">
      <w:pPr>
        <w:numPr>
          <w:ilvl w:val="0"/>
          <w:numId w:val="6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zawiadomić, w razie potrzeby Kierownika Kliniki Udzielającego zamówienia o potrzebie konsultacji z innym lekarzem w zakresie diagnozy lub terapii jego pacjenta,</w:t>
      </w:r>
    </w:p>
    <w:p w:rsidR="001C766B" w:rsidRPr="0056445D" w:rsidRDefault="001C766B" w:rsidP="00BA42DF">
      <w:pPr>
        <w:numPr>
          <w:ilvl w:val="0"/>
          <w:numId w:val="6"/>
        </w:numPr>
        <w:jc w:val="both"/>
        <w:rPr>
          <w:rFonts w:ascii="Arial Narrow" w:hAnsi="Arial Narrow" w:cs="Arial"/>
          <w:spacing w:val="-20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wydawać opinie o stanie zdrowia pacjenta,</w:t>
      </w:r>
    </w:p>
    <w:p w:rsidR="001C766B" w:rsidRPr="0056445D" w:rsidRDefault="001C766B" w:rsidP="00BA42DF">
      <w:pPr>
        <w:numPr>
          <w:ilvl w:val="0"/>
          <w:numId w:val="6"/>
        </w:numPr>
        <w:jc w:val="both"/>
        <w:rPr>
          <w:rFonts w:ascii="Arial Narrow" w:hAnsi="Arial Narrow" w:cs="Arial"/>
          <w:spacing w:val="-20"/>
          <w:sz w:val="22"/>
          <w:szCs w:val="22"/>
        </w:rPr>
      </w:pPr>
      <w:r w:rsidRPr="0056445D">
        <w:rPr>
          <w:rFonts w:ascii="Arial Narrow" w:hAnsi="Arial Narrow" w:cs="Arial"/>
          <w:spacing w:val="-4"/>
          <w:sz w:val="22"/>
          <w:szCs w:val="22"/>
        </w:rPr>
        <w:t>ustosunkować się pisemnie do skargi pacjenta na wykonane przez niego świadczenia i przekazać wyjaśnienia Kierownikowi Kliniki Udzielającego zamówienia, który zdecyduje o sposobie załatwienia sprawy,</w:t>
      </w:r>
    </w:p>
    <w:p w:rsidR="001C766B" w:rsidRPr="0056445D" w:rsidRDefault="001C766B" w:rsidP="00BA42DF">
      <w:pPr>
        <w:numPr>
          <w:ilvl w:val="0"/>
          <w:numId w:val="6"/>
        </w:numPr>
        <w:jc w:val="both"/>
        <w:rPr>
          <w:rFonts w:ascii="Arial Narrow" w:hAnsi="Arial Narrow" w:cs="Arial"/>
          <w:spacing w:val="-20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przestrzegać tajemnicy zawodowej i zasad ochrony danych osobowych,</w:t>
      </w:r>
    </w:p>
    <w:p w:rsidR="001C766B" w:rsidRPr="0056445D" w:rsidRDefault="001C766B" w:rsidP="00BA42DF">
      <w:pPr>
        <w:numPr>
          <w:ilvl w:val="0"/>
          <w:numId w:val="6"/>
        </w:numPr>
        <w:jc w:val="both"/>
        <w:rPr>
          <w:rFonts w:ascii="Arial Narrow" w:hAnsi="Arial Narrow" w:cs="Arial"/>
          <w:spacing w:val="-20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przestrzegać zasad uczciwej konkurencji,</w:t>
      </w:r>
    </w:p>
    <w:p w:rsidR="001C766B" w:rsidRPr="0056445D" w:rsidRDefault="001C766B" w:rsidP="00BA42DF">
      <w:pPr>
        <w:numPr>
          <w:ilvl w:val="0"/>
          <w:numId w:val="6"/>
        </w:numPr>
        <w:jc w:val="both"/>
        <w:rPr>
          <w:rFonts w:ascii="Arial Narrow" w:hAnsi="Arial Narrow" w:cs="Arial"/>
          <w:spacing w:val="-20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prowadzić dokumentację medyczną zgodnie z obowiązującymi przepisami</w:t>
      </w:r>
    </w:p>
    <w:p w:rsidR="001C766B" w:rsidRPr="0056445D" w:rsidRDefault="001C766B" w:rsidP="00BA42DF">
      <w:pPr>
        <w:numPr>
          <w:ilvl w:val="0"/>
          <w:numId w:val="6"/>
        </w:numPr>
        <w:jc w:val="both"/>
        <w:rPr>
          <w:rFonts w:ascii="Arial Narrow" w:hAnsi="Arial Narrow" w:cs="Arial"/>
          <w:spacing w:val="-20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prowadzić rejestr udzielonych świadczeń i przekazywać go Udzielającemu zamówienia każdorazowo po zakończeniu konsultacji pacjentów udzielającego zamówienie.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DA1786">
      <w:pPr>
        <w:ind w:left="3540" w:firstLine="708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 xml:space="preserve">§ 5 </w:t>
      </w:r>
    </w:p>
    <w:p w:rsidR="001C766B" w:rsidRPr="0056445D" w:rsidRDefault="001C766B" w:rsidP="00DA1786">
      <w:pPr>
        <w:jc w:val="center"/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11E4D">
      <w:pPr>
        <w:numPr>
          <w:ilvl w:val="0"/>
          <w:numId w:val="7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Przyjmujący zamówienie zobowiązany jest do posiadania aktualnej, zgodnej z obowiązującymi przepisami umowy ubezpieczenia od odpowiedzialności cywilnej w zakresie przedmiotu niniejszej umowy, za szkody wyrządzone przy udzielaniu świadczeń. Zakres ubezpieczenia obejmować ma również odpowiedzialność cywilną z tytułu przeniesienia chorób zakaźnych, w tym zarażenia wirusem HIV oraz WZWB i C.</w:t>
      </w:r>
    </w:p>
    <w:p w:rsidR="001C766B" w:rsidRPr="0056445D" w:rsidRDefault="001C766B" w:rsidP="00BA42DF">
      <w:pPr>
        <w:numPr>
          <w:ilvl w:val="0"/>
          <w:numId w:val="7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Przyjmujący zamówienie zobowiązany jest do utrzymywania ważnego ubezpieczenia przez cały okres obowiązywania umowy, nie zmniejszania kwoty gwarancyjnej ubezpieczenia i jego zakresu oraz przedłożenia polisy ubezpieczeniowej na okres obowiązywania umowy najpóźniej do ostatniego dnia ważności poprzedniej polisy.</w:t>
      </w:r>
    </w:p>
    <w:p w:rsidR="001C766B" w:rsidRPr="0056445D" w:rsidRDefault="001C766B" w:rsidP="00BA42DF">
      <w:pPr>
        <w:numPr>
          <w:ilvl w:val="0"/>
          <w:numId w:val="7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 xml:space="preserve">Przyjmujący zamówienie zobowiązuje się do korzystania z pomieszczeń </w:t>
      </w:r>
      <w:r w:rsidRPr="0056445D">
        <w:rPr>
          <w:rFonts w:ascii="Arial Narrow" w:hAnsi="Arial Narrow" w:cs="Arial"/>
          <w:color w:val="000000"/>
          <w:sz w:val="22"/>
          <w:szCs w:val="22"/>
        </w:rPr>
        <w:t>oraz sprzętu i aparatury medycznej,</w:t>
      </w:r>
      <w:r w:rsidRPr="0056445D">
        <w:rPr>
          <w:rFonts w:ascii="Arial Narrow" w:hAnsi="Arial Narrow" w:cs="Arial"/>
          <w:sz w:val="22"/>
          <w:szCs w:val="22"/>
        </w:rPr>
        <w:t xml:space="preserve"> należących do Udzielającego zamówienia zgodnie z ich przeznaczeniem i w celach określonych w niniejszej umowie.</w:t>
      </w:r>
    </w:p>
    <w:p w:rsidR="001C766B" w:rsidRPr="0056445D" w:rsidRDefault="001C766B" w:rsidP="00BA42DF">
      <w:pPr>
        <w:numPr>
          <w:ilvl w:val="0"/>
          <w:numId w:val="7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Przyjmujący zamówienie zobowiązuje się do niezwłocznego zgłoszenia osobom wskazanym przez Udzielającego zamówienia awarii sprzętu medycznego i innych urządzeń Udzielającego zamówienia, które wystąpiły w trakcie używania przez Przyjmującego zamówienie.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6</w:t>
      </w:r>
    </w:p>
    <w:p w:rsidR="001C766B" w:rsidRPr="0056445D" w:rsidRDefault="001C766B" w:rsidP="00DA1786">
      <w:pPr>
        <w:jc w:val="center"/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DA1786">
      <w:p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Udzielający zamówienia zobowiązuje się:</w:t>
      </w:r>
    </w:p>
    <w:p w:rsidR="001C766B" w:rsidRPr="0056445D" w:rsidRDefault="001C766B" w:rsidP="00BA42DF">
      <w:pPr>
        <w:numPr>
          <w:ilvl w:val="0"/>
          <w:numId w:val="8"/>
        </w:numPr>
        <w:jc w:val="both"/>
        <w:rPr>
          <w:rFonts w:ascii="Arial Narrow" w:hAnsi="Arial Narrow" w:cs="Arial"/>
          <w:spacing w:val="-6"/>
          <w:sz w:val="22"/>
          <w:szCs w:val="22"/>
        </w:rPr>
      </w:pPr>
      <w:r w:rsidRPr="0056445D">
        <w:rPr>
          <w:rFonts w:ascii="Arial Narrow" w:hAnsi="Arial Narrow" w:cs="Arial"/>
          <w:spacing w:val="-6"/>
          <w:sz w:val="22"/>
          <w:szCs w:val="22"/>
        </w:rPr>
        <w:t>zabezpieczyć Przyjmującemu zamówienie na czas udzielania świadczeń w siedzibie Udzielającego zamówienia niezbędną pomoc średniego personelu medycznego,</w:t>
      </w:r>
    </w:p>
    <w:p w:rsidR="001C766B" w:rsidRPr="0056445D" w:rsidRDefault="001C766B" w:rsidP="00BA42DF">
      <w:pPr>
        <w:numPr>
          <w:ilvl w:val="0"/>
          <w:numId w:val="8"/>
        </w:numPr>
        <w:jc w:val="both"/>
        <w:rPr>
          <w:rFonts w:ascii="Arial Narrow" w:hAnsi="Arial Narrow" w:cs="Arial"/>
          <w:spacing w:val="-6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zapewnić, zgodnie z obowiązującymi przepisami, przechowywanie dokumentacji</w:t>
      </w:r>
      <w:r w:rsidRPr="0056445D">
        <w:rPr>
          <w:rFonts w:ascii="Arial Narrow" w:hAnsi="Arial Narrow" w:cs="Arial"/>
          <w:spacing w:val="-6"/>
          <w:sz w:val="22"/>
          <w:szCs w:val="22"/>
        </w:rPr>
        <w:t xml:space="preserve"> </w:t>
      </w:r>
      <w:r w:rsidRPr="0056445D">
        <w:rPr>
          <w:rFonts w:ascii="Arial Narrow" w:hAnsi="Arial Narrow" w:cs="Arial"/>
          <w:sz w:val="22"/>
          <w:szCs w:val="22"/>
        </w:rPr>
        <w:t>medycznej konsultowanych pacjentów,</w:t>
      </w:r>
    </w:p>
    <w:p w:rsidR="001C766B" w:rsidRPr="0056445D" w:rsidRDefault="001C766B" w:rsidP="00BA42DF">
      <w:pPr>
        <w:numPr>
          <w:ilvl w:val="0"/>
          <w:numId w:val="8"/>
        </w:numPr>
        <w:jc w:val="both"/>
        <w:rPr>
          <w:rFonts w:ascii="Arial Narrow" w:hAnsi="Arial Narrow" w:cs="Arial"/>
          <w:spacing w:val="-6"/>
          <w:sz w:val="22"/>
          <w:szCs w:val="22"/>
        </w:rPr>
      </w:pPr>
      <w:r w:rsidRPr="0056445D">
        <w:rPr>
          <w:rFonts w:ascii="Arial Narrow" w:hAnsi="Arial Narrow" w:cs="Arial"/>
          <w:color w:val="000000"/>
          <w:sz w:val="22"/>
          <w:szCs w:val="22"/>
        </w:rPr>
        <w:t>zapewnić utylizację wszelkich odpadów powstałych w wyniku realizacji niniejszej umowy.</w:t>
      </w: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7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numPr>
          <w:ilvl w:val="0"/>
          <w:numId w:val="9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Przyjmujący zamówienie zobowiązuje się do zachowania tajemnicy zawodowej oraz tajemnicy kontraktowej na podstawie ustawy o zawodzi</w:t>
      </w:r>
      <w:r>
        <w:rPr>
          <w:rFonts w:ascii="Arial Narrow" w:hAnsi="Arial Narrow" w:cs="Arial"/>
          <w:sz w:val="22"/>
          <w:szCs w:val="22"/>
        </w:rPr>
        <w:t>e lekarza i lekarza dentysty (t</w:t>
      </w:r>
      <w:r w:rsidRPr="0056445D">
        <w:rPr>
          <w:rFonts w:ascii="Arial Narrow" w:hAnsi="Arial Narrow" w:cs="Arial"/>
          <w:sz w:val="22"/>
          <w:szCs w:val="22"/>
        </w:rPr>
        <w:t xml:space="preserve">j. Dz. U. </w:t>
      </w:r>
      <w:r>
        <w:rPr>
          <w:rFonts w:ascii="Arial Narrow" w:hAnsi="Arial Narrow" w:cs="Arial"/>
          <w:sz w:val="22"/>
          <w:szCs w:val="22"/>
        </w:rPr>
        <w:t>z 2011, nr 277 poz. 1634</w:t>
      </w:r>
      <w:r w:rsidRPr="0056445D">
        <w:rPr>
          <w:rFonts w:ascii="Arial Narrow" w:hAnsi="Arial Narrow" w:cs="Arial"/>
          <w:sz w:val="22"/>
          <w:szCs w:val="22"/>
        </w:rPr>
        <w:t xml:space="preserve">), kodeksu cywilnego i ustawy o ochronie danych osobowych (Dz. U. </w:t>
      </w:r>
      <w:r>
        <w:rPr>
          <w:rFonts w:ascii="Arial Narrow" w:hAnsi="Arial Narrow" w:cs="Arial"/>
          <w:sz w:val="22"/>
          <w:szCs w:val="22"/>
        </w:rPr>
        <w:t>2002 Nr 101</w:t>
      </w:r>
      <w:r w:rsidRPr="0056445D">
        <w:rPr>
          <w:rFonts w:ascii="Arial Narrow" w:hAnsi="Arial Narrow" w:cs="Arial"/>
          <w:sz w:val="22"/>
          <w:szCs w:val="22"/>
        </w:rPr>
        <w:t xml:space="preserve"> poz. 926 z późn. zm.)</w:t>
      </w:r>
    </w:p>
    <w:p w:rsidR="001C766B" w:rsidRPr="0056445D" w:rsidRDefault="001C766B" w:rsidP="00BA42DF">
      <w:pPr>
        <w:numPr>
          <w:ilvl w:val="0"/>
          <w:numId w:val="9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pacing w:val="-6"/>
          <w:sz w:val="22"/>
          <w:szCs w:val="22"/>
        </w:rPr>
        <w:t>W przypadku naruszenia postanowień niniejszego paragrafu Udzielający zamówienie może rozwiązać umowę za uprzednim 7 dniowym wypowiedzeniem.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:rsidR="001C766B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8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975B45">
      <w:p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Wynagrodzenie za wykonywanie przedmiotu umowy strony ustalają w wysokości: ……………..… brutto,</w:t>
      </w:r>
    </w:p>
    <w:p w:rsidR="001C766B" w:rsidRPr="0056445D" w:rsidRDefault="001C766B" w:rsidP="00BA1DAE">
      <w:p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Słownie: ……………………………………………………………………………………………………………</w:t>
      </w:r>
    </w:p>
    <w:p w:rsidR="001C766B" w:rsidRPr="0056445D" w:rsidRDefault="001C766B" w:rsidP="00DA1786">
      <w:pPr>
        <w:jc w:val="center"/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9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numPr>
          <w:ilvl w:val="0"/>
          <w:numId w:val="10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 xml:space="preserve">Za wykonane świadczenia Przyjmujący zamówienie wystawia dla Udzielającego zamówienia </w:t>
      </w:r>
      <w:r w:rsidRPr="0056445D">
        <w:rPr>
          <w:rFonts w:ascii="Arial Narrow" w:hAnsi="Arial Narrow" w:cs="Arial"/>
          <w:color w:val="000000"/>
          <w:sz w:val="22"/>
          <w:szCs w:val="22"/>
        </w:rPr>
        <w:t>rachunek lub fakturę,</w:t>
      </w:r>
      <w:r w:rsidRPr="0056445D">
        <w:rPr>
          <w:rFonts w:ascii="Arial Narrow" w:hAnsi="Arial Narrow" w:cs="Arial"/>
          <w:sz w:val="22"/>
          <w:szCs w:val="22"/>
        </w:rPr>
        <w:t xml:space="preserve"> po zakończeniu miesiąca kalendarzowego wraz z wykazem konsultacji według </w:t>
      </w:r>
      <w:r w:rsidRPr="0056445D">
        <w:rPr>
          <w:rFonts w:ascii="Arial Narrow" w:hAnsi="Arial Narrow" w:cs="Arial"/>
          <w:b/>
          <w:bCs/>
          <w:sz w:val="22"/>
          <w:szCs w:val="22"/>
        </w:rPr>
        <w:t xml:space="preserve">załącznika nr </w:t>
      </w:r>
      <w:r>
        <w:rPr>
          <w:rFonts w:ascii="Arial Narrow" w:hAnsi="Arial Narrow" w:cs="Arial"/>
          <w:b/>
          <w:bCs/>
          <w:sz w:val="22"/>
          <w:szCs w:val="22"/>
        </w:rPr>
        <w:t>10</w:t>
      </w:r>
      <w:r w:rsidRPr="0056445D">
        <w:rPr>
          <w:rFonts w:ascii="Arial Narrow" w:hAnsi="Arial Narrow" w:cs="Arial"/>
          <w:sz w:val="22"/>
          <w:szCs w:val="22"/>
        </w:rPr>
        <w:t xml:space="preserve"> do SWKO (Wzór rozliczenia).</w:t>
      </w:r>
    </w:p>
    <w:p w:rsidR="001C766B" w:rsidRPr="0056445D" w:rsidRDefault="001C766B" w:rsidP="00BA42DF">
      <w:pPr>
        <w:numPr>
          <w:ilvl w:val="0"/>
          <w:numId w:val="10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Udzielający zamówienia przekazuje Przyjmującemu zamówienie należności za wykonane świadczenia na rachunek bankowy Przyjmującego zamówienie wskazane w rachunku, w ciągu 14 dni od daty dostarczenia rachunku.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10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11E4D">
      <w:pPr>
        <w:numPr>
          <w:ilvl w:val="0"/>
          <w:numId w:val="11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Przyjmujący zamówienie ma prawo do zawieszenia swojej działalności w siedzibie Udzielającego zamówienia na okres do 30 dni w ciągu roku kalendarzowego, w czasie uzgodnionym z Udzielającym zamówienia, nie później niż 14 dni przed rozpoczęciem przerwy; za ten czas Przyjmujący zamówienie nie będzie otrzymywał wynagrodzenia.</w:t>
      </w:r>
    </w:p>
    <w:p w:rsidR="001C766B" w:rsidRPr="0056445D" w:rsidRDefault="001C766B" w:rsidP="00BA42DF">
      <w:pPr>
        <w:numPr>
          <w:ilvl w:val="0"/>
          <w:numId w:val="11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pacing w:val="-4"/>
          <w:sz w:val="22"/>
          <w:szCs w:val="22"/>
        </w:rPr>
        <w:t>W przypadku niemożności wykonywania niniejszej umowy z przyczyn niezależnych od woli Przyjmującego zamówienie, jest on zobowiązany do niezwłocznego powiadomienia Udzielającego zamówienia o przyczynie i przewidywanym czasie  niewykonywania umowy.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11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56445D">
      <w:pPr>
        <w:numPr>
          <w:ilvl w:val="0"/>
          <w:numId w:val="12"/>
        </w:numPr>
        <w:jc w:val="both"/>
        <w:rPr>
          <w:rFonts w:ascii="Arial Narrow" w:hAnsi="Arial Narrow"/>
          <w:b/>
          <w:sz w:val="22"/>
          <w:szCs w:val="22"/>
        </w:rPr>
      </w:pPr>
      <w:r w:rsidRPr="0056445D">
        <w:rPr>
          <w:rFonts w:ascii="Arial Narrow" w:hAnsi="Arial Narrow"/>
          <w:sz w:val="22"/>
          <w:szCs w:val="22"/>
        </w:rPr>
        <w:t xml:space="preserve">Niniejsza umowa zostaje zawarta </w:t>
      </w:r>
      <w:r w:rsidRPr="0056445D">
        <w:rPr>
          <w:rFonts w:ascii="Arial Narrow" w:hAnsi="Arial Narrow" w:cs="Arial"/>
          <w:sz w:val="22"/>
          <w:szCs w:val="22"/>
        </w:rPr>
        <w:t xml:space="preserve">na okres </w:t>
      </w:r>
      <w:r>
        <w:rPr>
          <w:rFonts w:ascii="Arial Narrow" w:hAnsi="Arial Narrow" w:cs="Arial"/>
          <w:b/>
          <w:sz w:val="22"/>
          <w:szCs w:val="22"/>
        </w:rPr>
        <w:t>od 01.01.2014 roku do 31.12</w:t>
      </w:r>
      <w:r w:rsidRPr="0056445D">
        <w:rPr>
          <w:rFonts w:ascii="Arial Narrow" w:hAnsi="Arial Narrow" w:cs="Arial"/>
          <w:b/>
          <w:sz w:val="22"/>
          <w:szCs w:val="22"/>
        </w:rPr>
        <w:t xml:space="preserve">.2014 roku </w:t>
      </w:r>
      <w:r w:rsidRPr="0056445D">
        <w:rPr>
          <w:rFonts w:ascii="Arial Narrow" w:hAnsi="Arial Narrow"/>
          <w:sz w:val="22"/>
          <w:szCs w:val="22"/>
        </w:rPr>
        <w:t>z zastrzeżeniem postanowień ust. 2 niniejszego paragrafu.</w:t>
      </w:r>
    </w:p>
    <w:p w:rsidR="001C766B" w:rsidRPr="0056445D" w:rsidRDefault="001C766B" w:rsidP="0056445D">
      <w:pPr>
        <w:pStyle w:val="Styl1"/>
        <w:numPr>
          <w:ilvl w:val="0"/>
          <w:numId w:val="12"/>
        </w:numPr>
        <w:spacing w:before="0"/>
        <w:rPr>
          <w:rFonts w:ascii="Arial Narrow" w:hAnsi="Arial Narrow"/>
          <w:sz w:val="22"/>
          <w:szCs w:val="22"/>
        </w:rPr>
      </w:pPr>
      <w:r w:rsidRPr="0056445D">
        <w:rPr>
          <w:rFonts w:ascii="Arial Narrow" w:hAnsi="Arial Narrow"/>
          <w:sz w:val="22"/>
          <w:szCs w:val="22"/>
        </w:rPr>
        <w:t>Jeżeli przed upływem terminu na który umowa została zawarta, wartość umowy (o której mowa w § 8) zostanie zrealizowana, umowa wygasa.</w:t>
      </w:r>
    </w:p>
    <w:p w:rsidR="001C766B" w:rsidRPr="0056445D" w:rsidRDefault="001C766B" w:rsidP="00BA42DF">
      <w:pPr>
        <w:numPr>
          <w:ilvl w:val="0"/>
          <w:numId w:val="12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Każda ze stron może rozwiązać umowę z zachowaniem pisemnego 1-miesięcznego okresu wypowiedzenia, liczonego na koniec miesiąca kalendarzowego, dokonanego w formie pisemnej.</w:t>
      </w:r>
    </w:p>
    <w:p w:rsidR="001C766B" w:rsidRPr="0056445D" w:rsidRDefault="001C766B" w:rsidP="00DA1786">
      <w:pPr>
        <w:jc w:val="center"/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12</w:t>
      </w:r>
    </w:p>
    <w:p w:rsidR="001C766B" w:rsidRPr="0056445D" w:rsidRDefault="001C766B" w:rsidP="00DA1786">
      <w:pPr>
        <w:jc w:val="both"/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DA1786">
      <w:p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Wszelkie zmiany niniejszej umowy wymagają formy pisemnej pod rygorem nieważności.</w:t>
      </w:r>
    </w:p>
    <w:p w:rsidR="001C766B" w:rsidRPr="0056445D" w:rsidRDefault="001C766B" w:rsidP="00DA1786">
      <w:pPr>
        <w:jc w:val="center"/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DA1786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13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BA42DF">
      <w:pPr>
        <w:numPr>
          <w:ilvl w:val="0"/>
          <w:numId w:val="13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W kwestiach nieuregulowanych niniejszą umową mają zastosowanie przepisy kodeksu cywilnego oraz ustawy z dnia 15 kwietnia 20</w:t>
      </w:r>
      <w:r>
        <w:rPr>
          <w:rFonts w:ascii="Arial Narrow" w:hAnsi="Arial Narrow" w:cs="Arial"/>
          <w:sz w:val="22"/>
          <w:szCs w:val="22"/>
        </w:rPr>
        <w:t>11 r. o działalności leczniczej (tj. Dz. U. 2013, poz. 217).</w:t>
      </w:r>
    </w:p>
    <w:p w:rsidR="001C766B" w:rsidRPr="0056445D" w:rsidRDefault="001C766B" w:rsidP="00BA42DF">
      <w:pPr>
        <w:numPr>
          <w:ilvl w:val="0"/>
          <w:numId w:val="13"/>
        </w:num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Sprawy sporne wynikłe na podstawie niniejszej umowy rozstrzygać będzie sąd właściwy miejscowo dla Udzielającego zamówienia.</w:t>
      </w: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:rsidR="001C766B" w:rsidRPr="0056445D" w:rsidRDefault="001C766B" w:rsidP="00BA42DF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6445D">
        <w:rPr>
          <w:rFonts w:ascii="Arial Narrow" w:hAnsi="Arial Narrow" w:cs="Arial"/>
          <w:b/>
          <w:bCs/>
          <w:sz w:val="22"/>
          <w:szCs w:val="22"/>
        </w:rPr>
        <w:t>§ 14</w:t>
      </w: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DA1786">
      <w:pPr>
        <w:jc w:val="both"/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Umowę sporządzono w trzech jednobrzmiących egzemplarzach, z których dwa otrzymuje Udzielający zamówienia, a jeden Przyjmujący zamówienie.</w:t>
      </w:r>
    </w:p>
    <w:p w:rsidR="001C766B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DA1786">
      <w:pPr>
        <w:rPr>
          <w:rFonts w:ascii="Arial Narrow" w:hAnsi="Arial Narrow" w:cs="Arial"/>
          <w:sz w:val="22"/>
          <w:szCs w:val="22"/>
        </w:rPr>
      </w:pPr>
    </w:p>
    <w:p w:rsidR="001C766B" w:rsidRPr="0056445D" w:rsidRDefault="001C766B" w:rsidP="0056445D">
      <w:pPr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>________________________</w:t>
      </w:r>
      <w:r w:rsidRPr="0056445D">
        <w:rPr>
          <w:rFonts w:ascii="Arial Narrow" w:hAnsi="Arial Narrow" w:cs="Arial"/>
          <w:sz w:val="22"/>
          <w:szCs w:val="22"/>
        </w:rPr>
        <w:tab/>
      </w:r>
      <w:r w:rsidRPr="0056445D">
        <w:rPr>
          <w:rFonts w:ascii="Arial Narrow" w:hAnsi="Arial Narrow" w:cs="Arial"/>
          <w:sz w:val="22"/>
          <w:szCs w:val="22"/>
        </w:rPr>
        <w:tab/>
      </w:r>
      <w:r w:rsidRPr="0056445D">
        <w:rPr>
          <w:rFonts w:ascii="Arial Narrow" w:hAnsi="Arial Narrow" w:cs="Arial"/>
          <w:sz w:val="22"/>
          <w:szCs w:val="22"/>
        </w:rPr>
        <w:tab/>
      </w:r>
      <w:r w:rsidRPr="0056445D">
        <w:rPr>
          <w:rFonts w:ascii="Arial Narrow" w:hAnsi="Arial Narrow" w:cs="Arial"/>
          <w:sz w:val="22"/>
          <w:szCs w:val="22"/>
        </w:rPr>
        <w:tab/>
        <w:t>________________________</w:t>
      </w:r>
    </w:p>
    <w:p w:rsidR="001C766B" w:rsidRPr="0056445D" w:rsidRDefault="001C766B" w:rsidP="0056445D">
      <w:pPr>
        <w:rPr>
          <w:rFonts w:ascii="Arial Narrow" w:hAnsi="Arial Narrow" w:cs="Arial"/>
          <w:sz w:val="22"/>
          <w:szCs w:val="22"/>
        </w:rPr>
      </w:pPr>
      <w:r w:rsidRPr="0056445D">
        <w:rPr>
          <w:rFonts w:ascii="Arial Narrow" w:hAnsi="Arial Narrow" w:cs="Arial"/>
          <w:sz w:val="22"/>
          <w:szCs w:val="22"/>
        </w:rPr>
        <w:t xml:space="preserve">      Przyjmujący zamówienie           </w:t>
      </w:r>
      <w:r w:rsidRPr="0056445D">
        <w:rPr>
          <w:rFonts w:ascii="Arial Narrow" w:hAnsi="Arial Narrow" w:cs="Arial"/>
          <w:sz w:val="22"/>
          <w:szCs w:val="22"/>
        </w:rPr>
        <w:tab/>
      </w:r>
      <w:r w:rsidRPr="0056445D">
        <w:rPr>
          <w:rFonts w:ascii="Arial Narrow" w:hAnsi="Arial Narrow" w:cs="Arial"/>
          <w:sz w:val="22"/>
          <w:szCs w:val="22"/>
        </w:rPr>
        <w:tab/>
      </w:r>
      <w:r w:rsidRPr="0056445D">
        <w:rPr>
          <w:rFonts w:ascii="Arial Narrow" w:hAnsi="Arial Narrow" w:cs="Arial"/>
          <w:sz w:val="22"/>
          <w:szCs w:val="22"/>
        </w:rPr>
        <w:tab/>
      </w:r>
      <w:r w:rsidRPr="0056445D">
        <w:rPr>
          <w:rFonts w:ascii="Arial Narrow" w:hAnsi="Arial Narrow" w:cs="Arial"/>
          <w:sz w:val="22"/>
          <w:szCs w:val="22"/>
        </w:rPr>
        <w:tab/>
        <w:t xml:space="preserve">      Udzielający zamówienia</w:t>
      </w:r>
    </w:p>
    <w:sectPr w:rsidR="001C766B" w:rsidRPr="0056445D" w:rsidSect="0056445D">
      <w:footerReference w:type="even" r:id="rId7"/>
      <w:footerReference w:type="default" r:id="rId8"/>
      <w:pgSz w:w="11906" w:h="16838"/>
      <w:pgMar w:top="1079" w:right="1417" w:bottom="18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66B" w:rsidRDefault="001C766B">
      <w:r>
        <w:separator/>
      </w:r>
    </w:p>
  </w:endnote>
  <w:endnote w:type="continuationSeparator" w:id="0">
    <w:p w:rsidR="001C766B" w:rsidRDefault="001C76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66B" w:rsidRDefault="001C766B" w:rsidP="008B1C7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C766B" w:rsidRDefault="001C766B" w:rsidP="00014881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66B" w:rsidRDefault="001C766B" w:rsidP="008B1C7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1C766B" w:rsidRDefault="001C766B" w:rsidP="00014881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66B" w:rsidRDefault="001C766B">
      <w:r>
        <w:separator/>
      </w:r>
    </w:p>
  </w:footnote>
  <w:footnote w:type="continuationSeparator" w:id="0">
    <w:p w:rsidR="001C766B" w:rsidRDefault="001C76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B4FDF"/>
    <w:multiLevelType w:val="hybridMultilevel"/>
    <w:tmpl w:val="C1C059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C875685"/>
    <w:multiLevelType w:val="hybridMultilevel"/>
    <w:tmpl w:val="F140D644"/>
    <w:lvl w:ilvl="0" w:tplc="05F26F5A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DC27E9F"/>
    <w:multiLevelType w:val="hybridMultilevel"/>
    <w:tmpl w:val="F1BEA494"/>
    <w:lvl w:ilvl="0" w:tplc="05F26F5A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1384A8F"/>
    <w:multiLevelType w:val="hybridMultilevel"/>
    <w:tmpl w:val="0D827240"/>
    <w:lvl w:ilvl="0" w:tplc="05F26F5A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B262D44"/>
    <w:multiLevelType w:val="hybridMultilevel"/>
    <w:tmpl w:val="87A2F780"/>
    <w:lvl w:ilvl="0" w:tplc="05F26F5A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CB868B7"/>
    <w:multiLevelType w:val="hybridMultilevel"/>
    <w:tmpl w:val="0D8C02FC"/>
    <w:lvl w:ilvl="0" w:tplc="B1267C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73C754D"/>
    <w:multiLevelType w:val="hybridMultilevel"/>
    <w:tmpl w:val="D7FEDD30"/>
    <w:lvl w:ilvl="0" w:tplc="05F26F5A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94D2B31"/>
    <w:multiLevelType w:val="multilevel"/>
    <w:tmpl w:val="D6341148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ascii="Arial Narrow" w:eastAsia="Times New Roman" w:hAnsi="Arial Narrow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29"/>
        </w:tabs>
        <w:ind w:left="1429" w:hanging="360"/>
      </w:pPr>
      <w:rPr>
        <w:rFonts w:cs="Times New Roman" w:hint="default"/>
      </w:rPr>
    </w:lvl>
    <w:lvl w:ilvl="2">
      <w:start w:val="1"/>
      <w:numFmt w:val="ordinal"/>
      <w:lvlText w:val="%3"/>
      <w:lvlJc w:val="left"/>
      <w:pPr>
        <w:tabs>
          <w:tab w:val="num" w:pos="1789"/>
        </w:tabs>
        <w:ind w:left="1789" w:hanging="360"/>
      </w:pPr>
      <w:rPr>
        <w:rFonts w:cs="Times New Roman" w:hint="default"/>
        <w:b w:val="0"/>
      </w:rPr>
    </w:lvl>
    <w:lvl w:ilvl="3">
      <w:start w:val="1"/>
      <w:numFmt w:val="decimal"/>
      <w:lvlText w:val="(%4)"/>
      <w:lvlJc w:val="left"/>
      <w:pPr>
        <w:tabs>
          <w:tab w:val="num" w:pos="2149"/>
        </w:tabs>
        <w:ind w:left="2149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509"/>
        </w:tabs>
        <w:ind w:left="2509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869"/>
        </w:tabs>
        <w:ind w:left="2869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229"/>
        </w:tabs>
        <w:ind w:left="3229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589"/>
        </w:tabs>
        <w:ind w:left="3589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949"/>
        </w:tabs>
        <w:ind w:left="3949" w:hanging="360"/>
      </w:pPr>
      <w:rPr>
        <w:rFonts w:cs="Times New Roman" w:hint="default"/>
      </w:rPr>
    </w:lvl>
  </w:abstractNum>
  <w:abstractNum w:abstractNumId="8">
    <w:nsid w:val="3058690E"/>
    <w:multiLevelType w:val="hybridMultilevel"/>
    <w:tmpl w:val="1DE41148"/>
    <w:lvl w:ilvl="0" w:tplc="05F26F5A">
      <w:start w:val="1"/>
      <w:numFmt w:val="ordin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A2308CF"/>
    <w:multiLevelType w:val="hybridMultilevel"/>
    <w:tmpl w:val="3B36E336"/>
    <w:lvl w:ilvl="0" w:tplc="05F26F5A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B3A6196"/>
    <w:multiLevelType w:val="hybridMultilevel"/>
    <w:tmpl w:val="F442375C"/>
    <w:lvl w:ilvl="0" w:tplc="05F26F5A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4B287CBA"/>
    <w:multiLevelType w:val="hybridMultilevel"/>
    <w:tmpl w:val="6E2C1E0C"/>
    <w:lvl w:ilvl="0" w:tplc="05F26F5A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B776855"/>
    <w:multiLevelType w:val="hybridMultilevel"/>
    <w:tmpl w:val="A3DEF126"/>
    <w:lvl w:ilvl="0" w:tplc="4710B44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CA63D28"/>
    <w:multiLevelType w:val="hybridMultilevel"/>
    <w:tmpl w:val="AB603442"/>
    <w:lvl w:ilvl="0" w:tplc="05F26F5A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0"/>
  </w:num>
  <w:num w:numId="3">
    <w:abstractNumId w:val="12"/>
  </w:num>
  <w:num w:numId="4">
    <w:abstractNumId w:val="8"/>
  </w:num>
  <w:num w:numId="5">
    <w:abstractNumId w:val="10"/>
  </w:num>
  <w:num w:numId="6">
    <w:abstractNumId w:val="1"/>
  </w:num>
  <w:num w:numId="7">
    <w:abstractNumId w:val="6"/>
  </w:num>
  <w:num w:numId="8">
    <w:abstractNumId w:val="13"/>
  </w:num>
  <w:num w:numId="9">
    <w:abstractNumId w:val="3"/>
  </w:num>
  <w:num w:numId="10">
    <w:abstractNumId w:val="11"/>
  </w:num>
  <w:num w:numId="11">
    <w:abstractNumId w:val="2"/>
  </w:num>
  <w:num w:numId="12">
    <w:abstractNumId w:val="9"/>
  </w:num>
  <w:num w:numId="13">
    <w:abstractNumId w:val="4"/>
  </w:num>
  <w:num w:numId="14">
    <w:abstractNumId w:val="5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stylePaneFormatFilter w:val="3F0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3D76"/>
    <w:rsid w:val="00014881"/>
    <w:rsid w:val="00021CB0"/>
    <w:rsid w:val="00047A3C"/>
    <w:rsid w:val="00056ECE"/>
    <w:rsid w:val="000642C9"/>
    <w:rsid w:val="00070E51"/>
    <w:rsid w:val="000911C4"/>
    <w:rsid w:val="000A4B77"/>
    <w:rsid w:val="000B59EE"/>
    <w:rsid w:val="000D0CD7"/>
    <w:rsid w:val="000E4ED4"/>
    <w:rsid w:val="000F0972"/>
    <w:rsid w:val="0012055A"/>
    <w:rsid w:val="00122C0A"/>
    <w:rsid w:val="0014338A"/>
    <w:rsid w:val="00145C9B"/>
    <w:rsid w:val="0016260E"/>
    <w:rsid w:val="001831E4"/>
    <w:rsid w:val="00196F6F"/>
    <w:rsid w:val="001A3C4E"/>
    <w:rsid w:val="001C1688"/>
    <w:rsid w:val="001C40E7"/>
    <w:rsid w:val="001C766B"/>
    <w:rsid w:val="001F1830"/>
    <w:rsid w:val="00213926"/>
    <w:rsid w:val="00220FD0"/>
    <w:rsid w:val="002610DD"/>
    <w:rsid w:val="002A4196"/>
    <w:rsid w:val="002C5034"/>
    <w:rsid w:val="002D22E0"/>
    <w:rsid w:val="002F7C08"/>
    <w:rsid w:val="0031417D"/>
    <w:rsid w:val="00316239"/>
    <w:rsid w:val="00337403"/>
    <w:rsid w:val="00343972"/>
    <w:rsid w:val="00355475"/>
    <w:rsid w:val="00372CC8"/>
    <w:rsid w:val="003939C9"/>
    <w:rsid w:val="003B10D4"/>
    <w:rsid w:val="003B5041"/>
    <w:rsid w:val="003C373E"/>
    <w:rsid w:val="003D310E"/>
    <w:rsid w:val="00401E3D"/>
    <w:rsid w:val="004075A9"/>
    <w:rsid w:val="004122AF"/>
    <w:rsid w:val="00417F31"/>
    <w:rsid w:val="00443C8C"/>
    <w:rsid w:val="00446A64"/>
    <w:rsid w:val="00450966"/>
    <w:rsid w:val="00462FB0"/>
    <w:rsid w:val="0046512F"/>
    <w:rsid w:val="00467AFF"/>
    <w:rsid w:val="00471EB0"/>
    <w:rsid w:val="00474000"/>
    <w:rsid w:val="0048610F"/>
    <w:rsid w:val="00486982"/>
    <w:rsid w:val="00494EB6"/>
    <w:rsid w:val="00497777"/>
    <w:rsid w:val="004A3576"/>
    <w:rsid w:val="004C2619"/>
    <w:rsid w:val="004C439A"/>
    <w:rsid w:val="004F3DA5"/>
    <w:rsid w:val="004F577F"/>
    <w:rsid w:val="005366A4"/>
    <w:rsid w:val="00537F8D"/>
    <w:rsid w:val="00551FE5"/>
    <w:rsid w:val="0056445D"/>
    <w:rsid w:val="005776B7"/>
    <w:rsid w:val="0059292A"/>
    <w:rsid w:val="00593061"/>
    <w:rsid w:val="005C4A83"/>
    <w:rsid w:val="005C55E5"/>
    <w:rsid w:val="005F4F57"/>
    <w:rsid w:val="005F5B93"/>
    <w:rsid w:val="006132D9"/>
    <w:rsid w:val="00621512"/>
    <w:rsid w:val="00621C29"/>
    <w:rsid w:val="00644F6E"/>
    <w:rsid w:val="00653C18"/>
    <w:rsid w:val="00674D0C"/>
    <w:rsid w:val="00681D62"/>
    <w:rsid w:val="006957BC"/>
    <w:rsid w:val="006B2021"/>
    <w:rsid w:val="006B3AB1"/>
    <w:rsid w:val="006F538A"/>
    <w:rsid w:val="006F5F71"/>
    <w:rsid w:val="00743BCA"/>
    <w:rsid w:val="0075237A"/>
    <w:rsid w:val="0075666E"/>
    <w:rsid w:val="007612EB"/>
    <w:rsid w:val="00766BC5"/>
    <w:rsid w:val="00773BDB"/>
    <w:rsid w:val="00782D30"/>
    <w:rsid w:val="00796AF7"/>
    <w:rsid w:val="007A5889"/>
    <w:rsid w:val="007A639F"/>
    <w:rsid w:val="007B055B"/>
    <w:rsid w:val="007C6D8E"/>
    <w:rsid w:val="007E3928"/>
    <w:rsid w:val="008031F6"/>
    <w:rsid w:val="0082667D"/>
    <w:rsid w:val="00833B58"/>
    <w:rsid w:val="008363C4"/>
    <w:rsid w:val="0084779F"/>
    <w:rsid w:val="00852FC7"/>
    <w:rsid w:val="00853D76"/>
    <w:rsid w:val="0087063D"/>
    <w:rsid w:val="0087498A"/>
    <w:rsid w:val="00881896"/>
    <w:rsid w:val="008B1C7A"/>
    <w:rsid w:val="008B784A"/>
    <w:rsid w:val="008E38CB"/>
    <w:rsid w:val="008E79A2"/>
    <w:rsid w:val="009353E5"/>
    <w:rsid w:val="009420E6"/>
    <w:rsid w:val="00946FDF"/>
    <w:rsid w:val="00975B45"/>
    <w:rsid w:val="00980EA9"/>
    <w:rsid w:val="00995646"/>
    <w:rsid w:val="009958C5"/>
    <w:rsid w:val="009A1837"/>
    <w:rsid w:val="009A20A1"/>
    <w:rsid w:val="009A73FC"/>
    <w:rsid w:val="009B43DF"/>
    <w:rsid w:val="009B4B10"/>
    <w:rsid w:val="009D62F6"/>
    <w:rsid w:val="009E5E58"/>
    <w:rsid w:val="009F323F"/>
    <w:rsid w:val="00A046F2"/>
    <w:rsid w:val="00A0688A"/>
    <w:rsid w:val="00A12151"/>
    <w:rsid w:val="00A14549"/>
    <w:rsid w:val="00A23C9F"/>
    <w:rsid w:val="00A23DFC"/>
    <w:rsid w:val="00A36A00"/>
    <w:rsid w:val="00A412B6"/>
    <w:rsid w:val="00A64620"/>
    <w:rsid w:val="00A66565"/>
    <w:rsid w:val="00A673CC"/>
    <w:rsid w:val="00A75940"/>
    <w:rsid w:val="00A91C00"/>
    <w:rsid w:val="00AA6DBB"/>
    <w:rsid w:val="00AB0891"/>
    <w:rsid w:val="00AB1665"/>
    <w:rsid w:val="00AC0D6E"/>
    <w:rsid w:val="00AD4F52"/>
    <w:rsid w:val="00AE39C7"/>
    <w:rsid w:val="00B0561F"/>
    <w:rsid w:val="00B11E4D"/>
    <w:rsid w:val="00B14CCC"/>
    <w:rsid w:val="00B25FF1"/>
    <w:rsid w:val="00B40BBB"/>
    <w:rsid w:val="00B44114"/>
    <w:rsid w:val="00B56BA6"/>
    <w:rsid w:val="00B62CE5"/>
    <w:rsid w:val="00B66174"/>
    <w:rsid w:val="00B945D0"/>
    <w:rsid w:val="00BA1DAE"/>
    <w:rsid w:val="00BA42DF"/>
    <w:rsid w:val="00BC0848"/>
    <w:rsid w:val="00BC78B1"/>
    <w:rsid w:val="00BE4573"/>
    <w:rsid w:val="00BE6086"/>
    <w:rsid w:val="00BE73F6"/>
    <w:rsid w:val="00BF1B98"/>
    <w:rsid w:val="00C00C9C"/>
    <w:rsid w:val="00C03F84"/>
    <w:rsid w:val="00C06AE4"/>
    <w:rsid w:val="00C11F4F"/>
    <w:rsid w:val="00C20075"/>
    <w:rsid w:val="00C23946"/>
    <w:rsid w:val="00C3002D"/>
    <w:rsid w:val="00C549AE"/>
    <w:rsid w:val="00C63DC4"/>
    <w:rsid w:val="00C64023"/>
    <w:rsid w:val="00C70A2C"/>
    <w:rsid w:val="00C84436"/>
    <w:rsid w:val="00C9633E"/>
    <w:rsid w:val="00CA718F"/>
    <w:rsid w:val="00CB78D6"/>
    <w:rsid w:val="00CD737D"/>
    <w:rsid w:val="00CE63F4"/>
    <w:rsid w:val="00D13A4B"/>
    <w:rsid w:val="00D21DC3"/>
    <w:rsid w:val="00D23322"/>
    <w:rsid w:val="00D242CC"/>
    <w:rsid w:val="00D7396C"/>
    <w:rsid w:val="00D754DA"/>
    <w:rsid w:val="00D82D77"/>
    <w:rsid w:val="00D8367D"/>
    <w:rsid w:val="00DA1772"/>
    <w:rsid w:val="00DA1786"/>
    <w:rsid w:val="00DA58A2"/>
    <w:rsid w:val="00DC3357"/>
    <w:rsid w:val="00DC46B4"/>
    <w:rsid w:val="00DD421B"/>
    <w:rsid w:val="00DD57E0"/>
    <w:rsid w:val="00DF2A15"/>
    <w:rsid w:val="00DF5FDD"/>
    <w:rsid w:val="00DF7531"/>
    <w:rsid w:val="00E22910"/>
    <w:rsid w:val="00E40443"/>
    <w:rsid w:val="00E544D3"/>
    <w:rsid w:val="00E75115"/>
    <w:rsid w:val="00E84EAA"/>
    <w:rsid w:val="00E91B45"/>
    <w:rsid w:val="00E939C6"/>
    <w:rsid w:val="00EC08F0"/>
    <w:rsid w:val="00EC17B9"/>
    <w:rsid w:val="00ED67D8"/>
    <w:rsid w:val="00EE6152"/>
    <w:rsid w:val="00EF0A35"/>
    <w:rsid w:val="00F0039F"/>
    <w:rsid w:val="00F138A1"/>
    <w:rsid w:val="00F13EE1"/>
    <w:rsid w:val="00F177D1"/>
    <w:rsid w:val="00F575CC"/>
    <w:rsid w:val="00F85529"/>
    <w:rsid w:val="00F87DEC"/>
    <w:rsid w:val="00F9545D"/>
    <w:rsid w:val="00FA27A4"/>
    <w:rsid w:val="00FB1DBC"/>
    <w:rsid w:val="00FB4509"/>
    <w:rsid w:val="00FD7345"/>
    <w:rsid w:val="00FE2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D76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rsid w:val="00853D7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6B3AB1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53D76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01488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B3AB1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014881"/>
    <w:rPr>
      <w:rFonts w:cs="Times New Roman"/>
    </w:rPr>
  </w:style>
  <w:style w:type="paragraph" w:customStyle="1" w:styleId="Style6">
    <w:name w:val="Style6"/>
    <w:basedOn w:val="Normal"/>
    <w:uiPriority w:val="99"/>
    <w:rsid w:val="00E544D3"/>
    <w:pPr>
      <w:widowControl w:val="0"/>
      <w:autoSpaceDE w:val="0"/>
      <w:autoSpaceDN w:val="0"/>
      <w:adjustRightInd w:val="0"/>
      <w:spacing w:line="278" w:lineRule="exact"/>
      <w:ind w:hanging="259"/>
    </w:pPr>
    <w:rPr>
      <w:rFonts w:ascii="Arial" w:hAnsi="Arial"/>
    </w:rPr>
  </w:style>
  <w:style w:type="character" w:customStyle="1" w:styleId="FontStyle11">
    <w:name w:val="Font Style11"/>
    <w:basedOn w:val="DefaultParagraphFont"/>
    <w:uiPriority w:val="99"/>
    <w:rsid w:val="00E544D3"/>
    <w:rPr>
      <w:rFonts w:ascii="Arial" w:hAnsi="Arial" w:cs="Arial"/>
      <w:sz w:val="22"/>
      <w:szCs w:val="22"/>
    </w:rPr>
  </w:style>
  <w:style w:type="paragraph" w:customStyle="1" w:styleId="Styl1">
    <w:name w:val="Styl1"/>
    <w:basedOn w:val="Normal"/>
    <w:uiPriority w:val="99"/>
    <w:rsid w:val="0056445D"/>
    <w:pPr>
      <w:widowControl w:val="0"/>
      <w:autoSpaceDE w:val="0"/>
      <w:autoSpaceDN w:val="0"/>
      <w:spacing w:before="240"/>
      <w:jc w:val="both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655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5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5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1193</Words>
  <Characters>7159</Characters>
  <Application>Microsoft Office Outlook</Application>
  <DocSecurity>0</DocSecurity>
  <Lines>0</Lines>
  <Paragraphs>0</Paragraphs>
  <ScaleCrop>false</ScaleCrop>
  <Company>IHIT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SWKO</dc:title>
  <dc:subject/>
  <dc:creator>mmitek</dc:creator>
  <cp:keywords/>
  <dc:description/>
  <cp:lastModifiedBy>KKusmirowicz</cp:lastModifiedBy>
  <cp:revision>3</cp:revision>
  <cp:lastPrinted>2013-12-10T11:29:00Z</cp:lastPrinted>
  <dcterms:created xsi:type="dcterms:W3CDTF">2013-12-10T12:16:00Z</dcterms:created>
  <dcterms:modified xsi:type="dcterms:W3CDTF">2013-12-10T12:19:00Z</dcterms:modified>
</cp:coreProperties>
</file>