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335" w:rsidRDefault="009A3335" w:rsidP="00580105">
      <w:pPr>
        <w:rPr>
          <w:b/>
        </w:rPr>
      </w:pPr>
      <w:r>
        <w:rPr>
          <w:b/>
        </w:rPr>
        <w:t>ZADANIE NR 2</w:t>
      </w:r>
    </w:p>
    <w:p w:rsidR="009A3335" w:rsidRDefault="009A3335" w:rsidP="00580105">
      <w:pPr>
        <w:rPr>
          <w:b/>
        </w:rPr>
      </w:pPr>
    </w:p>
    <w:p w:rsidR="009A3335" w:rsidRPr="004E2B90" w:rsidRDefault="009A3335" w:rsidP="004E2B90">
      <w:pPr>
        <w:jc w:val="center"/>
        <w:rPr>
          <w:b/>
          <w:color w:val="0000FF"/>
        </w:rPr>
      </w:pPr>
      <w:r w:rsidRPr="004E2B90">
        <w:rPr>
          <w:b/>
          <w:color w:val="0000FF"/>
        </w:rPr>
        <w:t>Dotyczy przetargu na testy WB HCV</w:t>
      </w:r>
    </w:p>
    <w:p w:rsidR="009A3335" w:rsidRDefault="009A3335" w:rsidP="00580105"/>
    <w:p w:rsidR="009A3335" w:rsidRDefault="009A3335" w:rsidP="00580105">
      <w:r>
        <w:t>Firmy przystępujące do przetargu muszą spełnić kryteria podane w specyfikacji.</w:t>
      </w:r>
    </w:p>
    <w:p w:rsidR="009A3335" w:rsidRDefault="009A3335" w:rsidP="00580105">
      <w:r>
        <w:t>Poza tym test każdej z firm przystępującej do przetargu będzie oceniony przez wykonanie oznaczeń tych samych próbek każdym z testów. Próbki przygotowane do oceny będą 3 rodzajów. Wyniki oceny będą punktowane jak podano poniżej :</w:t>
      </w:r>
    </w:p>
    <w:p w:rsidR="009A3335" w:rsidRDefault="009A3335" w:rsidP="00580105">
      <w:r>
        <w:rPr>
          <w:b/>
        </w:rPr>
        <w:t>I</w:t>
      </w:r>
      <w:r w:rsidRPr="00AB5DE6">
        <w:rPr>
          <w:b/>
        </w:rPr>
        <w:t xml:space="preserve"> rodzaj próbek</w:t>
      </w:r>
      <w:r>
        <w:t xml:space="preserve">: RNA HCV (+); anty-HCV (+) </w:t>
      </w:r>
    </w:p>
    <w:p w:rsidR="009A3335" w:rsidRDefault="009A3335" w:rsidP="00580105">
      <w:r>
        <w:t xml:space="preserve">     </w:t>
      </w:r>
      <w:r>
        <w:tab/>
      </w:r>
      <w:r>
        <w:tab/>
      </w:r>
      <w:r>
        <w:tab/>
        <w:t>- liczba próbek 4, każda z innym genotypem  (genotypy: 1,2,4 i inne)</w:t>
      </w:r>
    </w:p>
    <w:p w:rsidR="009A3335" w:rsidRDefault="009A3335" w:rsidP="00580105">
      <w:r>
        <w:t xml:space="preserve">Punktacja:     wszystkie wyniki dodatnie – 8 punkty; </w:t>
      </w:r>
    </w:p>
    <w:p w:rsidR="009A3335" w:rsidRDefault="009A3335" w:rsidP="00580105">
      <w:r>
        <w:t xml:space="preserve">                      przynajmniej 1wynik wątpliwy - 1 punkt; </w:t>
      </w:r>
    </w:p>
    <w:p w:rsidR="009A3335" w:rsidRDefault="009A3335" w:rsidP="00580105">
      <w:r>
        <w:t xml:space="preserve">                      przynajmniej 1 wynik ujemny – 0 punktów</w:t>
      </w:r>
    </w:p>
    <w:p w:rsidR="009A3335" w:rsidRDefault="009A3335" w:rsidP="00580105">
      <w:r>
        <w:t>Maksymalnie 8 punktów</w:t>
      </w:r>
    </w:p>
    <w:p w:rsidR="009A3335" w:rsidRDefault="009A3335" w:rsidP="00580105">
      <w:pPr>
        <w:rPr>
          <w:b/>
        </w:rPr>
      </w:pPr>
    </w:p>
    <w:p w:rsidR="009A3335" w:rsidRDefault="009A3335" w:rsidP="00580105">
      <w:r>
        <w:rPr>
          <w:b/>
        </w:rPr>
        <w:t>II</w:t>
      </w:r>
      <w:r w:rsidRPr="00AB5DE6">
        <w:rPr>
          <w:b/>
        </w:rPr>
        <w:t xml:space="preserve"> rodzaj próbek</w:t>
      </w:r>
      <w:r>
        <w:t xml:space="preserve">: RNA HCV(-), anty-HCV (-); </w:t>
      </w:r>
    </w:p>
    <w:p w:rsidR="009A3335" w:rsidRDefault="009A3335" w:rsidP="00580105">
      <w:r>
        <w:t xml:space="preserve">                              - liczba próbek - 10  (próbki dawców wielokrotnych, którzy nigdy nie byli </w:t>
      </w:r>
    </w:p>
    <w:p w:rsidR="009A3335" w:rsidRDefault="009A3335" w:rsidP="00580105">
      <w:r>
        <w:t xml:space="preserve">                                                          weryfikowani, próbki ujemne w 2 testach przeglądowych)</w:t>
      </w:r>
    </w:p>
    <w:p w:rsidR="009A3335" w:rsidRDefault="009A3335" w:rsidP="00580105">
      <w:r>
        <w:t>Punktacja: wszystkie wyniki ujemne – 20 punktów</w:t>
      </w:r>
    </w:p>
    <w:p w:rsidR="009A3335" w:rsidRDefault="009A3335" w:rsidP="00580105">
      <w:r>
        <w:t xml:space="preserve">                  przynajmniej 1wątpliwy – 1 punkt </w:t>
      </w:r>
    </w:p>
    <w:p w:rsidR="009A3335" w:rsidRDefault="009A3335" w:rsidP="00580105">
      <w:r>
        <w:t xml:space="preserve">                  przynajmniej 1dodatni – 0 punktów </w:t>
      </w:r>
    </w:p>
    <w:p w:rsidR="009A3335" w:rsidRDefault="009A3335" w:rsidP="00580105">
      <w:r>
        <w:t xml:space="preserve">                                       </w:t>
      </w:r>
    </w:p>
    <w:p w:rsidR="009A3335" w:rsidRDefault="009A3335" w:rsidP="00580105">
      <w:r>
        <w:t>Maksymalnie 20 punktów</w:t>
      </w:r>
    </w:p>
    <w:p w:rsidR="009A3335" w:rsidRDefault="009A3335" w:rsidP="00580105">
      <w:pPr>
        <w:rPr>
          <w:b/>
        </w:rPr>
      </w:pPr>
    </w:p>
    <w:p w:rsidR="009A3335" w:rsidRDefault="009A3335" w:rsidP="00580105">
      <w:r>
        <w:rPr>
          <w:b/>
        </w:rPr>
        <w:t>III</w:t>
      </w:r>
      <w:r w:rsidRPr="00316C53">
        <w:rPr>
          <w:b/>
        </w:rPr>
        <w:t xml:space="preserve"> rodzaj próbek</w:t>
      </w:r>
      <w:r>
        <w:t xml:space="preserve">: RNA HCV(-); anty-HCV (-); </w:t>
      </w:r>
    </w:p>
    <w:p w:rsidR="009A3335" w:rsidRDefault="009A3335" w:rsidP="00580105">
      <w:r>
        <w:t xml:space="preserve">                                  - liczba próbek – 4 ( próbki dawców wcześniej weryfikowanych)</w:t>
      </w:r>
    </w:p>
    <w:p w:rsidR="009A3335" w:rsidRDefault="009A3335" w:rsidP="00580105">
      <w:r>
        <w:t>Punktacja: każdy wynik ujemny – 2 punkty</w:t>
      </w:r>
    </w:p>
    <w:p w:rsidR="009A3335" w:rsidRDefault="009A3335" w:rsidP="00580105">
      <w:r>
        <w:t xml:space="preserve">                 każdy</w:t>
      </w:r>
      <w:bookmarkStart w:id="0" w:name="_GoBack"/>
      <w:bookmarkEnd w:id="0"/>
      <w:r>
        <w:t xml:space="preserve"> wątpliwy – 1 punkt</w:t>
      </w:r>
    </w:p>
    <w:p w:rsidR="009A3335" w:rsidRDefault="009A3335" w:rsidP="00580105">
      <w:r>
        <w:t xml:space="preserve">                 przynajmniej 1dodatni – 0 punktów</w:t>
      </w:r>
    </w:p>
    <w:p w:rsidR="009A3335" w:rsidRDefault="009A3335" w:rsidP="00580105"/>
    <w:p w:rsidR="009A3335" w:rsidRDefault="009A3335" w:rsidP="00580105">
      <w:r>
        <w:t>Maksymalnie 8 punkty</w:t>
      </w:r>
    </w:p>
    <w:p w:rsidR="009A3335" w:rsidRDefault="009A3335" w:rsidP="00580105">
      <w:pPr>
        <w:rPr>
          <w:b/>
        </w:rPr>
      </w:pPr>
      <w:r w:rsidRPr="00316C53">
        <w:rPr>
          <w:b/>
        </w:rPr>
        <w:t xml:space="preserve">Maksymalna </w:t>
      </w:r>
      <w:r>
        <w:rPr>
          <w:b/>
        </w:rPr>
        <w:t>liczba</w:t>
      </w:r>
      <w:r w:rsidRPr="00316C53">
        <w:rPr>
          <w:b/>
        </w:rPr>
        <w:t xml:space="preserve"> punktów</w:t>
      </w:r>
      <w:r>
        <w:rPr>
          <w:b/>
        </w:rPr>
        <w:t xml:space="preserve"> za ocenę - 36</w:t>
      </w:r>
      <w:r w:rsidRPr="00316C53">
        <w:rPr>
          <w:b/>
        </w:rPr>
        <w:t xml:space="preserve"> </w:t>
      </w:r>
    </w:p>
    <w:p w:rsidR="009A3335" w:rsidRDefault="009A3335" w:rsidP="00580105">
      <w:pPr>
        <w:rPr>
          <w:b/>
        </w:rPr>
      </w:pPr>
    </w:p>
    <w:p w:rsidR="009A3335" w:rsidRDefault="009A3335" w:rsidP="00580105">
      <w:r>
        <w:t xml:space="preserve">Poza tym </w:t>
      </w:r>
      <w:r w:rsidRPr="00235EA8">
        <w:rPr>
          <w:b/>
        </w:rPr>
        <w:t>punktowane będą publikacje</w:t>
      </w:r>
      <w:r>
        <w:t xml:space="preserve"> świadczące, że test jest używany w krwiodawstwie w krajach UE:</w:t>
      </w:r>
    </w:p>
    <w:p w:rsidR="009A3335" w:rsidRDefault="009A3335" w:rsidP="00580105">
      <w:r>
        <w:t xml:space="preserve">                    2 publikacje lub więcej    -  4 punkty</w:t>
      </w:r>
    </w:p>
    <w:p w:rsidR="009A3335" w:rsidRDefault="009A3335" w:rsidP="00580105">
      <w:r>
        <w:t xml:space="preserve">                    1                                        - 2 punkt</w:t>
      </w:r>
    </w:p>
    <w:p w:rsidR="009A3335" w:rsidRDefault="009A3335" w:rsidP="00580105">
      <w:r>
        <w:t xml:space="preserve">                    0                                       -  0 punktów</w:t>
      </w:r>
    </w:p>
    <w:p w:rsidR="009A3335" w:rsidRPr="00235EA8" w:rsidRDefault="009A3335" w:rsidP="00580105">
      <w:pPr>
        <w:rPr>
          <w:b/>
        </w:rPr>
      </w:pPr>
      <w:r w:rsidRPr="00235EA8">
        <w:rPr>
          <w:b/>
        </w:rPr>
        <w:t>Maksymalna</w:t>
      </w:r>
      <w:r>
        <w:rPr>
          <w:b/>
        </w:rPr>
        <w:t xml:space="preserve"> liczba punktów za publikacje: 4</w:t>
      </w:r>
    </w:p>
    <w:p w:rsidR="009A3335" w:rsidRDefault="009A3335" w:rsidP="00580105"/>
    <w:p w:rsidR="009A3335" w:rsidRPr="004E2B90" w:rsidRDefault="009A3335" w:rsidP="00580105">
      <w:pPr>
        <w:rPr>
          <w:color w:val="339966"/>
        </w:rPr>
      </w:pPr>
      <w:r w:rsidRPr="004E2B90">
        <w:rPr>
          <w:color w:val="339966"/>
        </w:rPr>
        <w:t>Firmy przystępujące do przetargu proszone są o dost</w:t>
      </w:r>
      <w:r>
        <w:rPr>
          <w:color w:val="339966"/>
        </w:rPr>
        <w:t>arczenie 1 opakowania testów (18</w:t>
      </w:r>
      <w:r w:rsidRPr="004E2B90">
        <w:rPr>
          <w:color w:val="339966"/>
        </w:rPr>
        <w:t xml:space="preserve"> sztuk). </w:t>
      </w:r>
    </w:p>
    <w:p w:rsidR="009A3335" w:rsidRDefault="009A3335" w:rsidP="00580105">
      <w:r>
        <w:t xml:space="preserve">     </w:t>
      </w:r>
    </w:p>
    <w:p w:rsidR="009A3335" w:rsidRDefault="009A3335"/>
    <w:p w:rsidR="009A3335" w:rsidRPr="004E2B90" w:rsidRDefault="009A3335" w:rsidP="004E2B90">
      <w:pPr>
        <w:jc w:val="center"/>
        <w:rPr>
          <w:b/>
          <w:color w:val="0000FF"/>
        </w:rPr>
      </w:pPr>
      <w:r w:rsidRPr="004E2B90">
        <w:rPr>
          <w:b/>
          <w:color w:val="0000FF"/>
        </w:rPr>
        <w:t>Dotyczy przetargu na testy WB Treponema</w:t>
      </w:r>
    </w:p>
    <w:p w:rsidR="009A3335" w:rsidRDefault="009A3335" w:rsidP="004E2B90"/>
    <w:p w:rsidR="009A3335" w:rsidRDefault="009A3335" w:rsidP="004E2B90">
      <w:r>
        <w:t>Firmy przystępujące do przetargu muszą spełnić kryteria podane w specyfikacji.</w:t>
      </w:r>
    </w:p>
    <w:p w:rsidR="009A3335" w:rsidRDefault="009A3335" w:rsidP="004E2B90">
      <w:r>
        <w:t>Poza tym test każdej z firm przystępującej do przetargu będzie oceniony przez wykonanie oznaczeń tych samych próbek każdym z testów. Próbki przygotowane do oceny będą 3 rodzajów. Wyniki oceny będą punktowane jak podano poniżej :</w:t>
      </w:r>
    </w:p>
    <w:p w:rsidR="009A3335" w:rsidRPr="004E2B90" w:rsidRDefault="009A3335" w:rsidP="004E2B90">
      <w:pPr>
        <w:rPr>
          <w:lang w:val="en-US"/>
        </w:rPr>
      </w:pPr>
      <w:r>
        <w:rPr>
          <w:b/>
        </w:rPr>
        <w:t>I</w:t>
      </w:r>
      <w:r w:rsidRPr="00AB5DE6">
        <w:rPr>
          <w:b/>
        </w:rPr>
        <w:t xml:space="preserve"> rodzaj próbek</w:t>
      </w:r>
      <w:r>
        <w:t xml:space="preserve">: anty- </w:t>
      </w:r>
      <w:r w:rsidRPr="00D431FE">
        <w:rPr>
          <w:i/>
        </w:rPr>
        <w:t>T.pallidum</w:t>
      </w:r>
      <w:r>
        <w:t xml:space="preserve"> dodatnie (potwierdzone TPHA ((ang. </w:t>
      </w:r>
      <w:r w:rsidRPr="004E2B90">
        <w:rPr>
          <w:lang w:val="en-US"/>
        </w:rPr>
        <w:t>Treponema Pallidum Hemagglutination Assay) ), WB (Western Blot) Treponema)</w:t>
      </w:r>
    </w:p>
    <w:p w:rsidR="009A3335" w:rsidRPr="004E2B90" w:rsidRDefault="009A3335" w:rsidP="004E2B90">
      <w:pPr>
        <w:rPr>
          <w:lang w:val="en-US"/>
        </w:rPr>
      </w:pPr>
      <w:r w:rsidRPr="004E2B90">
        <w:rPr>
          <w:lang w:val="en-US"/>
        </w:rPr>
        <w:t xml:space="preserve">                             - liczba próbek 4, </w:t>
      </w:r>
    </w:p>
    <w:p w:rsidR="009A3335" w:rsidRDefault="009A3335" w:rsidP="004E2B90">
      <w:r>
        <w:t xml:space="preserve">Punktacja: :   wszystkie wyniki dodatnie – 8 punkty; </w:t>
      </w:r>
    </w:p>
    <w:p w:rsidR="009A3335" w:rsidRDefault="009A3335" w:rsidP="004E2B90">
      <w:r>
        <w:t xml:space="preserve">                      przynajmniej 1wynik wątpliwy - 1 punkt; </w:t>
      </w:r>
    </w:p>
    <w:p w:rsidR="009A3335" w:rsidRDefault="009A3335" w:rsidP="004E2B90">
      <w:r>
        <w:t xml:space="preserve">                      przynajmniej 1 wynik ujemny – 0 punktów Maksymalnie 8 punktów</w:t>
      </w:r>
    </w:p>
    <w:p w:rsidR="009A3335" w:rsidRDefault="009A3335" w:rsidP="004E2B90">
      <w:pPr>
        <w:rPr>
          <w:b/>
        </w:rPr>
      </w:pPr>
    </w:p>
    <w:p w:rsidR="009A3335" w:rsidRDefault="009A3335" w:rsidP="004E2B90">
      <w:r w:rsidRPr="00AB5DE6">
        <w:rPr>
          <w:b/>
        </w:rPr>
        <w:t>2 rodzaj próbek</w:t>
      </w:r>
      <w:r>
        <w:t>: anty-</w:t>
      </w:r>
      <w:r w:rsidRPr="00D431FE">
        <w:rPr>
          <w:i/>
        </w:rPr>
        <w:t>T. pallidum</w:t>
      </w:r>
      <w:r>
        <w:t xml:space="preserve"> ujemny </w:t>
      </w:r>
    </w:p>
    <w:p w:rsidR="009A3335" w:rsidRDefault="009A3335" w:rsidP="004E2B90">
      <w:r>
        <w:t xml:space="preserve">                              - liczba próbek - 10  (próbki dawców wielokrotnych, którzy nigdy nie byli </w:t>
      </w:r>
    </w:p>
    <w:p w:rsidR="009A3335" w:rsidRDefault="009A3335" w:rsidP="004E2B90">
      <w:r>
        <w:t xml:space="preserve">                                                          weryfikowani, próbki ujemne w  testach przeglądowych)</w:t>
      </w:r>
    </w:p>
    <w:p w:rsidR="009A3335" w:rsidRDefault="009A3335" w:rsidP="004E2B90">
      <w:r>
        <w:t>Punktacja: wszystkie wyniki ujemne – 20 punktów</w:t>
      </w:r>
    </w:p>
    <w:p w:rsidR="009A3335" w:rsidRDefault="009A3335" w:rsidP="004E2B90">
      <w:r>
        <w:t xml:space="preserve">                  przynajmniej 1wątpliwy – 1 punkt </w:t>
      </w:r>
    </w:p>
    <w:p w:rsidR="009A3335" w:rsidRDefault="009A3335" w:rsidP="004E2B90">
      <w:r>
        <w:t xml:space="preserve">                  przynajmniej 1dodatni – 0 punktów </w:t>
      </w:r>
    </w:p>
    <w:p w:rsidR="009A3335" w:rsidRDefault="009A3335" w:rsidP="004E2B90">
      <w:r>
        <w:t xml:space="preserve">                                       </w:t>
      </w:r>
    </w:p>
    <w:p w:rsidR="009A3335" w:rsidRDefault="009A3335" w:rsidP="004E2B90">
      <w:r>
        <w:t>Maksymalnie 20 punktów</w:t>
      </w:r>
    </w:p>
    <w:p w:rsidR="009A3335" w:rsidRDefault="009A3335" w:rsidP="004E2B90">
      <w:pPr>
        <w:rPr>
          <w:b/>
        </w:rPr>
      </w:pPr>
    </w:p>
    <w:p w:rsidR="009A3335" w:rsidRDefault="009A3335" w:rsidP="004E2B90">
      <w:r w:rsidRPr="00316C53">
        <w:rPr>
          <w:b/>
        </w:rPr>
        <w:t>3 rodzaj próbek</w:t>
      </w:r>
      <w:r>
        <w:t>: anty-</w:t>
      </w:r>
      <w:r w:rsidRPr="00B64F41">
        <w:rPr>
          <w:i/>
        </w:rPr>
        <w:t>T.pallidum</w:t>
      </w:r>
      <w:r>
        <w:t xml:space="preserve"> ujemny </w:t>
      </w:r>
    </w:p>
    <w:p w:rsidR="009A3335" w:rsidRDefault="009A3335" w:rsidP="004E2B90">
      <w:r>
        <w:t xml:space="preserve">                                  - liczba próbek – 4 ( próbki dawców wcześniej weryfikowanych)</w:t>
      </w:r>
    </w:p>
    <w:p w:rsidR="009A3335" w:rsidRDefault="009A3335" w:rsidP="004E2B90">
      <w:r>
        <w:t>Punktacja: każdy wynik ujemny – 2 punkty</w:t>
      </w:r>
    </w:p>
    <w:p w:rsidR="009A3335" w:rsidRDefault="009A3335" w:rsidP="004E2B90">
      <w:r>
        <w:t xml:space="preserve">                 każdy wątpliwy – 1 punkt</w:t>
      </w:r>
    </w:p>
    <w:p w:rsidR="009A3335" w:rsidRDefault="009A3335" w:rsidP="004E2B90">
      <w:r>
        <w:t xml:space="preserve">                 przynajmniej 1dodatni – 0 punktów</w:t>
      </w:r>
    </w:p>
    <w:p w:rsidR="009A3335" w:rsidRDefault="009A3335" w:rsidP="004E2B90"/>
    <w:p w:rsidR="009A3335" w:rsidRDefault="009A3335" w:rsidP="004E2B90">
      <w:r>
        <w:t xml:space="preserve">   Maksymalnie 8 punkty</w:t>
      </w:r>
    </w:p>
    <w:p w:rsidR="009A3335" w:rsidRDefault="009A3335" w:rsidP="004E2B90">
      <w:pPr>
        <w:rPr>
          <w:b/>
        </w:rPr>
      </w:pPr>
      <w:r w:rsidRPr="00316C53">
        <w:rPr>
          <w:b/>
        </w:rPr>
        <w:t xml:space="preserve">Maksymalna </w:t>
      </w:r>
      <w:r>
        <w:rPr>
          <w:b/>
        </w:rPr>
        <w:t>liczba</w:t>
      </w:r>
      <w:r w:rsidRPr="00316C53">
        <w:rPr>
          <w:b/>
        </w:rPr>
        <w:t xml:space="preserve"> punktów</w:t>
      </w:r>
      <w:r>
        <w:rPr>
          <w:b/>
        </w:rPr>
        <w:t xml:space="preserve"> za ocenę - 36</w:t>
      </w:r>
      <w:r w:rsidRPr="00316C53">
        <w:rPr>
          <w:b/>
        </w:rPr>
        <w:t xml:space="preserve"> </w:t>
      </w:r>
    </w:p>
    <w:p w:rsidR="009A3335" w:rsidRDefault="009A3335" w:rsidP="004E2B90">
      <w:pPr>
        <w:rPr>
          <w:b/>
        </w:rPr>
      </w:pPr>
    </w:p>
    <w:p w:rsidR="009A3335" w:rsidRDefault="009A3335" w:rsidP="004E2B90">
      <w:r>
        <w:t xml:space="preserve">Poza tym </w:t>
      </w:r>
      <w:r w:rsidRPr="00235EA8">
        <w:rPr>
          <w:b/>
        </w:rPr>
        <w:t>punktowane będą publikacje</w:t>
      </w:r>
      <w:r>
        <w:t xml:space="preserve"> świadczące, że test jest używany w krwiodawstwie w krajach UE:</w:t>
      </w:r>
    </w:p>
    <w:p w:rsidR="009A3335" w:rsidRDefault="009A3335" w:rsidP="004E2B90">
      <w:r>
        <w:t xml:space="preserve">                    2 publikacje lub więcej    -  4 punkty</w:t>
      </w:r>
    </w:p>
    <w:p w:rsidR="009A3335" w:rsidRDefault="009A3335" w:rsidP="004E2B90">
      <w:r>
        <w:t xml:space="preserve">                    1                                        - 2 punkt</w:t>
      </w:r>
    </w:p>
    <w:p w:rsidR="009A3335" w:rsidRDefault="009A3335" w:rsidP="004E2B90">
      <w:r>
        <w:t xml:space="preserve">                    0                                       -  0 punktów</w:t>
      </w:r>
    </w:p>
    <w:p w:rsidR="009A3335" w:rsidRPr="00235EA8" w:rsidRDefault="009A3335" w:rsidP="004E2B90">
      <w:pPr>
        <w:rPr>
          <w:b/>
        </w:rPr>
      </w:pPr>
      <w:r w:rsidRPr="00235EA8">
        <w:rPr>
          <w:b/>
        </w:rPr>
        <w:t>Maksymalna</w:t>
      </w:r>
      <w:r>
        <w:rPr>
          <w:b/>
        </w:rPr>
        <w:t xml:space="preserve"> liczba punktów za publikacje: 4</w:t>
      </w:r>
    </w:p>
    <w:p w:rsidR="009A3335" w:rsidRDefault="009A3335" w:rsidP="004E2B90"/>
    <w:p w:rsidR="009A3335" w:rsidRPr="004E2B90" w:rsidRDefault="009A3335" w:rsidP="004E2B90">
      <w:pPr>
        <w:rPr>
          <w:color w:val="339966"/>
        </w:rPr>
      </w:pPr>
      <w:r w:rsidRPr="004E2B90">
        <w:rPr>
          <w:color w:val="339966"/>
        </w:rPr>
        <w:t>Firmy przystępujące do przetargu proszone są o dost</w:t>
      </w:r>
      <w:r>
        <w:rPr>
          <w:color w:val="339966"/>
        </w:rPr>
        <w:t>arczenie 1 opakowania testów (18</w:t>
      </w:r>
      <w:r w:rsidRPr="004E2B90">
        <w:rPr>
          <w:color w:val="339966"/>
        </w:rPr>
        <w:t xml:space="preserve"> sztuk). </w:t>
      </w:r>
    </w:p>
    <w:p w:rsidR="009A3335" w:rsidRDefault="009A3335">
      <w:pPr>
        <w:pBdr>
          <w:bottom w:val="single" w:sz="6" w:space="1" w:color="auto"/>
        </w:pBdr>
      </w:pPr>
    </w:p>
    <w:p w:rsidR="009A3335" w:rsidRDefault="009A3335"/>
    <w:p w:rsidR="009A3335" w:rsidRDefault="009A3335">
      <w:pPr>
        <w:rPr>
          <w:b/>
        </w:rPr>
      </w:pPr>
    </w:p>
    <w:p w:rsidR="009A3335" w:rsidRPr="004E2B90" w:rsidRDefault="009A3335">
      <w:pPr>
        <w:rPr>
          <w:b/>
        </w:rPr>
      </w:pPr>
      <w:r w:rsidRPr="004E2B90">
        <w:rPr>
          <w:b/>
        </w:rPr>
        <w:t>OCENA ZADANIA NR 2</w:t>
      </w:r>
    </w:p>
    <w:p w:rsidR="009A3335" w:rsidRDefault="009A3335"/>
    <w:p w:rsidR="009A3335" w:rsidRDefault="009A3335" w:rsidP="004E2B90">
      <w:r>
        <w:t xml:space="preserve">Poza tym </w:t>
      </w:r>
      <w:r w:rsidRPr="00235EA8">
        <w:rPr>
          <w:b/>
        </w:rPr>
        <w:t>punktowana będzie cena</w:t>
      </w:r>
      <w:r>
        <w:t xml:space="preserve"> – najniższa cena - 60 punktów</w:t>
      </w:r>
    </w:p>
    <w:p w:rsidR="009A3335" w:rsidRDefault="009A3335" w:rsidP="004E2B90"/>
    <w:p w:rsidR="009A3335" w:rsidRDefault="009A3335" w:rsidP="004E2B90">
      <w:r>
        <w:t>W sumie maksymalna liczba punktów – 140 punktów (60 + 40 + 40)</w:t>
      </w:r>
    </w:p>
    <w:p w:rsidR="009A3335" w:rsidRDefault="009A3335"/>
    <w:sectPr w:rsidR="009A3335" w:rsidSect="00BD6B3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335" w:rsidRDefault="009A3335">
      <w:r>
        <w:separator/>
      </w:r>
    </w:p>
  </w:endnote>
  <w:endnote w:type="continuationSeparator" w:id="0">
    <w:p w:rsidR="009A3335" w:rsidRDefault="009A3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335" w:rsidRDefault="009A3335">
      <w:r>
        <w:separator/>
      </w:r>
    </w:p>
  </w:footnote>
  <w:footnote w:type="continuationSeparator" w:id="0">
    <w:p w:rsidR="009A3335" w:rsidRDefault="009A33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335" w:rsidRPr="004E2B90" w:rsidRDefault="009A3335" w:rsidP="004E2B90">
    <w:pPr>
      <w:pStyle w:val="Header"/>
      <w:jc w:val="right"/>
      <w:rPr>
        <w:color w:val="999999"/>
      </w:rPr>
    </w:pPr>
    <w:r>
      <w:rPr>
        <w:color w:val="999999"/>
      </w:rPr>
      <w:t>Załącznik nr 1B – parametry oceniane w zadaniu nr 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0105"/>
    <w:rsid w:val="0000004C"/>
    <w:rsid w:val="00235EA8"/>
    <w:rsid w:val="002F474A"/>
    <w:rsid w:val="00316C53"/>
    <w:rsid w:val="003A2A5A"/>
    <w:rsid w:val="004E2B90"/>
    <w:rsid w:val="00580105"/>
    <w:rsid w:val="005D092C"/>
    <w:rsid w:val="005E046F"/>
    <w:rsid w:val="005F0057"/>
    <w:rsid w:val="006B1FD9"/>
    <w:rsid w:val="009469BD"/>
    <w:rsid w:val="009A3335"/>
    <w:rsid w:val="00AB5DE6"/>
    <w:rsid w:val="00AF1569"/>
    <w:rsid w:val="00B64F41"/>
    <w:rsid w:val="00BD6B39"/>
    <w:rsid w:val="00CD4444"/>
    <w:rsid w:val="00D431FE"/>
    <w:rsid w:val="00EA11CA"/>
    <w:rsid w:val="00F14D1D"/>
    <w:rsid w:val="00FC5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105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2B9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E2B9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584</Words>
  <Characters>3509</Characters>
  <Application>Microsoft Office Outlook</Application>
  <DocSecurity>0</DocSecurity>
  <Lines>0</Lines>
  <Paragraphs>0</Paragraphs>
  <ScaleCrop>false</ScaleCrop>
  <Company>IHiT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Sulkowska Ewa</dc:creator>
  <cp:keywords/>
  <dc:description/>
  <cp:lastModifiedBy>ewisniewska</cp:lastModifiedBy>
  <cp:revision>7</cp:revision>
  <dcterms:created xsi:type="dcterms:W3CDTF">2015-09-14T11:08:00Z</dcterms:created>
  <dcterms:modified xsi:type="dcterms:W3CDTF">2015-09-25T08:53:00Z</dcterms:modified>
</cp:coreProperties>
</file>